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B2438" w14:textId="77777777" w:rsidR="0063639A" w:rsidRDefault="005F0ABC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0C98519" w14:textId="2356B79E" w:rsidR="003543D3" w:rsidRPr="003543D3" w:rsidRDefault="005F0ABC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941861">
        <w:rPr>
          <w:b/>
          <w:bCs/>
          <w:u w:val="single"/>
        </w:rPr>
        <w:t>6</w:t>
      </w:r>
    </w:p>
    <w:p w14:paraId="6E03DEFB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58E274A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9860F22" w14:textId="77777777" w:rsidR="003543D3" w:rsidRPr="003543D3" w:rsidRDefault="005F0ABC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06FF6F9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0696880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6DAAC26" w14:textId="77777777" w:rsidR="00524569" w:rsidRPr="008F6ECB" w:rsidRDefault="005F0ABC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E0B09BD" w14:textId="77777777" w:rsidR="00524569" w:rsidRDefault="00524569" w:rsidP="00524569">
      <w:pPr>
        <w:rPr>
          <w:sz w:val="20"/>
        </w:rPr>
      </w:pPr>
    </w:p>
    <w:p w14:paraId="088192FF" w14:textId="77777777" w:rsidR="00524569" w:rsidRPr="008F6ECB" w:rsidRDefault="005F0ABC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6DF0F383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4FBACF3E" w14:textId="77777777" w:rsidR="003543D3" w:rsidRDefault="005F0ABC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4CAD51A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193D23" w14:paraId="74E4149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2E649" w14:textId="77777777" w:rsidR="003543D3" w:rsidRDefault="005F0ABC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5E34" w14:textId="77777777" w:rsidR="003543D3" w:rsidRDefault="005F0AB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C902" w14:textId="77777777" w:rsidR="003543D3" w:rsidRDefault="005F0AB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525F1C94" w14:textId="77777777" w:rsidR="003543D3" w:rsidRDefault="005F0AB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84537" w14:textId="77777777" w:rsidR="003543D3" w:rsidRDefault="005F0AB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193D23" w14:paraId="45B7D092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B4E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F54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810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5DA63" w14:textId="77777777" w:rsidR="003543D3" w:rsidRDefault="005F0AB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193D23" w14:paraId="2E8F2C3C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4B4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CAC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85FD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C0B03" w14:textId="77777777" w:rsidR="003543D3" w:rsidRDefault="005F0AB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193D23" w14:paraId="1BDA30EB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D1D6" w14:textId="77777777" w:rsidR="003543D3" w:rsidRDefault="005F0ABC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E8FE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D217A" w14:textId="77777777" w:rsidR="003543D3" w:rsidRDefault="005F0AB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C937AE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0DF5127" w14:textId="77777777" w:rsidR="003543D3" w:rsidRDefault="005F0AB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72391F7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478A0A0" w14:textId="77777777" w:rsidR="003543D3" w:rsidRDefault="005F0AB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72B6DAC9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BF447DA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57579B3" w14:textId="77777777" w:rsidR="003543D3" w:rsidRDefault="005F0ABC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56CA731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FAEE40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36E6E67" w14:textId="77777777" w:rsidR="000C5C7B" w:rsidRDefault="005F0ABC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1E8E566A" w14:textId="77777777" w:rsidR="0063639A" w:rsidRPr="00524569" w:rsidRDefault="005F0ABC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BAEBC" w14:textId="77777777" w:rsidR="00090D73" w:rsidRDefault="00090D73">
      <w:r>
        <w:separator/>
      </w:r>
    </w:p>
  </w:endnote>
  <w:endnote w:type="continuationSeparator" w:id="0">
    <w:p w14:paraId="14519D0D" w14:textId="77777777" w:rsidR="00090D73" w:rsidRDefault="00090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43845" w14:textId="77777777" w:rsidR="00A671FE" w:rsidRPr="00403A17" w:rsidRDefault="005F0AB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44AF7EA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B9A2FAC" w14:textId="77777777" w:rsidR="00A671FE" w:rsidRPr="00403A17" w:rsidRDefault="005F0AB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13C5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E459B" w14:textId="77777777" w:rsidR="00A671FE" w:rsidRPr="009344E9" w:rsidRDefault="005F0AB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2A111BE" w14:textId="1A5072D3" w:rsidR="00A671FE" w:rsidRPr="009344E9" w:rsidRDefault="005F0AB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A31906A" wp14:editId="0E42234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C30071" w14:textId="77777777" w:rsidR="00A671FE" w:rsidRDefault="005F0AB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31906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23C30071" w14:textId="77777777" w:rsidR="00A671FE" w:rsidRDefault="005F0AB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7E20F5" wp14:editId="07D56B67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59591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22D0" w14:textId="77777777" w:rsidR="00090D73" w:rsidRDefault="00090D73">
      <w:r>
        <w:separator/>
      </w:r>
    </w:p>
  </w:footnote>
  <w:footnote w:type="continuationSeparator" w:id="0">
    <w:p w14:paraId="41E42CA4" w14:textId="77777777" w:rsidR="00090D73" w:rsidRDefault="00090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611F5" w14:textId="77777777" w:rsidR="00790D58" w:rsidRDefault="00790D58" w:rsidP="00790D58">
    <w:pPr>
      <w:rPr>
        <w:noProof/>
        <w:lang w:val="es-ES"/>
      </w:rPr>
    </w:pPr>
  </w:p>
  <w:p w14:paraId="3F2BD1ED" w14:textId="77777777" w:rsidR="00A671FE" w:rsidRDefault="005F0AB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87580D3" wp14:editId="4EDC0827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21368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B110D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0D73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3D23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0ABC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92B8C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1861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8769EAB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2AA7D-DB04-47C0-8350-6F4AE52E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cp:lastPrinted>2015-04-24T12:36:00Z</cp:lastPrinted>
  <dcterms:created xsi:type="dcterms:W3CDTF">2026-08-06T07:12:00Z</dcterms:created>
  <dcterms:modified xsi:type="dcterms:W3CDTF">2026-08-06T07:12:00Z</dcterms:modified>
</cp:coreProperties>
</file>