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1C554" w14:textId="77777777" w:rsidR="00CD0F6F" w:rsidRDefault="008212FC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470C1789" w14:textId="77777777" w:rsidR="00B80EE0" w:rsidRPr="00245720" w:rsidRDefault="008212FC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35EFAB73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46913BF6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4CB61665" w14:textId="77777777" w:rsidR="00B80EE0" w:rsidRPr="00B80EE0" w:rsidRDefault="008212FC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00860C38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764C5E7" w14:textId="401B1913" w:rsidR="00B80EE0" w:rsidRPr="00B80EE0" w:rsidRDefault="006D636C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  <w:r w:rsidR="00AE2FBA">
        <w:rPr>
          <w:rFonts w:cs="Arial"/>
          <w:sz w:val="20"/>
        </w:rPr>
        <w:t xml:space="preserve"> </w:t>
      </w: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  <w:r w:rsidRPr="00D46852">
        <w:rPr>
          <w:rFonts w:cs="Arial"/>
          <w:sz w:val="20"/>
          <w:highlight w:val="lightGray"/>
        </w:rPr>
        <w:t>..</w:t>
      </w:r>
      <w:r>
        <w:rPr>
          <w:rFonts w:cs="Arial"/>
          <w:sz w:val="20"/>
        </w:rPr>
        <w:t xml:space="preserve"> ,</w:t>
      </w: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008EB63" w14:textId="77777777" w:rsidR="00B80EE0" w:rsidRPr="00B80EE0" w:rsidRDefault="008212FC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413AFED8" w14:textId="77777777" w:rsidR="00B80EE0" w:rsidRPr="00B80EE0" w:rsidRDefault="008212FC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0F4F820F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783D27E7" w14:textId="6F972911" w:rsidR="00B80EE0" w:rsidRPr="00B80EE0" w:rsidRDefault="008212FC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Criteri </w:t>
      </w:r>
      <w:r w:rsidR="00DE6293">
        <w:rPr>
          <w:rFonts w:cs="Arial"/>
          <w:sz w:val="20"/>
        </w:rPr>
        <w:t>1</w:t>
      </w:r>
      <w:r w:rsidR="006D636C">
        <w:rPr>
          <w:rFonts w:cs="Arial"/>
          <w:sz w:val="20"/>
        </w:rPr>
        <w:t xml:space="preserve"> </w:t>
      </w:r>
      <w:r w:rsidR="00DE6293">
        <w:rPr>
          <w:rFonts w:cs="Arial"/>
          <w:color w:val="000000"/>
          <w:spacing w:val="-2"/>
          <w:sz w:val="20"/>
        </w:rPr>
        <w:t>Millor oferta econòmica</w:t>
      </w:r>
    </w:p>
    <w:p w14:paraId="5D30BA6F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16D155C" w14:textId="77777777" w:rsidR="00B80EE0" w:rsidRPr="00B80EE0" w:rsidRDefault="008212FC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40D92684" w14:textId="77777777" w:rsidR="00B80EE0" w:rsidRPr="00B80EE0" w:rsidRDefault="008212FC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65A7635A" w14:textId="77777777" w:rsidR="00B80EE0" w:rsidRPr="00B80EE0" w:rsidRDefault="008212FC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619B65E2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9A90894" w14:textId="410ED6FE" w:rsidR="00DE6293" w:rsidRDefault="00DE6293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2 Formació i capacitació del personal adscrit al contracte</w:t>
      </w:r>
    </w:p>
    <w:p w14:paraId="3F8B3FB7" w14:textId="77777777" w:rsidR="00DE6293" w:rsidRDefault="00DE6293" w:rsidP="00B80EE0">
      <w:pPr>
        <w:rPr>
          <w:rFonts w:cs="Arial"/>
          <w:color w:val="000000"/>
          <w:spacing w:val="-2"/>
          <w:sz w:val="20"/>
        </w:rPr>
      </w:pPr>
    </w:p>
    <w:p w14:paraId="6E8333DB" w14:textId="006F8A04" w:rsidR="00DE6293" w:rsidRDefault="00DE6293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De 5 fins a 15 hores anuals:</w:t>
      </w:r>
    </w:p>
    <w:p w14:paraId="5055A6AF" w14:textId="459227E3" w:rsidR="00DE6293" w:rsidRPr="00DE6293" w:rsidRDefault="00DE6293" w:rsidP="00DE6293">
      <w:pPr>
        <w:spacing w:line="276" w:lineRule="auto"/>
        <w:jc w:val="left"/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 xml:space="preserve">Més de 15  fins a 30 hores anuals: </w:t>
      </w:r>
    </w:p>
    <w:p w14:paraId="00E873ED" w14:textId="00758AEF" w:rsidR="00DE6293" w:rsidRPr="00DE6293" w:rsidRDefault="00DE6293" w:rsidP="00DE6293">
      <w:pPr>
        <w:spacing w:line="276" w:lineRule="auto"/>
        <w:jc w:val="left"/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 xml:space="preserve">Més de 30 fins a 45 hores anuals:  </w:t>
      </w:r>
    </w:p>
    <w:p w14:paraId="70B3F13C" w14:textId="0DAC100E" w:rsidR="00DE6293" w:rsidRDefault="00DE6293" w:rsidP="00DE6293">
      <w:pPr>
        <w:spacing w:line="276" w:lineRule="auto"/>
        <w:jc w:val="left"/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 xml:space="preserve">Més de 45 fins a 60 hores anuals: </w:t>
      </w:r>
    </w:p>
    <w:p w14:paraId="56A4871F" w14:textId="77777777" w:rsidR="00DE6293" w:rsidRDefault="00DE6293" w:rsidP="00DE6293">
      <w:pPr>
        <w:rPr>
          <w:rFonts w:cs="Arial"/>
          <w:color w:val="000000"/>
          <w:spacing w:val="-2"/>
          <w:sz w:val="20"/>
        </w:rPr>
      </w:pPr>
    </w:p>
    <w:p w14:paraId="40EB1B72" w14:textId="3729C356" w:rsidR="00DE6293" w:rsidRPr="00DE6293" w:rsidRDefault="00DE6293" w:rsidP="00DE629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Criteri 3 </w:t>
      </w:r>
      <w:r w:rsidRPr="00DE6293">
        <w:rPr>
          <w:rFonts w:cs="Arial"/>
          <w:color w:val="000000"/>
          <w:spacing w:val="-2"/>
          <w:sz w:val="20"/>
        </w:rPr>
        <w:t xml:space="preserve">Experiència del tècnic que exerceix la coordinació de l'equip adscrit en serveis de </w:t>
      </w:r>
      <w:proofErr w:type="spellStart"/>
      <w:r w:rsidRPr="00DE6293">
        <w:rPr>
          <w:rFonts w:cs="Arial"/>
          <w:color w:val="000000"/>
          <w:spacing w:val="-2"/>
          <w:sz w:val="20"/>
        </w:rPr>
        <w:t>sensellarisme</w:t>
      </w:r>
      <w:proofErr w:type="spellEnd"/>
    </w:p>
    <w:p w14:paraId="10ED392D" w14:textId="77777777" w:rsidR="00DE6293" w:rsidRDefault="00DE6293" w:rsidP="00B80EE0">
      <w:pPr>
        <w:rPr>
          <w:rFonts w:cs="Arial"/>
          <w:color w:val="000000"/>
          <w:spacing w:val="-2"/>
          <w:sz w:val="20"/>
        </w:rPr>
      </w:pPr>
    </w:p>
    <w:p w14:paraId="0DEEB2C1" w14:textId="63CA31D2" w:rsidR="00DE6293" w:rsidRPr="00DE6293" w:rsidRDefault="00DE6293" w:rsidP="00DE6293">
      <w:pPr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>D</w:t>
      </w:r>
      <w:r>
        <w:rPr>
          <w:rFonts w:cs="Arial"/>
          <w:color w:val="000000"/>
          <w:spacing w:val="-2"/>
          <w:sz w:val="20"/>
        </w:rPr>
        <w:t>’</w:t>
      </w:r>
      <w:r w:rsidRPr="00DE6293">
        <w:rPr>
          <w:rFonts w:cs="Arial"/>
          <w:color w:val="000000"/>
          <w:spacing w:val="-2"/>
          <w:sz w:val="20"/>
        </w:rPr>
        <w:t xml:space="preserve"> 1 a 3 anys: </w:t>
      </w:r>
    </w:p>
    <w:p w14:paraId="194C5791" w14:textId="1AD41ED2" w:rsidR="00DE6293" w:rsidRPr="00DE6293" w:rsidRDefault="00DE6293" w:rsidP="00DE6293">
      <w:pPr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 xml:space="preserve">Més 3 anys  fins a 5 anys: </w:t>
      </w:r>
    </w:p>
    <w:p w14:paraId="20C80F69" w14:textId="56AF11FD" w:rsidR="00DE6293" w:rsidRPr="00DE6293" w:rsidRDefault="00DE6293" w:rsidP="00DE6293">
      <w:pPr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 xml:space="preserve">Més de 5 anys fins a 10 anys : </w:t>
      </w:r>
    </w:p>
    <w:p w14:paraId="06C29B40" w14:textId="77777777" w:rsidR="00DE6293" w:rsidRDefault="00DE6293" w:rsidP="00B80EE0">
      <w:pPr>
        <w:rPr>
          <w:rFonts w:cs="Arial"/>
          <w:color w:val="000000"/>
          <w:spacing w:val="-2"/>
          <w:sz w:val="20"/>
        </w:rPr>
      </w:pPr>
    </w:p>
    <w:p w14:paraId="4F8D9312" w14:textId="77777777" w:rsidR="00DE6293" w:rsidRDefault="00DE6293" w:rsidP="00B80EE0">
      <w:pPr>
        <w:rPr>
          <w:rFonts w:cs="Arial"/>
          <w:color w:val="000000"/>
          <w:spacing w:val="-2"/>
          <w:sz w:val="20"/>
        </w:rPr>
      </w:pPr>
    </w:p>
    <w:p w14:paraId="66C2C736" w14:textId="77777777" w:rsidR="00DE6293" w:rsidRPr="00B80EE0" w:rsidRDefault="00DE6293" w:rsidP="00B80EE0">
      <w:pPr>
        <w:rPr>
          <w:rFonts w:cs="Arial"/>
          <w:color w:val="000000"/>
          <w:spacing w:val="-2"/>
          <w:sz w:val="20"/>
        </w:rPr>
      </w:pPr>
    </w:p>
    <w:p w14:paraId="21A0886A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269E00E8" w14:textId="77777777" w:rsidR="00B80EE0" w:rsidRPr="00B80EE0" w:rsidRDefault="008212FC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1695992E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04222579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2D04496E" w14:textId="77777777" w:rsidR="00B80EE0" w:rsidRDefault="008212FC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1881DCD3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490158A7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C772207" w14:textId="77777777" w:rsidR="00B80EE0" w:rsidRPr="006D636C" w:rsidRDefault="008212FC" w:rsidP="00B80EE0">
      <w:pPr>
        <w:rPr>
          <w:b/>
          <w:sz w:val="20"/>
        </w:rPr>
      </w:pPr>
      <w:r w:rsidRPr="00B80EE0">
        <w:rPr>
          <w:b/>
          <w:sz w:val="20"/>
        </w:rPr>
        <w:t xml:space="preserve">B. MODEL D’OFERTA ECONÒMICA PER LOTS </w:t>
      </w:r>
    </w:p>
    <w:p w14:paraId="51611F43" w14:textId="77777777" w:rsidR="00B80EE0" w:rsidRPr="00B80EE0" w:rsidRDefault="00B80EE0" w:rsidP="00B80EE0">
      <w:pPr>
        <w:rPr>
          <w:rFonts w:cs="Arial"/>
          <w:bCs/>
          <w:color w:val="000000"/>
          <w:spacing w:val="-2"/>
          <w:sz w:val="20"/>
        </w:rPr>
      </w:pPr>
    </w:p>
    <w:p w14:paraId="15F93A70" w14:textId="77777777" w:rsidR="006D636C" w:rsidRPr="00B80EE0" w:rsidRDefault="008212FC" w:rsidP="006D636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1543A026" w14:textId="77777777" w:rsidR="006D636C" w:rsidRDefault="006D636C" w:rsidP="006D636C">
      <w:pPr>
        <w:rPr>
          <w:rFonts w:cs="Arial"/>
          <w:sz w:val="20"/>
        </w:rPr>
      </w:pPr>
    </w:p>
    <w:p w14:paraId="5E6393E4" w14:textId="77777777" w:rsidR="006D636C" w:rsidRPr="00B80EE0" w:rsidRDefault="008212FC" w:rsidP="006D636C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2D2D739C" w14:textId="77777777" w:rsidR="006D636C" w:rsidRDefault="008212FC" w:rsidP="006D636C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43B90316" w14:textId="77777777" w:rsidR="006D636C" w:rsidRDefault="006D636C" w:rsidP="006D636C">
      <w:pPr>
        <w:rPr>
          <w:rFonts w:cs="Arial"/>
          <w:sz w:val="20"/>
        </w:rPr>
      </w:pPr>
    </w:p>
    <w:p w14:paraId="2BB82D8C" w14:textId="77777777" w:rsidR="006D636C" w:rsidRPr="00B80EE0" w:rsidRDefault="008212FC" w:rsidP="006D636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53B8236F" w14:textId="77777777" w:rsidR="006D636C" w:rsidRPr="00B80EE0" w:rsidRDefault="008212FC" w:rsidP="006D636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lastRenderedPageBreak/>
        <w:t xml:space="preserve"> </w:t>
      </w:r>
    </w:p>
    <w:p w14:paraId="5A342F6A" w14:textId="77777777" w:rsidR="006D636C" w:rsidRPr="00B80EE0" w:rsidRDefault="008212FC" w:rsidP="006D636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1F0BEA66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C160F88" w14:textId="77777777" w:rsidR="00AE2FBA" w:rsidRPr="00B80EE0" w:rsidRDefault="00AE2FBA" w:rsidP="00AE2FBA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Criteri </w:t>
      </w:r>
      <w:r>
        <w:rPr>
          <w:rFonts w:cs="Arial"/>
          <w:sz w:val="20"/>
        </w:rPr>
        <w:t xml:space="preserve">1 </w:t>
      </w:r>
      <w:r>
        <w:rPr>
          <w:rFonts w:cs="Arial"/>
          <w:color w:val="000000"/>
          <w:spacing w:val="-2"/>
          <w:sz w:val="20"/>
        </w:rPr>
        <w:t>Millor oferta econòmica</w:t>
      </w:r>
    </w:p>
    <w:p w14:paraId="355EA841" w14:textId="77777777" w:rsidR="00AE2FBA" w:rsidRPr="00B80EE0" w:rsidRDefault="00AE2FBA" w:rsidP="00AE2FBA">
      <w:pPr>
        <w:rPr>
          <w:rFonts w:cs="Arial"/>
          <w:color w:val="000000"/>
          <w:spacing w:val="-2"/>
          <w:sz w:val="20"/>
        </w:rPr>
      </w:pPr>
    </w:p>
    <w:p w14:paraId="0B6982E8" w14:textId="77777777" w:rsidR="00AE2FBA" w:rsidRPr="00B80EE0" w:rsidRDefault="00AE2FBA" w:rsidP="00AE2FBA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69CFC815" w14:textId="77777777" w:rsidR="00AE2FBA" w:rsidRPr="00B80EE0" w:rsidRDefault="00AE2FBA" w:rsidP="00AE2FBA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633BCA9C" w14:textId="77777777" w:rsidR="00AE2FBA" w:rsidRPr="00B80EE0" w:rsidRDefault="00AE2FBA" w:rsidP="00AE2FBA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07D89B9E" w14:textId="77777777" w:rsidR="00AE2FBA" w:rsidRDefault="00AE2FBA" w:rsidP="00AE2FBA">
      <w:pPr>
        <w:rPr>
          <w:rFonts w:cs="Arial"/>
          <w:color w:val="000000"/>
          <w:spacing w:val="-2"/>
          <w:sz w:val="20"/>
        </w:rPr>
      </w:pPr>
    </w:p>
    <w:p w14:paraId="1BD6A0D1" w14:textId="77777777" w:rsidR="00AE2FBA" w:rsidRDefault="00AE2FBA" w:rsidP="00AE2FB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2 Formació i capacitació del personal adscrit al contracte</w:t>
      </w:r>
    </w:p>
    <w:p w14:paraId="13E4300B" w14:textId="77777777" w:rsidR="00AE2FBA" w:rsidRDefault="00AE2FBA" w:rsidP="00AE2FBA">
      <w:pPr>
        <w:rPr>
          <w:rFonts w:cs="Arial"/>
          <w:color w:val="000000"/>
          <w:spacing w:val="-2"/>
          <w:sz w:val="20"/>
        </w:rPr>
      </w:pPr>
    </w:p>
    <w:p w14:paraId="3413DFBA" w14:textId="77777777" w:rsidR="00AE2FBA" w:rsidRDefault="00AE2FBA" w:rsidP="00AE2FB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De 5 fins a 15 hores anuals:</w:t>
      </w:r>
    </w:p>
    <w:p w14:paraId="797AB237" w14:textId="77777777" w:rsidR="00AE2FBA" w:rsidRPr="00DE6293" w:rsidRDefault="00AE2FBA" w:rsidP="00AE2FBA">
      <w:pPr>
        <w:spacing w:line="276" w:lineRule="auto"/>
        <w:jc w:val="left"/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 xml:space="preserve">Més de 15  fins a 30 hores anuals: </w:t>
      </w:r>
    </w:p>
    <w:p w14:paraId="7313EB67" w14:textId="77777777" w:rsidR="00AE2FBA" w:rsidRPr="00DE6293" w:rsidRDefault="00AE2FBA" w:rsidP="00AE2FBA">
      <w:pPr>
        <w:spacing w:line="276" w:lineRule="auto"/>
        <w:jc w:val="left"/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 xml:space="preserve">Més de 30 fins a 45 hores anuals:  </w:t>
      </w:r>
    </w:p>
    <w:p w14:paraId="5E3ABF55" w14:textId="77777777" w:rsidR="00AE2FBA" w:rsidRDefault="00AE2FBA" w:rsidP="00AE2FBA">
      <w:pPr>
        <w:spacing w:line="276" w:lineRule="auto"/>
        <w:jc w:val="left"/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 xml:space="preserve">Més de 45 fins a 60 hores anuals: </w:t>
      </w:r>
    </w:p>
    <w:p w14:paraId="0ECB15E5" w14:textId="77777777" w:rsidR="00AE2FBA" w:rsidRDefault="00AE2FBA" w:rsidP="00AE2FBA">
      <w:pPr>
        <w:rPr>
          <w:rFonts w:cs="Arial"/>
          <w:color w:val="000000"/>
          <w:spacing w:val="-2"/>
          <w:sz w:val="20"/>
        </w:rPr>
      </w:pPr>
    </w:p>
    <w:p w14:paraId="2013A8E4" w14:textId="77777777" w:rsidR="00AE2FBA" w:rsidRPr="00DE6293" w:rsidRDefault="00AE2FBA" w:rsidP="00AE2FB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Criteri 3 </w:t>
      </w:r>
      <w:r w:rsidRPr="00DE6293">
        <w:rPr>
          <w:rFonts w:cs="Arial"/>
          <w:color w:val="000000"/>
          <w:spacing w:val="-2"/>
          <w:sz w:val="20"/>
        </w:rPr>
        <w:t xml:space="preserve">Experiència del tècnic que exerceix la coordinació de l'equip adscrit en serveis de </w:t>
      </w:r>
      <w:proofErr w:type="spellStart"/>
      <w:r w:rsidRPr="00DE6293">
        <w:rPr>
          <w:rFonts w:cs="Arial"/>
          <w:color w:val="000000"/>
          <w:spacing w:val="-2"/>
          <w:sz w:val="20"/>
        </w:rPr>
        <w:t>sensellarisme</w:t>
      </w:r>
      <w:proofErr w:type="spellEnd"/>
    </w:p>
    <w:p w14:paraId="2D42FD3C" w14:textId="77777777" w:rsidR="00AE2FBA" w:rsidRDefault="00AE2FBA" w:rsidP="00AE2FBA">
      <w:pPr>
        <w:rPr>
          <w:rFonts w:cs="Arial"/>
          <w:color w:val="000000"/>
          <w:spacing w:val="-2"/>
          <w:sz w:val="20"/>
        </w:rPr>
      </w:pPr>
    </w:p>
    <w:p w14:paraId="7DF9A86E" w14:textId="77777777" w:rsidR="00AE2FBA" w:rsidRPr="00DE6293" w:rsidRDefault="00AE2FBA" w:rsidP="00AE2FBA">
      <w:pPr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>D</w:t>
      </w:r>
      <w:r>
        <w:rPr>
          <w:rFonts w:cs="Arial"/>
          <w:color w:val="000000"/>
          <w:spacing w:val="-2"/>
          <w:sz w:val="20"/>
        </w:rPr>
        <w:t>’</w:t>
      </w:r>
      <w:r w:rsidRPr="00DE6293">
        <w:rPr>
          <w:rFonts w:cs="Arial"/>
          <w:color w:val="000000"/>
          <w:spacing w:val="-2"/>
          <w:sz w:val="20"/>
        </w:rPr>
        <w:t xml:space="preserve"> 1 a 3 anys: </w:t>
      </w:r>
    </w:p>
    <w:p w14:paraId="6DBF88A8" w14:textId="77777777" w:rsidR="00AE2FBA" w:rsidRPr="00DE6293" w:rsidRDefault="00AE2FBA" w:rsidP="00AE2FBA">
      <w:pPr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 xml:space="preserve">Més 3 anys  fins a 5 anys: </w:t>
      </w:r>
    </w:p>
    <w:p w14:paraId="67EA893E" w14:textId="77777777" w:rsidR="00AE2FBA" w:rsidRPr="00DE6293" w:rsidRDefault="00AE2FBA" w:rsidP="00AE2FBA">
      <w:pPr>
        <w:rPr>
          <w:rFonts w:cs="Arial"/>
          <w:color w:val="000000"/>
          <w:spacing w:val="-2"/>
          <w:sz w:val="20"/>
        </w:rPr>
      </w:pPr>
      <w:r w:rsidRPr="00DE6293">
        <w:rPr>
          <w:rFonts w:cs="Arial"/>
          <w:color w:val="000000"/>
          <w:spacing w:val="-2"/>
          <w:sz w:val="20"/>
        </w:rPr>
        <w:t xml:space="preserve">Més de 5 anys fins a 10 anys : </w:t>
      </w:r>
    </w:p>
    <w:p w14:paraId="2BA0053D" w14:textId="77777777" w:rsidR="00AE2FBA" w:rsidRDefault="00AE2FBA" w:rsidP="00AE2FBA">
      <w:pPr>
        <w:rPr>
          <w:rFonts w:cs="Arial"/>
          <w:color w:val="000000"/>
          <w:spacing w:val="-2"/>
          <w:sz w:val="20"/>
        </w:rPr>
      </w:pPr>
    </w:p>
    <w:p w14:paraId="34F5B659" w14:textId="77777777" w:rsidR="00AE2FBA" w:rsidRDefault="00AE2FBA" w:rsidP="00AE2FBA">
      <w:pPr>
        <w:rPr>
          <w:rFonts w:cs="Arial"/>
          <w:color w:val="000000"/>
          <w:spacing w:val="-2"/>
          <w:sz w:val="20"/>
        </w:rPr>
      </w:pPr>
    </w:p>
    <w:p w14:paraId="5DC911E9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5C0F8D5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716A70B" w14:textId="77777777" w:rsidR="00B80EE0" w:rsidRPr="00B80EE0" w:rsidRDefault="008212FC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 w:rsidRPr="00B80EE0">
        <w:rPr>
          <w:rFonts w:cs="Arial"/>
          <w:spacing w:val="-2"/>
          <w:sz w:val="20"/>
        </w:rPr>
        <w:t>, a data de signatura electrònica</w:t>
      </w:r>
    </w:p>
    <w:p w14:paraId="1B133C85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4C0586E5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0B14CB19" w14:textId="77777777" w:rsidR="00B80EE0" w:rsidRPr="00B80EE0" w:rsidRDefault="008212FC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37C031A2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33CEC7D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3349730B" w14:textId="77777777" w:rsidR="00B80EE0" w:rsidRPr="00CD0F6F" w:rsidRDefault="008212FC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1A991" w14:textId="77777777" w:rsidR="008212FC" w:rsidRDefault="008212FC">
      <w:r>
        <w:separator/>
      </w:r>
    </w:p>
  </w:endnote>
  <w:endnote w:type="continuationSeparator" w:id="0">
    <w:p w14:paraId="5E895759" w14:textId="77777777" w:rsidR="008212FC" w:rsidRDefault="00821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A1E89" w14:textId="77777777" w:rsidR="00A671FE" w:rsidRPr="00403A17" w:rsidRDefault="008212FC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C423434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2D97ED7" w14:textId="77777777" w:rsidR="00A671FE" w:rsidRPr="00403A17" w:rsidRDefault="008212FC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95D22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11FA9" w14:textId="77777777" w:rsidR="00A671FE" w:rsidRPr="009344E9" w:rsidRDefault="008212F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6885E7A" w14:textId="77777777" w:rsidR="00A671FE" w:rsidRPr="009344E9" w:rsidRDefault="008212FC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A33FBB9" wp14:editId="174CD980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87573" w14:textId="77777777" w:rsidR="00A671FE" w:rsidRDefault="008212F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33FBB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4A787573" w14:textId="77777777" w:rsidR="00A671FE" w:rsidRDefault="008212FC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A40CF8D" wp14:editId="23673C13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19CCD" w14:textId="77777777" w:rsidR="008212FC" w:rsidRDefault="008212FC">
      <w:r>
        <w:separator/>
      </w:r>
    </w:p>
  </w:footnote>
  <w:footnote w:type="continuationSeparator" w:id="0">
    <w:p w14:paraId="5076E3EC" w14:textId="77777777" w:rsidR="008212FC" w:rsidRDefault="00821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C033B" w14:textId="77777777" w:rsidR="00790D58" w:rsidRDefault="00790D58" w:rsidP="00790D58">
    <w:pPr>
      <w:rPr>
        <w:noProof/>
        <w:lang w:val="es-ES"/>
      </w:rPr>
    </w:pPr>
  </w:p>
  <w:p w14:paraId="26449699" w14:textId="77777777" w:rsidR="00A671FE" w:rsidRDefault="008212FC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2540CB8" wp14:editId="3D78B13B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522CD9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011448007">
    <w:abstractNumId w:val="10"/>
  </w:num>
  <w:num w:numId="2" w16cid:durableId="1848523005">
    <w:abstractNumId w:val="8"/>
  </w:num>
  <w:num w:numId="3" w16cid:durableId="597980454">
    <w:abstractNumId w:val="3"/>
  </w:num>
  <w:num w:numId="4" w16cid:durableId="13116944">
    <w:abstractNumId w:val="2"/>
  </w:num>
  <w:num w:numId="5" w16cid:durableId="1338381245">
    <w:abstractNumId w:val="1"/>
  </w:num>
  <w:num w:numId="6" w16cid:durableId="1150252759">
    <w:abstractNumId w:val="0"/>
  </w:num>
  <w:num w:numId="7" w16cid:durableId="1453011260">
    <w:abstractNumId w:val="9"/>
  </w:num>
  <w:num w:numId="8" w16cid:durableId="678967113">
    <w:abstractNumId w:val="7"/>
  </w:num>
  <w:num w:numId="9" w16cid:durableId="209807364">
    <w:abstractNumId w:val="6"/>
  </w:num>
  <w:num w:numId="10" w16cid:durableId="376853436">
    <w:abstractNumId w:val="5"/>
  </w:num>
  <w:num w:numId="11" w16cid:durableId="5931237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72E1E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853D0"/>
    <w:rsid w:val="00790D58"/>
    <w:rsid w:val="00791F7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12FC"/>
    <w:rsid w:val="00827925"/>
    <w:rsid w:val="008369E0"/>
    <w:rsid w:val="00851B00"/>
    <w:rsid w:val="00854B8F"/>
    <w:rsid w:val="008618AA"/>
    <w:rsid w:val="00874601"/>
    <w:rsid w:val="008853D8"/>
    <w:rsid w:val="00892B66"/>
    <w:rsid w:val="00893C6E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E2FBA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487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6293"/>
    <w:rsid w:val="00DE751E"/>
    <w:rsid w:val="00DF26C1"/>
    <w:rsid w:val="00DF3693"/>
    <w:rsid w:val="00E057D0"/>
    <w:rsid w:val="00E06890"/>
    <w:rsid w:val="00E23620"/>
    <w:rsid w:val="00E24CF5"/>
    <w:rsid w:val="00E40FCA"/>
    <w:rsid w:val="00E44DDD"/>
    <w:rsid w:val="00E62978"/>
    <w:rsid w:val="00E6575B"/>
    <w:rsid w:val="00E71387"/>
    <w:rsid w:val="00E76B89"/>
    <w:rsid w:val="00E834A7"/>
    <w:rsid w:val="00E94BA4"/>
    <w:rsid w:val="00EA75CF"/>
    <w:rsid w:val="00EB7916"/>
    <w:rsid w:val="00EB7EC7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89E80F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452</Words>
  <Characters>2581</Characters>
  <Application>Microsoft Office Word</Application>
  <DocSecurity>4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S  Maria  ACCIO SOCIAL</dc:creator>
  <cp:lastModifiedBy>Rodriguez S  Maria  ACCIO SOCIAL</cp:lastModifiedBy>
  <cp:revision>2</cp:revision>
  <cp:lastPrinted>2015-04-24T12:36:00Z</cp:lastPrinted>
  <dcterms:created xsi:type="dcterms:W3CDTF">2026-11-06T08:35:00Z</dcterms:created>
  <dcterms:modified xsi:type="dcterms:W3CDTF">2026-11-06T08:35:00Z</dcterms:modified>
</cp:coreProperties>
</file>