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FF4E2" w14:textId="77777777" w:rsidR="0063639A" w:rsidRDefault="00B96DCE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3DB27065" w14:textId="1265696B" w:rsidR="003543D3" w:rsidRPr="003543D3" w:rsidRDefault="00B96DCE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84030">
        <w:rPr>
          <w:b/>
          <w:bCs/>
          <w:u w:val="single"/>
        </w:rPr>
        <w:t>6</w:t>
      </w:r>
    </w:p>
    <w:p w14:paraId="018EBAE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BA5963F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A81D6A9" w14:textId="77777777" w:rsidR="003543D3" w:rsidRPr="003543D3" w:rsidRDefault="00B96DCE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62150CA6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C9334DD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65FE618" w14:textId="77777777" w:rsidR="00524569" w:rsidRPr="008F6ECB" w:rsidRDefault="00B96DCE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80AD818" w14:textId="77777777" w:rsidR="00524569" w:rsidRDefault="00524569" w:rsidP="00524569">
      <w:pPr>
        <w:rPr>
          <w:sz w:val="20"/>
        </w:rPr>
      </w:pPr>
    </w:p>
    <w:p w14:paraId="53110575" w14:textId="77777777" w:rsidR="00524569" w:rsidRPr="008F6ECB" w:rsidRDefault="00B96DCE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4F0B3358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7BBD88A3" w14:textId="77777777" w:rsidR="003543D3" w:rsidRDefault="00B96DCE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12FD4F8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B13F6F" w14:paraId="63213DC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FC66" w14:textId="77777777" w:rsidR="003543D3" w:rsidRDefault="00B96DCE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4816B" w14:textId="77777777" w:rsidR="003543D3" w:rsidRDefault="00B96DC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875D" w14:textId="77777777" w:rsidR="003543D3" w:rsidRDefault="00B96DC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DA6DC0B" w14:textId="77777777" w:rsidR="003543D3" w:rsidRDefault="00B96DC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6E89" w14:textId="77777777" w:rsidR="003543D3" w:rsidRDefault="00B96DCE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B13F6F" w14:paraId="35C875B5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19F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CE15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BBB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5AC0" w14:textId="77777777" w:rsidR="003543D3" w:rsidRDefault="00B96DC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13F6F" w14:paraId="66873212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6144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69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372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7C09" w14:textId="77777777" w:rsidR="003543D3" w:rsidRDefault="00B96DC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B13F6F" w14:paraId="4F53963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BD58" w14:textId="77777777" w:rsidR="003543D3" w:rsidRDefault="00B96DCE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CCE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D3F2" w14:textId="77777777" w:rsidR="003543D3" w:rsidRDefault="00B96DCE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54B6E21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70CA750" w14:textId="77777777" w:rsidR="003543D3" w:rsidRDefault="00B96DC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</w:t>
      </w:r>
      <w:r>
        <w:rPr>
          <w:rFonts w:ascii="Arial" w:hAnsi="Arial" w:cs="Arial"/>
          <w:b w:val="0"/>
          <w:sz w:val="20"/>
          <w:u w:val="none"/>
        </w:rPr>
        <w:t>urs en cap prohibició de contractar conforme a l’article 71 de la LCSP.</w:t>
      </w:r>
    </w:p>
    <w:p w14:paraId="0B7B4D7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457271F" w14:textId="77777777" w:rsidR="003543D3" w:rsidRDefault="00B96DCE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6E848AC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DCCEF2C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A0066FD" w14:textId="77777777" w:rsidR="003543D3" w:rsidRDefault="00B96DCE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C7BE96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8B6DB8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A11B214" w14:textId="77777777" w:rsidR="000C5C7B" w:rsidRDefault="00B96DCE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3E9546C" w14:textId="77777777" w:rsidR="0063639A" w:rsidRPr="00524569" w:rsidRDefault="00B96DCE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C1405" w14:textId="77777777" w:rsidR="00B96DCE" w:rsidRDefault="00B96DCE">
      <w:r>
        <w:separator/>
      </w:r>
    </w:p>
  </w:endnote>
  <w:endnote w:type="continuationSeparator" w:id="0">
    <w:p w14:paraId="6C4FF925" w14:textId="77777777" w:rsidR="00B96DCE" w:rsidRDefault="00B9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45721" w14:textId="77777777" w:rsidR="00A671FE" w:rsidRPr="00403A17" w:rsidRDefault="00B96DC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2FF60C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A2FCF2B" w14:textId="77777777" w:rsidR="00A671FE" w:rsidRPr="00403A17" w:rsidRDefault="00B96DC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67D52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EABD9" w14:textId="77777777" w:rsidR="00A671FE" w:rsidRPr="009344E9" w:rsidRDefault="00B96DC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4E39D72" w14:textId="1EE2C6F0" w:rsidR="00A671FE" w:rsidRPr="009344E9" w:rsidRDefault="00916DEE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B8F898" wp14:editId="5D5B9EA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4429275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6D2F4F" w14:textId="77777777" w:rsidR="00A671FE" w:rsidRDefault="00B96DC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B8F89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076D2F4F" w14:textId="77777777" w:rsidR="00A671FE" w:rsidRDefault="00B96DCE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25B3BC" wp14:editId="771F839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89505423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31084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59F2" w14:textId="77777777" w:rsidR="00B96DCE" w:rsidRDefault="00B96DCE">
      <w:r>
        <w:separator/>
      </w:r>
    </w:p>
  </w:footnote>
  <w:footnote w:type="continuationSeparator" w:id="0">
    <w:p w14:paraId="18BD9BE4" w14:textId="77777777" w:rsidR="00B96DCE" w:rsidRDefault="00B9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FEE74" w14:textId="77777777" w:rsidR="00790D58" w:rsidRDefault="00790D58" w:rsidP="00790D58">
    <w:pPr>
      <w:rPr>
        <w:noProof/>
        <w:lang w:val="es-ES"/>
      </w:rPr>
    </w:pPr>
  </w:p>
  <w:p w14:paraId="60BBB580" w14:textId="77777777" w:rsidR="00A671FE" w:rsidRDefault="00B96DC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23C4FFA" wp14:editId="5ED4E097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2ED5C8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8708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596642182">
    <w:abstractNumId w:val="10"/>
  </w:num>
  <w:num w:numId="2" w16cid:durableId="1346710940">
    <w:abstractNumId w:val="8"/>
  </w:num>
  <w:num w:numId="3" w16cid:durableId="1466661960">
    <w:abstractNumId w:val="3"/>
  </w:num>
  <w:num w:numId="4" w16cid:durableId="2117864686">
    <w:abstractNumId w:val="2"/>
  </w:num>
  <w:num w:numId="5" w16cid:durableId="952327170">
    <w:abstractNumId w:val="1"/>
  </w:num>
  <w:num w:numId="6" w16cid:durableId="532575813">
    <w:abstractNumId w:val="0"/>
  </w:num>
  <w:num w:numId="7" w16cid:durableId="669794870">
    <w:abstractNumId w:val="9"/>
  </w:num>
  <w:num w:numId="8" w16cid:durableId="1707022880">
    <w:abstractNumId w:val="7"/>
  </w:num>
  <w:num w:numId="9" w16cid:durableId="1237857996">
    <w:abstractNumId w:val="6"/>
  </w:num>
  <w:num w:numId="10" w16cid:durableId="1481118663">
    <w:abstractNumId w:val="5"/>
  </w:num>
  <w:num w:numId="11" w16cid:durableId="1225339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72E1E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84030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6DEE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3F6F"/>
    <w:rsid w:val="00B21CE2"/>
    <w:rsid w:val="00B32A13"/>
    <w:rsid w:val="00B40E25"/>
    <w:rsid w:val="00B62E36"/>
    <w:rsid w:val="00B71832"/>
    <w:rsid w:val="00B71F99"/>
    <w:rsid w:val="00B72756"/>
    <w:rsid w:val="00B74879"/>
    <w:rsid w:val="00B851BD"/>
    <w:rsid w:val="00B87C14"/>
    <w:rsid w:val="00B921CA"/>
    <w:rsid w:val="00B96DCE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5124B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289</Words>
  <Characters>1651</Characters>
  <Application>Microsoft Office Word</Application>
  <DocSecurity>4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S  Maria  ACCIO SOCIAL</dc:creator>
  <cp:lastModifiedBy>Rodriguez S  Maria  ACCIO SOCIAL</cp:lastModifiedBy>
  <cp:revision>2</cp:revision>
  <cp:lastPrinted>2015-04-24T12:36:00Z</cp:lastPrinted>
  <dcterms:created xsi:type="dcterms:W3CDTF">2026-11-06T08:34:00Z</dcterms:created>
  <dcterms:modified xsi:type="dcterms:W3CDTF">2026-11-06T08:34:00Z</dcterms:modified>
</cp:coreProperties>
</file>