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CB" w:rsidRDefault="007A03CB" w:rsidP="007A03CB">
      <w:bookmarkStart w:id="0" w:name="_GoBack"/>
      <w:bookmarkEnd w:id="0"/>
    </w:p>
    <w:p w:rsidR="00595AA6" w:rsidRPr="00780665" w:rsidRDefault="00595AA6" w:rsidP="00595AA6">
      <w:pPr>
        <w:pStyle w:val="Ttulo8"/>
        <w:spacing w:befor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ANNEX  6</w:t>
      </w:r>
    </w:p>
    <w:p w:rsidR="00595AA6" w:rsidRPr="00780665" w:rsidRDefault="00595AA6" w:rsidP="00595AA6">
      <w:pPr>
        <w:rPr>
          <w:rFonts w:ascii="Arial" w:hAnsi="Arial" w:cs="Arial"/>
          <w:b/>
          <w:color w:val="000000"/>
          <w:spacing w:val="-2"/>
          <w:sz w:val="18"/>
          <w:szCs w:val="18"/>
          <w:u w:val="single"/>
        </w:rPr>
      </w:pPr>
    </w:p>
    <w:p w:rsidR="00595AA6" w:rsidRPr="00780665" w:rsidRDefault="00595AA6" w:rsidP="00595AA6">
      <w:pPr>
        <w:rPr>
          <w:rFonts w:ascii="Arial" w:hAnsi="Arial" w:cs="Arial"/>
          <w:b/>
          <w:bCs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  <w:r w:rsidRPr="00780665"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  <w:t xml:space="preserve">MODEL D’OFERTA ECONÒMICA VALORABLE MITJANÇANT L’APLICACIÓ DE FÓRMULES: </w:t>
      </w:r>
    </w:p>
    <w:p w:rsidR="00595AA6" w:rsidRPr="00780665" w:rsidRDefault="00595AA6" w:rsidP="00595AA6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Default="00595AA6" w:rsidP="00595AA6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80665">
        <w:rPr>
          <w:rFonts w:ascii="Arial" w:hAnsi="Arial" w:cs="Arial"/>
          <w:sz w:val="18"/>
          <w:szCs w:val="18"/>
        </w:rPr>
        <w:t>En/Na ....................................................................., amb NIF ............................., en qualitat de .......................... i en nom i representació de la societat ....................................................................., amb CIF ............................. i domiciliada a ............................................................................, segons escriptura pública autoritzada davant Notari/a</w:t>
      </w:r>
      <w:r w:rsidRPr="00780665">
        <w:rPr>
          <w:rFonts w:ascii="Arial" w:hAnsi="Arial" w:cs="Arial"/>
          <w:sz w:val="18"/>
          <w:szCs w:val="18"/>
        </w:rPr>
        <w:tab/>
        <w:t>......................................................................, en data ............................... i amb número de protocol ............................, assabentat de l’anunci publicat en data ............................... en el perfil del contractant de l’Ajuntament de Sabadell i de les condicions i requisits que s’exigeixen per a l’adjudicació del contracte anomenat ...............................................................................................................................................................</w:t>
      </w: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>concorre a aquest procediment i es compromet, en cas de ser seleccionada la seva oferta, a formalitzar el contracte d’arrendament amb estricta subjecció al Plec de Clàusules Administratives Particulars i la resta de documentació que forma part de la licitació.</w:t>
      </w: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 xml:space="preserve"> </w:t>
      </w: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E3AE7">
        <w:rPr>
          <w:rFonts w:ascii="Arial" w:hAnsi="Arial" w:cs="Arial"/>
          <w:b/>
          <w:color w:val="000000"/>
          <w:spacing w:val="-2"/>
          <w:sz w:val="18"/>
          <w:szCs w:val="18"/>
        </w:rPr>
        <w:t>Nº LOT</w:t>
      </w:r>
      <w:r w:rsidRPr="00780665">
        <w:rPr>
          <w:rFonts w:ascii="Arial" w:hAnsi="Arial" w:cs="Arial"/>
          <w:color w:val="000000"/>
          <w:spacing w:val="-2"/>
          <w:sz w:val="18"/>
          <w:szCs w:val="18"/>
        </w:rPr>
        <w:t>: ..........</w:t>
      </w: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406"/>
      </w:tblGrid>
      <w:tr w:rsidR="00595AA6" w:rsidRPr="00780665" w:rsidTr="006F4067">
        <w:tc>
          <w:tcPr>
            <w:tcW w:w="3652" w:type="dxa"/>
            <w:shd w:val="clear" w:color="auto" w:fill="auto"/>
            <w:vAlign w:val="center"/>
          </w:tcPr>
          <w:p w:rsidR="00595AA6" w:rsidRPr="00780665" w:rsidRDefault="00595AA6" w:rsidP="006F4067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Preu anual arrendament (IVA no inclòs)</w:t>
            </w:r>
          </w:p>
        </w:tc>
        <w:tc>
          <w:tcPr>
            <w:tcW w:w="5406" w:type="dxa"/>
            <w:shd w:val="clear" w:color="auto" w:fill="auto"/>
          </w:tcPr>
          <w:p w:rsidR="00595AA6" w:rsidRPr="00780665" w:rsidRDefault="00595AA6" w:rsidP="006F4067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95AA6" w:rsidRPr="00780665" w:rsidTr="006F4067">
        <w:tc>
          <w:tcPr>
            <w:tcW w:w="3652" w:type="dxa"/>
            <w:shd w:val="clear" w:color="auto" w:fill="auto"/>
            <w:vAlign w:val="center"/>
          </w:tcPr>
          <w:p w:rsidR="00595AA6" w:rsidRPr="00780665" w:rsidRDefault="00595AA6" w:rsidP="006F4067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Import corresponent a l’IVA</w:t>
            </w:r>
          </w:p>
        </w:tc>
        <w:tc>
          <w:tcPr>
            <w:tcW w:w="5406" w:type="dxa"/>
            <w:shd w:val="clear" w:color="auto" w:fill="auto"/>
          </w:tcPr>
          <w:p w:rsidR="00595AA6" w:rsidRPr="00780665" w:rsidRDefault="00595AA6" w:rsidP="006F4067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95AA6" w:rsidRPr="00780665" w:rsidTr="006F4067">
        <w:tc>
          <w:tcPr>
            <w:tcW w:w="3652" w:type="dxa"/>
            <w:shd w:val="clear" w:color="auto" w:fill="auto"/>
            <w:vAlign w:val="center"/>
          </w:tcPr>
          <w:p w:rsidR="00595AA6" w:rsidRPr="00780665" w:rsidRDefault="00595AA6" w:rsidP="006F4067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Preu total anual arrendament (IVA inclòs)</w:t>
            </w:r>
          </w:p>
        </w:tc>
        <w:tc>
          <w:tcPr>
            <w:tcW w:w="5406" w:type="dxa"/>
            <w:shd w:val="clear" w:color="auto" w:fill="auto"/>
          </w:tcPr>
          <w:p w:rsidR="00595AA6" w:rsidRPr="00780665" w:rsidRDefault="00595AA6" w:rsidP="006F4067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95AA6" w:rsidRPr="00780665" w:rsidTr="006F4067">
        <w:tc>
          <w:tcPr>
            <w:tcW w:w="3652" w:type="dxa"/>
            <w:shd w:val="clear" w:color="auto" w:fill="auto"/>
            <w:vAlign w:val="center"/>
          </w:tcPr>
          <w:p w:rsidR="00595AA6" w:rsidRPr="00780665" w:rsidRDefault="00595AA6" w:rsidP="006F4067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Durada arrendament</w:t>
            </w:r>
          </w:p>
        </w:tc>
        <w:tc>
          <w:tcPr>
            <w:tcW w:w="5406" w:type="dxa"/>
            <w:shd w:val="clear" w:color="auto" w:fill="auto"/>
          </w:tcPr>
          <w:p w:rsidR="00595AA6" w:rsidRPr="00780665" w:rsidRDefault="00595AA6" w:rsidP="006F4067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95AA6" w:rsidRPr="00780665" w:rsidRDefault="00595AA6" w:rsidP="00595AA6">
      <w:pPr>
        <w:spacing w:line="360" w:lineRule="auto"/>
        <w:rPr>
          <w:rFonts w:ascii="Arial" w:hAnsi="Arial" w:cs="Arial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>.......................................................</w:t>
      </w:r>
      <w:r w:rsidRPr="00780665">
        <w:rPr>
          <w:rFonts w:ascii="Arial" w:hAnsi="Arial" w:cs="Arial"/>
          <w:spacing w:val="-2"/>
          <w:sz w:val="18"/>
          <w:szCs w:val="18"/>
        </w:rPr>
        <w:t>, a data de signatura electrònica</w:t>
      </w:r>
    </w:p>
    <w:p w:rsidR="00595AA6" w:rsidRPr="00780665" w:rsidRDefault="00595AA6" w:rsidP="00595AA6">
      <w:pPr>
        <w:pStyle w:val="Textoindependiente3"/>
        <w:spacing w:line="360" w:lineRule="auto"/>
        <w:rPr>
          <w:rFonts w:ascii="Arial" w:hAnsi="Arial" w:cs="Arial"/>
          <w:b w:val="0"/>
          <w:spacing w:val="-2"/>
          <w:sz w:val="18"/>
          <w:szCs w:val="18"/>
          <w:u w:val="none"/>
        </w:rPr>
      </w:pPr>
    </w:p>
    <w:p w:rsidR="00595AA6" w:rsidRPr="00780665" w:rsidRDefault="00595AA6" w:rsidP="00595AA6">
      <w:pPr>
        <w:pStyle w:val="Textoindependiente3"/>
        <w:spacing w:line="360" w:lineRule="auto"/>
        <w:rPr>
          <w:rFonts w:ascii="Arial" w:hAnsi="Arial" w:cs="Arial"/>
          <w:b w:val="0"/>
          <w:spacing w:val="-2"/>
          <w:sz w:val="18"/>
          <w:szCs w:val="18"/>
          <w:u w:val="none"/>
        </w:rPr>
      </w:pPr>
    </w:p>
    <w:p w:rsidR="00595AA6" w:rsidRPr="00780665" w:rsidRDefault="00595AA6" w:rsidP="00595AA6">
      <w:pPr>
        <w:pStyle w:val="Textoindependiente3"/>
        <w:spacing w:line="360" w:lineRule="auto"/>
        <w:rPr>
          <w:rFonts w:ascii="Arial" w:hAnsi="Arial" w:cs="Arial"/>
          <w:sz w:val="18"/>
          <w:szCs w:val="18"/>
        </w:rPr>
      </w:pPr>
      <w:r w:rsidRPr="00780665">
        <w:rPr>
          <w:rFonts w:ascii="Arial" w:hAnsi="Arial" w:cs="Arial"/>
          <w:b w:val="0"/>
          <w:spacing w:val="-2"/>
          <w:sz w:val="18"/>
          <w:szCs w:val="18"/>
          <w:u w:val="none"/>
        </w:rPr>
        <w:t xml:space="preserve">Signat, </w:t>
      </w:r>
      <w:r w:rsidRPr="00780665">
        <w:rPr>
          <w:rFonts w:ascii="Arial" w:hAnsi="Arial" w:cs="Arial"/>
          <w:sz w:val="18"/>
          <w:szCs w:val="18"/>
        </w:rPr>
        <w:t xml:space="preserve"> </w:t>
      </w:r>
    </w:p>
    <w:p w:rsidR="00595AA6" w:rsidRPr="007A03CB" w:rsidRDefault="00595AA6" w:rsidP="007A03CB"/>
    <w:sectPr w:rsidR="00595AA6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DBE" w:rsidRDefault="00A72DBE">
      <w:r>
        <w:separator/>
      </w:r>
    </w:p>
  </w:endnote>
  <w:endnote w:type="continuationSeparator" w:id="0">
    <w:p w:rsidR="00A72DBE" w:rsidRDefault="00A7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64F47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64F47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64F47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364F47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C1AF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C1AFB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64F4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C1AFB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64F47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364F47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0C73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DBE" w:rsidRDefault="00A72DBE">
      <w:r>
        <w:separator/>
      </w:r>
    </w:p>
  </w:footnote>
  <w:footnote w:type="continuationSeparator" w:id="0">
    <w:p w:rsidR="00A72DBE" w:rsidRDefault="00A72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364F4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364F47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C66037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364F47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²0Q3L0Z2C4O3N5Q1G0CIJS»</w:t>
          </w:r>
        </w:p>
        <w:p w:rsidR="006227E9" w:rsidRPr="002627BC" w:rsidRDefault="00364F47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0Q3L 0Z2C 4O3N 5Q1G 0CIJ</w:t>
          </w:r>
        </w:p>
      </w:tc>
    </w:tr>
    <w:tr w:rsidR="00C66037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364F47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PAT/2022/210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364F47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PAT17I00US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64F47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16-03-2023</w:t>
          </w:r>
        </w:p>
      </w:tc>
    </w:tr>
    <w:tr w:rsidR="00C66037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64F47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C66037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64F47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C66037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364F47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364F47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Mobilització de béns i actius patrimonials per al seu lloguer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64F47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5AA6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1AFB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2DB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66037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5AA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5AA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paragraph" w:styleId="Textoindependiente3">
    <w:name w:val="Body Text 3"/>
    <w:basedOn w:val="Normal"/>
    <w:link w:val="Textoindependiente3Car"/>
    <w:semiHidden/>
    <w:rsid w:val="00595AA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95AA6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FB14E-CDD1-4151-B00A-174CFC93A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SECRETARIA GENERAL</dc:creator>
  <cp:lastModifiedBy>Rodríguez Z Marta SECRETARIA GENERAL</cp:lastModifiedBy>
  <cp:revision>2</cp:revision>
  <cp:lastPrinted>2015-04-24T12:36:00Z</cp:lastPrinted>
  <dcterms:created xsi:type="dcterms:W3CDTF">2023-04-12T09:22:00Z</dcterms:created>
  <dcterms:modified xsi:type="dcterms:W3CDTF">2023-04-12T09:22:00Z</dcterms:modified>
</cp:coreProperties>
</file>