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E79" w:rsidRPr="00406E79" w:rsidRDefault="00406E79" w:rsidP="00406E79">
      <w:pPr>
        <w:ind w:firstLine="360"/>
        <w:rPr>
          <w:rFonts w:ascii="Arial" w:hAnsi="Arial" w:cs="Arial"/>
          <w:highlight w:val="yellow"/>
        </w:rPr>
      </w:pPr>
    </w:p>
    <w:p w:rsidR="00406E79" w:rsidRPr="00406E79" w:rsidRDefault="00406E79" w:rsidP="00406E79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406E79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406E79" w:rsidRPr="00406E79" w:rsidRDefault="00406E79" w:rsidP="00406E79">
      <w:pPr>
        <w:rPr>
          <w:rFonts w:ascii="Arial" w:hAnsi="Arial"/>
          <w:sz w:val="22"/>
          <w:szCs w:val="24"/>
        </w:rPr>
      </w:pPr>
    </w:p>
    <w:p w:rsidR="00406E79" w:rsidRPr="00406E79" w:rsidRDefault="00406E79" w:rsidP="00406E79">
      <w:pPr>
        <w:rPr>
          <w:rFonts w:ascii="Arial" w:hAnsi="Arial" w:cs="Arial"/>
          <w:b/>
          <w:bCs/>
          <w:color w:val="000000"/>
          <w:spacing w:val="-2"/>
          <w:szCs w:val="24"/>
        </w:rPr>
      </w:pPr>
    </w:p>
    <w:p w:rsidR="00406E79" w:rsidRPr="00406E79" w:rsidRDefault="00406E79" w:rsidP="004E5A7A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406E79">
        <w:rPr>
          <w:rFonts w:ascii="Arial" w:hAnsi="Arial" w:cs="Arial"/>
          <w:szCs w:val="22"/>
        </w:rPr>
        <w:t>En/na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>, amb NIF</w:t>
      </w:r>
      <w:r w:rsidRPr="00406E79">
        <w:rPr>
          <w:rFonts w:ascii="Arial" w:hAnsi="Arial" w:cs="Arial"/>
          <w:szCs w:val="22"/>
        </w:rPr>
        <w:tab/>
        <w:t xml:space="preserve">, en qualitat de 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>i en nom i representació de la societat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 xml:space="preserve">, amb </w:t>
      </w:r>
      <w:r w:rsidR="006B55A9">
        <w:rPr>
          <w:rFonts w:ascii="Arial" w:hAnsi="Arial" w:cs="Arial"/>
          <w:szCs w:val="22"/>
        </w:rPr>
        <w:t>N</w:t>
      </w:r>
      <w:r w:rsidRPr="00406E79">
        <w:rPr>
          <w:rFonts w:ascii="Arial" w:hAnsi="Arial" w:cs="Arial"/>
          <w:szCs w:val="22"/>
        </w:rPr>
        <w:t xml:space="preserve">IF .................... i domiciliada a 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>, segons escriptura pública autoritzada davant Notari/a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 xml:space="preserve">, en data </w:t>
      </w:r>
      <w:r w:rsidRPr="00406E79">
        <w:rPr>
          <w:rFonts w:ascii="Arial" w:hAnsi="Arial" w:cs="Arial"/>
          <w:szCs w:val="22"/>
        </w:rPr>
        <w:tab/>
        <w:t>i amb número de protocol</w:t>
      </w:r>
      <w:r w:rsidRPr="00406E79">
        <w:rPr>
          <w:rFonts w:ascii="Arial" w:hAnsi="Arial" w:cs="Arial"/>
          <w:szCs w:val="22"/>
        </w:rPr>
        <w:tab/>
        <w:t>.</w:t>
      </w:r>
    </w:p>
    <w:p w:rsidR="00406E79" w:rsidRPr="00406E79" w:rsidRDefault="00406E79" w:rsidP="004E5A7A">
      <w:pPr>
        <w:rPr>
          <w:rFonts w:ascii="Arial" w:hAnsi="Arial" w:cs="Arial"/>
          <w:szCs w:val="22"/>
        </w:rPr>
      </w:pPr>
      <w:r w:rsidRPr="00406E79">
        <w:rPr>
          <w:rFonts w:ascii="Arial" w:hAnsi="Arial" w:cs="Arial"/>
          <w:szCs w:val="22"/>
        </w:rPr>
        <w:t xml:space="preserve">, assabentat de l’anunci publicat en data 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 w:rsidR="006B55A9">
        <w:rPr>
          <w:rFonts w:ascii="Arial" w:hAnsi="Arial" w:cs="Arial"/>
          <w:szCs w:val="22"/>
        </w:rPr>
        <w:t>a</w:t>
      </w:r>
      <w:r w:rsidRPr="00406E79">
        <w:rPr>
          <w:rFonts w:ascii="Arial" w:hAnsi="Arial" w:cs="Arial"/>
          <w:szCs w:val="22"/>
        </w:rPr>
        <w:t xml:space="preserve">l perfil del contractant de l’Ajuntament de Sabadell i de les condicions i requisits que s’exigeixen per a l’adjudicació del contracte anomenat </w:t>
      </w:r>
      <w:r w:rsidRPr="00406E79">
        <w:rPr>
          <w:rFonts w:ascii="Arial" w:hAnsi="Arial" w:cs="Arial"/>
          <w:b/>
          <w:szCs w:val="22"/>
        </w:rPr>
        <w:t xml:space="preserve">“Subministrament </w:t>
      </w:r>
      <w:r w:rsidR="004576DA">
        <w:rPr>
          <w:rFonts w:ascii="Arial" w:hAnsi="Arial" w:cs="Arial"/>
          <w:b/>
          <w:szCs w:val="22"/>
        </w:rPr>
        <w:t>de mobiliari i equipament esportiu al Pavelló Poliesportiu dels Merinals</w:t>
      </w:r>
      <w:r w:rsidRPr="00406E79">
        <w:rPr>
          <w:rFonts w:ascii="Arial" w:hAnsi="Arial" w:cs="Arial"/>
          <w:b/>
          <w:szCs w:val="22"/>
        </w:rPr>
        <w:t>”</w:t>
      </w:r>
    </w:p>
    <w:p w:rsidR="00406E79" w:rsidRPr="00406E79" w:rsidRDefault="00406E79" w:rsidP="004E5A7A">
      <w:pPr>
        <w:rPr>
          <w:rFonts w:ascii="Arial" w:hAnsi="Arial" w:cs="Arial"/>
          <w:color w:val="000000"/>
          <w:spacing w:val="-2"/>
          <w:szCs w:val="24"/>
        </w:rPr>
      </w:pPr>
      <w:r w:rsidRPr="00406E79">
        <w:rPr>
          <w:rFonts w:ascii="Arial" w:hAnsi="Arial" w:cs="Arial"/>
          <w:color w:val="000000"/>
          <w:spacing w:val="-2"/>
          <w:szCs w:val="24"/>
        </w:rPr>
        <w:t xml:space="preserve">concorre a aquest procediment i es compromet, en cas de ser seleccionada la seva oferta, a l’execució del contracte amb subjecció </w:t>
      </w:r>
      <w:r w:rsidR="006B55A9" w:rsidRPr="00406E79">
        <w:rPr>
          <w:rFonts w:ascii="Arial" w:hAnsi="Arial" w:cs="Arial"/>
          <w:color w:val="000000"/>
          <w:spacing w:val="-2"/>
          <w:szCs w:val="24"/>
        </w:rPr>
        <w:t xml:space="preserve">estricta </w:t>
      </w:r>
      <w:r w:rsidRPr="00406E79">
        <w:rPr>
          <w:rFonts w:ascii="Arial" w:hAnsi="Arial" w:cs="Arial"/>
          <w:color w:val="000000"/>
          <w:spacing w:val="-2"/>
          <w:szCs w:val="24"/>
        </w:rPr>
        <w:t>al projecte redactat a l’efecte i al plec de clàusules administratives particulars.</w:t>
      </w:r>
    </w:p>
    <w:p w:rsidR="00406E79" w:rsidRPr="00406E79" w:rsidRDefault="00406E79" w:rsidP="00406E79">
      <w:pPr>
        <w:rPr>
          <w:rFonts w:ascii="Arial" w:hAnsi="Arial" w:cs="Arial"/>
          <w:color w:val="000000"/>
          <w:spacing w:val="-2"/>
          <w:szCs w:val="24"/>
        </w:rPr>
      </w:pPr>
      <w:r w:rsidRPr="00406E79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406E79" w:rsidRPr="00406E79" w:rsidRDefault="00406E79" w:rsidP="00406E79">
      <w:pPr>
        <w:rPr>
          <w:rFonts w:ascii="Arial" w:hAnsi="Arial" w:cs="Arial"/>
          <w:color w:val="000000"/>
          <w:spacing w:val="-2"/>
          <w:szCs w:val="24"/>
        </w:rPr>
      </w:pPr>
      <w:r w:rsidRPr="00406E79">
        <w:rPr>
          <w:rFonts w:ascii="Arial" w:hAnsi="Arial" w:cs="Arial"/>
          <w:color w:val="000000"/>
          <w:spacing w:val="-2"/>
          <w:szCs w:val="24"/>
        </w:rPr>
        <w:t xml:space="preserve">En relació als criteris d’adjudicació avaluables mitjançant l’aplicació de fórmules que preveu el Plec de clàusules administratives particulars fa constar que l’oferta presentada es desglossa </w:t>
      </w:r>
      <w:r w:rsidR="006B55A9">
        <w:rPr>
          <w:rFonts w:ascii="Arial" w:hAnsi="Arial" w:cs="Arial"/>
          <w:color w:val="000000"/>
          <w:spacing w:val="-2"/>
          <w:szCs w:val="24"/>
        </w:rPr>
        <w:t>de conformitat amb el</w:t>
      </w:r>
      <w:r w:rsidRPr="00406E79">
        <w:rPr>
          <w:rFonts w:ascii="Arial" w:hAnsi="Arial" w:cs="Arial"/>
          <w:color w:val="000000"/>
          <w:spacing w:val="-2"/>
          <w:szCs w:val="24"/>
        </w:rPr>
        <w:t xml:space="preserve"> següent:</w:t>
      </w:r>
    </w:p>
    <w:p w:rsidR="00406E79" w:rsidRPr="00406E79" w:rsidRDefault="00406E79" w:rsidP="00406E79">
      <w:pPr>
        <w:rPr>
          <w:rFonts w:ascii="Arial" w:hAnsi="Arial" w:cs="Arial"/>
          <w:color w:val="000000"/>
          <w:spacing w:val="-2"/>
          <w:szCs w:val="24"/>
        </w:rPr>
      </w:pPr>
    </w:p>
    <w:p w:rsidR="00406E79" w:rsidRPr="00E104A3" w:rsidRDefault="00406E79" w:rsidP="00406E79">
      <w:pPr>
        <w:spacing w:before="120"/>
        <w:rPr>
          <w:rFonts w:ascii="Arial" w:eastAsia="Calibri" w:hAnsi="Arial" w:cs="Arial"/>
          <w:b/>
          <w:lang w:eastAsia="en-US"/>
        </w:rPr>
      </w:pPr>
      <w:r w:rsidRPr="00E104A3">
        <w:rPr>
          <w:rFonts w:ascii="Arial" w:hAnsi="Arial" w:cs="Arial"/>
          <w:b/>
          <w:color w:val="000000"/>
          <w:spacing w:val="-2"/>
        </w:rPr>
        <w:t xml:space="preserve">Criteri 1 </w:t>
      </w:r>
      <w:r w:rsidRPr="00E104A3">
        <w:rPr>
          <w:rFonts w:ascii="Arial" w:eastAsia="Calibri" w:hAnsi="Arial" w:cs="Arial"/>
          <w:b/>
          <w:lang w:eastAsia="en-US"/>
        </w:rPr>
        <w:t xml:space="preserve">Baixa econòmica </w:t>
      </w:r>
      <w:r w:rsidR="0021483D">
        <w:rPr>
          <w:rFonts w:ascii="Arial" w:eastAsia="Calibri" w:hAnsi="Arial" w:cs="Arial"/>
          <w:b/>
          <w:lang w:eastAsia="en-US"/>
        </w:rPr>
        <w:t xml:space="preserve">(puntuació màxima </w:t>
      </w:r>
      <w:r w:rsidR="0086258D">
        <w:rPr>
          <w:rFonts w:ascii="Arial" w:eastAsia="Calibri" w:hAnsi="Arial" w:cs="Arial"/>
          <w:b/>
          <w:lang w:eastAsia="en-US"/>
        </w:rPr>
        <w:t>85</w:t>
      </w:r>
      <w:r w:rsidR="0021483D">
        <w:rPr>
          <w:rFonts w:ascii="Arial" w:eastAsia="Calibri" w:hAnsi="Arial" w:cs="Arial"/>
          <w:b/>
          <w:lang w:eastAsia="en-US"/>
        </w:rPr>
        <w:t xml:space="preserve"> punts)</w:t>
      </w:r>
    </w:p>
    <w:p w:rsidR="00406E79" w:rsidRPr="00406E79" w:rsidRDefault="00406E79" w:rsidP="00406E79">
      <w:pPr>
        <w:rPr>
          <w:rFonts w:ascii="Arial" w:hAnsi="Arial" w:cs="Arial"/>
          <w:color w:val="000000"/>
          <w:spacing w:val="-2"/>
          <w:szCs w:val="24"/>
        </w:rPr>
      </w:pPr>
    </w:p>
    <w:p w:rsidR="00406E79" w:rsidRPr="00D31D02" w:rsidRDefault="00406E79" w:rsidP="00406E79">
      <w:pPr>
        <w:rPr>
          <w:rFonts w:ascii="Arial" w:hAnsi="Arial" w:cs="Arial"/>
          <w:color w:val="000000"/>
          <w:spacing w:val="-2"/>
        </w:rPr>
      </w:pPr>
      <w:r w:rsidRPr="00D31D02">
        <w:rPr>
          <w:rFonts w:ascii="Arial" w:hAnsi="Arial" w:cs="Arial"/>
          <w:spacing w:val="-2"/>
        </w:rPr>
        <w:t>Lot 1: “</w:t>
      </w:r>
      <w:r w:rsidR="004E5A7A" w:rsidRPr="00D31D02">
        <w:rPr>
          <w:rFonts w:ascii="Arial" w:hAnsi="Arial" w:cs="Arial"/>
        </w:rPr>
        <w:t>Mobiliari i complements</w:t>
      </w:r>
      <w:r w:rsidRPr="00D31D02">
        <w:rPr>
          <w:rFonts w:ascii="Arial" w:hAnsi="Arial" w:cs="Arial"/>
        </w:rPr>
        <w:t>.”</w:t>
      </w:r>
    </w:p>
    <w:p w:rsidR="00406E79" w:rsidRPr="00D31D02" w:rsidRDefault="00406E79" w:rsidP="00406E79">
      <w:pPr>
        <w:rPr>
          <w:rFonts w:ascii="Arial" w:hAnsi="Arial" w:cs="Arial"/>
          <w:color w:val="000000"/>
          <w:spacing w:val="-2"/>
        </w:rPr>
      </w:pPr>
      <w:r w:rsidRPr="00D31D02">
        <w:rPr>
          <w:rFonts w:ascii="Arial" w:hAnsi="Arial" w:cs="Arial"/>
          <w:color w:val="000000"/>
          <w:spacing w:val="-2"/>
        </w:rPr>
        <w:t>Import base:</w:t>
      </w:r>
    </w:p>
    <w:p w:rsidR="00406E79" w:rsidRPr="00D31D02" w:rsidRDefault="00406E79" w:rsidP="00406E79">
      <w:pPr>
        <w:rPr>
          <w:rFonts w:ascii="Arial" w:hAnsi="Arial" w:cs="Arial"/>
          <w:color w:val="000000"/>
          <w:spacing w:val="-2"/>
        </w:rPr>
      </w:pPr>
      <w:r w:rsidRPr="00D31D02">
        <w:rPr>
          <w:rFonts w:ascii="Arial" w:hAnsi="Arial" w:cs="Arial"/>
          <w:color w:val="000000"/>
          <w:spacing w:val="-2"/>
        </w:rPr>
        <w:t>Import IVA:</w:t>
      </w:r>
    </w:p>
    <w:p w:rsidR="00406E79" w:rsidRPr="00D31D02" w:rsidRDefault="00406E79" w:rsidP="00406E79">
      <w:pPr>
        <w:rPr>
          <w:rFonts w:ascii="Arial" w:hAnsi="Arial" w:cs="Arial"/>
          <w:color w:val="000000"/>
          <w:spacing w:val="-2"/>
        </w:rPr>
      </w:pPr>
      <w:r w:rsidRPr="00D31D02">
        <w:rPr>
          <w:rFonts w:ascii="Arial" w:hAnsi="Arial" w:cs="Arial"/>
          <w:color w:val="000000"/>
          <w:spacing w:val="-2"/>
        </w:rPr>
        <w:t>Import total:</w:t>
      </w:r>
    </w:p>
    <w:p w:rsidR="00406E79" w:rsidRPr="00D31D02" w:rsidRDefault="00406E79" w:rsidP="00406E79">
      <w:pPr>
        <w:rPr>
          <w:rFonts w:ascii="Arial" w:hAnsi="Arial" w:cs="Arial"/>
          <w:color w:val="000000"/>
          <w:spacing w:val="-2"/>
        </w:rPr>
      </w:pPr>
    </w:p>
    <w:p w:rsidR="00406E79" w:rsidRPr="00D31D02" w:rsidRDefault="00406E79" w:rsidP="00406E79">
      <w:pPr>
        <w:rPr>
          <w:rFonts w:ascii="Arial" w:hAnsi="Arial" w:cs="Arial"/>
          <w:color w:val="000000"/>
          <w:spacing w:val="-2"/>
        </w:rPr>
      </w:pPr>
      <w:r w:rsidRPr="00D31D02">
        <w:rPr>
          <w:rFonts w:ascii="Arial" w:hAnsi="Arial" w:cs="Arial"/>
          <w:color w:val="000000"/>
          <w:spacing w:val="-2"/>
        </w:rPr>
        <w:t xml:space="preserve">Lot </w:t>
      </w:r>
      <w:r w:rsidR="00941A7F" w:rsidRPr="00D31D02">
        <w:rPr>
          <w:rFonts w:ascii="Arial" w:hAnsi="Arial" w:cs="Arial"/>
          <w:color w:val="000000"/>
          <w:spacing w:val="-2"/>
        </w:rPr>
        <w:t>2</w:t>
      </w:r>
      <w:r w:rsidRPr="00D31D02">
        <w:rPr>
          <w:rFonts w:ascii="Arial" w:hAnsi="Arial" w:cs="Arial"/>
          <w:color w:val="000000"/>
          <w:spacing w:val="-2"/>
        </w:rPr>
        <w:t>: “</w:t>
      </w:r>
      <w:r w:rsidR="004E5A7A" w:rsidRPr="00D31D02">
        <w:rPr>
          <w:rFonts w:ascii="Arial" w:hAnsi="Arial" w:cs="Arial"/>
        </w:rPr>
        <w:t>Equipament i material esportiu</w:t>
      </w:r>
      <w:r w:rsidRPr="00D31D02">
        <w:rPr>
          <w:rFonts w:ascii="Arial" w:hAnsi="Arial" w:cs="Arial"/>
          <w:color w:val="000000"/>
          <w:spacing w:val="-2"/>
        </w:rPr>
        <w:t>.”</w:t>
      </w:r>
    </w:p>
    <w:p w:rsidR="00406E79" w:rsidRPr="00D31D02" w:rsidRDefault="00406E79" w:rsidP="00406E79">
      <w:pPr>
        <w:rPr>
          <w:rFonts w:ascii="Arial" w:hAnsi="Arial" w:cs="Arial"/>
          <w:color w:val="000000"/>
          <w:spacing w:val="-2"/>
        </w:rPr>
      </w:pPr>
      <w:r w:rsidRPr="00D31D02">
        <w:rPr>
          <w:rFonts w:ascii="Arial" w:hAnsi="Arial" w:cs="Arial"/>
          <w:color w:val="000000"/>
          <w:spacing w:val="-2"/>
        </w:rPr>
        <w:t>Import base:</w:t>
      </w:r>
    </w:p>
    <w:p w:rsidR="00406E79" w:rsidRPr="00D31D02" w:rsidRDefault="00406E79" w:rsidP="00406E79">
      <w:pPr>
        <w:rPr>
          <w:rFonts w:ascii="Arial" w:hAnsi="Arial" w:cs="Arial"/>
          <w:color w:val="000000"/>
          <w:spacing w:val="-2"/>
        </w:rPr>
      </w:pPr>
      <w:r w:rsidRPr="00D31D02">
        <w:rPr>
          <w:rFonts w:ascii="Arial" w:hAnsi="Arial" w:cs="Arial"/>
          <w:color w:val="000000"/>
          <w:spacing w:val="-2"/>
        </w:rPr>
        <w:t>Import IVA:</w:t>
      </w:r>
    </w:p>
    <w:p w:rsidR="00406E79" w:rsidRPr="00D31D02" w:rsidRDefault="00406E79" w:rsidP="00406E79">
      <w:pPr>
        <w:rPr>
          <w:rFonts w:ascii="Arial" w:hAnsi="Arial" w:cs="Arial"/>
          <w:color w:val="000000"/>
          <w:spacing w:val="-2"/>
        </w:rPr>
      </w:pPr>
      <w:r w:rsidRPr="00D31D02">
        <w:rPr>
          <w:rFonts w:ascii="Arial" w:hAnsi="Arial" w:cs="Arial"/>
          <w:color w:val="000000"/>
          <w:spacing w:val="-2"/>
        </w:rPr>
        <w:t>Import total:</w:t>
      </w:r>
    </w:p>
    <w:p w:rsidR="00406E79" w:rsidRPr="00406E79" w:rsidRDefault="00406E79" w:rsidP="00406E79">
      <w:pPr>
        <w:rPr>
          <w:rFonts w:ascii="Arial" w:hAnsi="Arial" w:cs="Arial"/>
          <w:color w:val="000000"/>
          <w:spacing w:val="-2"/>
          <w:szCs w:val="24"/>
        </w:rPr>
      </w:pPr>
    </w:p>
    <w:p w:rsidR="00406E79" w:rsidRPr="00406E79" w:rsidRDefault="00406E79" w:rsidP="00406E79">
      <w:pPr>
        <w:rPr>
          <w:rFonts w:ascii="Arial" w:hAnsi="Arial" w:cs="Arial"/>
          <w:b/>
          <w:spacing w:val="-2"/>
          <w:szCs w:val="24"/>
        </w:rPr>
      </w:pPr>
      <w:r w:rsidRPr="00406E79">
        <w:rPr>
          <w:rFonts w:ascii="Arial" w:hAnsi="Arial" w:cs="Arial"/>
          <w:b/>
          <w:spacing w:val="-2"/>
          <w:szCs w:val="24"/>
        </w:rPr>
        <w:t>Criteri 2. Ampliació del termini de garantia (puntuació màxima 1</w:t>
      </w:r>
      <w:r w:rsidR="0086258D">
        <w:rPr>
          <w:rFonts w:ascii="Arial" w:hAnsi="Arial" w:cs="Arial"/>
          <w:b/>
          <w:spacing w:val="-2"/>
          <w:szCs w:val="24"/>
        </w:rPr>
        <w:t>5</w:t>
      </w:r>
      <w:r w:rsidRPr="00406E79">
        <w:rPr>
          <w:rFonts w:ascii="Arial" w:hAnsi="Arial" w:cs="Arial"/>
          <w:b/>
          <w:spacing w:val="-2"/>
          <w:szCs w:val="24"/>
        </w:rPr>
        <w:t xml:space="preserve"> punts)</w:t>
      </w:r>
    </w:p>
    <w:p w:rsidR="0086258D" w:rsidRDefault="0086258D" w:rsidP="0086258D">
      <w:pPr>
        <w:tabs>
          <w:tab w:val="center" w:pos="4153"/>
          <w:tab w:val="right" w:pos="8306"/>
        </w:tabs>
        <w:rPr>
          <w:rFonts w:ascii="Arial" w:eastAsia="Calibri" w:hAnsi="Arial" w:cs="Arial"/>
          <w:spacing w:val="-2"/>
          <w:sz w:val="18"/>
          <w:szCs w:val="18"/>
          <w:lang w:eastAsia="en-US"/>
        </w:rPr>
      </w:pPr>
    </w:p>
    <w:p w:rsidR="00B31B3B" w:rsidRPr="00D543EB" w:rsidRDefault="00B31B3B" w:rsidP="00B31B3B">
      <w:pPr>
        <w:tabs>
          <w:tab w:val="center" w:pos="4153"/>
          <w:tab w:val="right" w:pos="8306"/>
        </w:tabs>
        <w:rPr>
          <w:rFonts w:ascii="Arial" w:eastAsia="Calibri" w:hAnsi="Arial" w:cs="Arial"/>
          <w:spacing w:val="-2"/>
          <w:sz w:val="18"/>
          <w:szCs w:val="18"/>
          <w:lang w:eastAsia="en-US"/>
        </w:rPr>
      </w:pPr>
      <w:r w:rsidRPr="00FE2D05">
        <w:rPr>
          <w:rFonts w:ascii="Arial" w:eastAsia="Calibri" w:hAnsi="Arial" w:cs="Arial"/>
          <w:spacing w:val="-2"/>
          <w:sz w:val="18"/>
          <w:szCs w:val="18"/>
          <w:lang w:eastAsia="en-US"/>
        </w:rPr>
        <w:t>Es valorarà l’ampliació del termini de la garantia per damunt del mínim de 2 anys exigits, a raó de 7,5 punts per any de més ofertat, fins a un màxim de dos anys addicionals, que significarien 4 anys en total.</w:t>
      </w:r>
    </w:p>
    <w:p w:rsidR="00406E79" w:rsidRPr="00406E79" w:rsidRDefault="00406E79" w:rsidP="00406E79">
      <w:pPr>
        <w:rPr>
          <w:rFonts w:ascii="Arial" w:hAnsi="Arial" w:cs="Arial"/>
          <w:b/>
          <w:spacing w:val="-2"/>
          <w:szCs w:val="24"/>
        </w:rPr>
      </w:pPr>
    </w:p>
    <w:p w:rsidR="00406E79" w:rsidRPr="00406E79" w:rsidRDefault="005559BC" w:rsidP="00406E79">
      <w:pPr>
        <w:rPr>
          <w:rFonts w:ascii="Arial" w:hAnsi="Arial" w:cs="Arial"/>
          <w:spacing w:val="-2"/>
          <w:szCs w:val="24"/>
        </w:rPr>
      </w:pPr>
      <w:r>
        <w:rPr>
          <w:rFonts w:ascii="Arial" w:hAnsi="Arial" w:cs="Arial"/>
          <w:spacing w:val="-2"/>
          <w:szCs w:val="24"/>
        </w:rPr>
        <w:t>Per a la valoració d’aquest criteri,</w:t>
      </w:r>
      <w:r w:rsidR="00406E79" w:rsidRPr="00406E79">
        <w:rPr>
          <w:rFonts w:ascii="Arial" w:hAnsi="Arial" w:cs="Arial"/>
          <w:spacing w:val="-2"/>
          <w:szCs w:val="24"/>
        </w:rPr>
        <w:t xml:space="preserve"> el licitador pot fer alguna de les propostes</w:t>
      </w:r>
      <w:r>
        <w:rPr>
          <w:rFonts w:ascii="Arial" w:hAnsi="Arial" w:cs="Arial"/>
          <w:spacing w:val="-2"/>
          <w:szCs w:val="24"/>
        </w:rPr>
        <w:t xml:space="preserve"> </w:t>
      </w:r>
      <w:r w:rsidRPr="00406E79">
        <w:rPr>
          <w:rFonts w:ascii="Arial" w:hAnsi="Arial" w:cs="Arial"/>
          <w:spacing w:val="-2"/>
          <w:szCs w:val="24"/>
        </w:rPr>
        <w:t>següents</w:t>
      </w:r>
      <w:r w:rsidR="00406E79" w:rsidRPr="00406E79">
        <w:rPr>
          <w:rFonts w:ascii="Arial" w:hAnsi="Arial" w:cs="Arial"/>
          <w:spacing w:val="-2"/>
          <w:szCs w:val="24"/>
        </w:rPr>
        <w:t>: (cal marcar l’opció escollida).</w:t>
      </w:r>
    </w:p>
    <w:p w:rsidR="00406E79" w:rsidRPr="00406E79" w:rsidRDefault="00406E79" w:rsidP="00406E79">
      <w:pPr>
        <w:rPr>
          <w:rFonts w:ascii="Arial" w:hAnsi="Arial" w:cs="Arial"/>
          <w:spacing w:val="-2"/>
          <w:szCs w:val="24"/>
        </w:rPr>
      </w:pPr>
    </w:p>
    <w:p w:rsidR="00406E79" w:rsidRPr="00406E79" w:rsidRDefault="005559BC" w:rsidP="00406E79">
      <w:pPr>
        <w:ind w:left="708"/>
        <w:jc w:val="left"/>
        <w:rPr>
          <w:rFonts w:ascii="Arial" w:hAnsi="Arial" w:cs="Arial"/>
        </w:rPr>
      </w:pPr>
      <w:r w:rsidRPr="00041C2B">
        <w:rPr>
          <w:rFonts w:cs="Arial"/>
          <w:w w:val="9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10.35pt;height:10.35pt" o:ole="">
            <v:imagedata r:id="rId8" o:title=""/>
          </v:shape>
          <w:control r:id="rId9" w:name="CheckBox141121" w:shapeid="_x0000_i1045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406E79" w:rsidRPr="00406E79">
        <w:rPr>
          <w:rFonts w:ascii="Arial" w:hAnsi="Arial" w:cs="Arial"/>
          <w:spacing w:val="-2"/>
        </w:rPr>
        <w:t>Lot 1: “</w:t>
      </w:r>
      <w:r w:rsidR="0086258D" w:rsidRPr="00764EB7">
        <w:rPr>
          <w:rFonts w:ascii="Arial" w:hAnsi="Arial" w:cs="Arial"/>
          <w:sz w:val="18"/>
        </w:rPr>
        <w:t>Mobiliari i complements</w:t>
      </w:r>
      <w:r w:rsidR="00406E79" w:rsidRPr="00406E79">
        <w:rPr>
          <w:rFonts w:ascii="Arial" w:hAnsi="Arial" w:cs="Arial"/>
        </w:rPr>
        <w:t>.”</w:t>
      </w:r>
    </w:p>
    <w:p w:rsidR="00406E79" w:rsidRPr="00406E79" w:rsidRDefault="00406E79" w:rsidP="00406E79">
      <w:pPr>
        <w:autoSpaceDE w:val="0"/>
        <w:autoSpaceDN w:val="0"/>
        <w:adjustRightInd w:val="0"/>
        <w:ind w:left="720"/>
        <w:rPr>
          <w:rFonts w:ascii="Arial" w:hAnsi="Arial" w:cs="Arial"/>
        </w:rPr>
      </w:pPr>
    </w:p>
    <w:p w:rsidR="00406E79" w:rsidRPr="00406E79" w:rsidRDefault="005559BC" w:rsidP="00406E79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hAnsi="Arial" w:cs="Arial"/>
          <w:iCs/>
          <w:spacing w:val="-2"/>
        </w:rPr>
      </w:pPr>
      <w:r w:rsidRPr="00041C2B">
        <w:rPr>
          <w:rFonts w:cs="Arial"/>
          <w:w w:val="98"/>
        </w:rPr>
        <w:object w:dxaOrig="225" w:dyaOrig="225">
          <v:shape id="_x0000_i1047" type="#_x0000_t75" style="width:10.35pt;height:10.35pt" o:ole="">
            <v:imagedata r:id="rId8" o:title=""/>
          </v:shape>
          <w:control r:id="rId10" w:name="CheckBox141122" w:shapeid="_x0000_i1047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406E79" w:rsidRPr="00406E79">
        <w:rPr>
          <w:rFonts w:ascii="Arial" w:eastAsia="PMingLiU" w:hAnsi="Arial" w:cs="Arial"/>
          <w:spacing w:val="-2"/>
        </w:rPr>
        <w:t xml:space="preserve"> NO ASSUMEIXO AMPLIAR EL TERMINI DE GARANTIA (de m</w:t>
      </w:r>
      <w:r w:rsidR="0086258D">
        <w:rPr>
          <w:rFonts w:ascii="Arial" w:eastAsia="PMingLiU" w:hAnsi="Arial" w:cs="Arial"/>
          <w:spacing w:val="-2"/>
        </w:rPr>
        <w:t xml:space="preserve">anera que només s’assumeix els </w:t>
      </w:r>
      <w:r w:rsidR="00406E79" w:rsidRPr="00406E79">
        <w:rPr>
          <w:rFonts w:ascii="Arial" w:eastAsia="PMingLiU" w:hAnsi="Arial" w:cs="Arial"/>
          <w:spacing w:val="-2"/>
        </w:rPr>
        <w:t xml:space="preserve">2 </w:t>
      </w:r>
      <w:r w:rsidR="0086258D">
        <w:rPr>
          <w:rFonts w:ascii="Arial" w:eastAsia="PMingLiU" w:hAnsi="Arial" w:cs="Arial"/>
          <w:spacing w:val="-2"/>
        </w:rPr>
        <w:t xml:space="preserve">anys </w:t>
      </w:r>
      <w:r w:rsidR="00406E79" w:rsidRPr="00406E79">
        <w:rPr>
          <w:rFonts w:ascii="Arial" w:eastAsia="PMingLiU" w:hAnsi="Arial" w:cs="Arial"/>
          <w:spacing w:val="-2"/>
        </w:rPr>
        <w:t>establerts per aquest plec).</w:t>
      </w:r>
    </w:p>
    <w:p w:rsidR="00406E79" w:rsidRPr="00406E79" w:rsidRDefault="00406E79" w:rsidP="00406E79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406E79" w:rsidRPr="00406E79" w:rsidRDefault="005559BC" w:rsidP="00406E79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  <w:r w:rsidRPr="00041C2B">
        <w:rPr>
          <w:rFonts w:cs="Arial"/>
          <w:w w:val="98"/>
        </w:rPr>
        <w:object w:dxaOrig="225" w:dyaOrig="225">
          <v:shape id="_x0000_i1049" type="#_x0000_t75" style="width:10.35pt;height:10.35pt" o:ole="">
            <v:imagedata r:id="rId8" o:title=""/>
          </v:shape>
          <w:control r:id="rId11" w:name="CheckBox141123" w:shapeid="_x0000_i1049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406E79" w:rsidRPr="00406E79">
        <w:rPr>
          <w:rFonts w:ascii="Arial" w:eastAsia="PMingLiU" w:hAnsi="Arial" w:cs="Arial"/>
          <w:spacing w:val="-2"/>
        </w:rPr>
        <w:t xml:space="preserve"> ASSUMEIXO AMPLIAR EL TERMINI DE GARANTIA EN </w:t>
      </w:r>
      <w:r w:rsidR="0086258D">
        <w:rPr>
          <w:rFonts w:ascii="Arial" w:eastAsia="PMingLiU" w:hAnsi="Arial" w:cs="Arial"/>
          <w:spacing w:val="-2"/>
        </w:rPr>
        <w:t xml:space="preserve">1 ANY </w:t>
      </w:r>
      <w:r w:rsidR="00406E79" w:rsidRPr="00406E79">
        <w:rPr>
          <w:rFonts w:ascii="Arial" w:eastAsia="PMingLiU" w:hAnsi="Arial" w:cs="Arial"/>
          <w:spacing w:val="-2"/>
        </w:rPr>
        <w:t xml:space="preserve">ADDICIONAL (EL QUE FA UN TOTAL DE </w:t>
      </w:r>
      <w:r w:rsidR="0086258D">
        <w:rPr>
          <w:rFonts w:ascii="Arial" w:eastAsia="PMingLiU" w:hAnsi="Arial" w:cs="Arial"/>
          <w:spacing w:val="-2"/>
        </w:rPr>
        <w:t>3 ANYS</w:t>
      </w:r>
      <w:r w:rsidR="00406E79" w:rsidRPr="00406E79">
        <w:rPr>
          <w:rFonts w:ascii="Arial" w:eastAsia="PMingLiU" w:hAnsi="Arial" w:cs="Arial"/>
          <w:spacing w:val="-2"/>
        </w:rPr>
        <w:t xml:space="preserve">) </w:t>
      </w:r>
    </w:p>
    <w:p w:rsidR="00406E79" w:rsidRPr="00406E79" w:rsidRDefault="00406E79" w:rsidP="00406E79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406E79" w:rsidRDefault="005559B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  <w:r w:rsidRPr="00041C2B">
        <w:rPr>
          <w:rFonts w:cs="Arial"/>
          <w:w w:val="98"/>
        </w:rPr>
        <w:object w:dxaOrig="225" w:dyaOrig="225">
          <v:shape id="_x0000_i1051" type="#_x0000_t75" style="width:10.35pt;height:10.35pt" o:ole="">
            <v:imagedata r:id="rId8" o:title=""/>
          </v:shape>
          <w:control r:id="rId12" w:name="CheckBox141124" w:shapeid="_x0000_i1051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406E79" w:rsidRPr="00406E79">
        <w:rPr>
          <w:rFonts w:ascii="Arial" w:eastAsia="PMingLiU" w:hAnsi="Arial" w:cs="Arial"/>
          <w:spacing w:val="-2"/>
        </w:rPr>
        <w:t xml:space="preserve"> ASSUMEIXO AMPLIAR EL TERMINI DE GARANTIA EN 2 </w:t>
      </w:r>
      <w:r w:rsidR="0086258D">
        <w:rPr>
          <w:rFonts w:ascii="Arial" w:eastAsia="PMingLiU" w:hAnsi="Arial" w:cs="Arial"/>
          <w:spacing w:val="-2"/>
        </w:rPr>
        <w:t xml:space="preserve">ANYS </w:t>
      </w:r>
      <w:r w:rsidR="00406E79" w:rsidRPr="00406E79">
        <w:rPr>
          <w:rFonts w:ascii="Arial" w:eastAsia="PMingLiU" w:hAnsi="Arial" w:cs="Arial"/>
          <w:spacing w:val="-2"/>
        </w:rPr>
        <w:t xml:space="preserve">ADDICIONALS (EL QUE FA UN TOTAL DE 4 </w:t>
      </w:r>
      <w:r w:rsidR="0086258D">
        <w:rPr>
          <w:rFonts w:ascii="Arial" w:eastAsia="PMingLiU" w:hAnsi="Arial" w:cs="Arial"/>
          <w:spacing w:val="-2"/>
        </w:rPr>
        <w:t>ANYS</w:t>
      </w:r>
      <w:r w:rsidR="00406E79" w:rsidRPr="00406E79">
        <w:rPr>
          <w:rFonts w:ascii="Arial" w:eastAsia="PMingLiU" w:hAnsi="Arial" w:cs="Arial"/>
          <w:spacing w:val="-2"/>
        </w:rPr>
        <w:t xml:space="preserve">) </w:t>
      </w:r>
    </w:p>
    <w:p w:rsidR="006A137C" w:rsidRDefault="006A137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6A137C" w:rsidRDefault="006A137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6A137C" w:rsidRDefault="006A137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6A137C" w:rsidRDefault="006A137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6A137C" w:rsidRDefault="006A137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6A137C" w:rsidRDefault="006A137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6A137C" w:rsidRDefault="006A137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6A137C" w:rsidRDefault="006A137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6A137C" w:rsidRDefault="006A137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6A137C" w:rsidRPr="00406E79" w:rsidRDefault="006A137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406E79" w:rsidRPr="00406E79" w:rsidRDefault="00406E79" w:rsidP="00406E79">
      <w:pPr>
        <w:autoSpaceDE w:val="0"/>
        <w:autoSpaceDN w:val="0"/>
        <w:adjustRightInd w:val="0"/>
        <w:ind w:left="720"/>
        <w:rPr>
          <w:rFonts w:ascii="Arial" w:eastAsia="PMingLiU" w:hAnsi="Arial" w:cs="Arial"/>
          <w:spacing w:val="-2"/>
        </w:rPr>
      </w:pPr>
    </w:p>
    <w:p w:rsidR="00406E79" w:rsidRPr="00406E79" w:rsidRDefault="005559BC" w:rsidP="00406E79">
      <w:pPr>
        <w:autoSpaceDE w:val="0"/>
        <w:autoSpaceDN w:val="0"/>
        <w:adjustRightInd w:val="0"/>
        <w:ind w:left="720"/>
        <w:rPr>
          <w:rFonts w:ascii="Arial" w:hAnsi="Arial" w:cs="Arial"/>
        </w:rPr>
      </w:pPr>
      <w:r w:rsidRPr="00041C2B">
        <w:rPr>
          <w:rFonts w:cs="Arial"/>
          <w:w w:val="98"/>
        </w:rPr>
        <w:object w:dxaOrig="225" w:dyaOrig="225">
          <v:shape id="_x0000_i1053" type="#_x0000_t75" style="width:10.35pt;height:10.35pt" o:ole="">
            <v:imagedata r:id="rId8" o:title=""/>
          </v:shape>
          <w:control r:id="rId13" w:name="CheckBox141127" w:shapeid="_x0000_i1053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406E79" w:rsidRPr="00406E79">
        <w:rPr>
          <w:rFonts w:ascii="Arial" w:eastAsia="PMingLiU" w:hAnsi="Arial" w:cs="Arial"/>
          <w:spacing w:val="-2"/>
        </w:rPr>
        <w:t xml:space="preserve"> </w:t>
      </w:r>
      <w:r w:rsidR="00406E79" w:rsidRPr="00406E79">
        <w:rPr>
          <w:rFonts w:ascii="Arial" w:hAnsi="Arial" w:cs="Arial"/>
          <w:spacing w:val="-2"/>
        </w:rPr>
        <w:t>Lot 2: “</w:t>
      </w:r>
      <w:r w:rsidR="0086258D" w:rsidRPr="00764EB7">
        <w:rPr>
          <w:rFonts w:ascii="Arial" w:hAnsi="Arial" w:cs="Arial"/>
          <w:sz w:val="18"/>
        </w:rPr>
        <w:t>Equipament i material esportiu</w:t>
      </w:r>
      <w:r w:rsidR="00406E79" w:rsidRPr="00406E79">
        <w:rPr>
          <w:rFonts w:ascii="Arial" w:hAnsi="Arial" w:cs="Arial"/>
        </w:rPr>
        <w:t>.”</w:t>
      </w:r>
    </w:p>
    <w:p w:rsidR="005559BC" w:rsidRPr="00406E79" w:rsidRDefault="005559BC" w:rsidP="005559BC">
      <w:pPr>
        <w:autoSpaceDE w:val="0"/>
        <w:autoSpaceDN w:val="0"/>
        <w:adjustRightInd w:val="0"/>
        <w:ind w:left="720"/>
        <w:rPr>
          <w:rFonts w:ascii="Arial" w:hAnsi="Arial" w:cs="Arial"/>
        </w:rPr>
      </w:pPr>
    </w:p>
    <w:p w:rsidR="005559BC" w:rsidRPr="00406E79" w:rsidRDefault="005559BC" w:rsidP="005559BC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hAnsi="Arial" w:cs="Arial"/>
          <w:iCs/>
          <w:spacing w:val="-2"/>
        </w:rPr>
      </w:pPr>
      <w:r w:rsidRPr="00041C2B">
        <w:rPr>
          <w:rFonts w:cs="Arial"/>
          <w:w w:val="98"/>
        </w:rPr>
        <w:object w:dxaOrig="225" w:dyaOrig="225">
          <v:shape id="_x0000_i1055" type="#_x0000_t75" style="width:10.35pt;height:10.35pt" o:ole="">
            <v:imagedata r:id="rId8" o:title=""/>
          </v:shape>
          <w:control r:id="rId14" w:name="CheckBox1411221" w:shapeid="_x0000_i1055"/>
        </w:object>
      </w:r>
      <w:r w:rsidRPr="00041C2B">
        <w:rPr>
          <w:rFonts w:cs="Arial"/>
          <w:w w:val="98"/>
          <w:lang w:eastAsia="ca-ES"/>
        </w:rPr>
        <w:t xml:space="preserve">  </w:t>
      </w:r>
      <w:r w:rsidRPr="00406E79">
        <w:rPr>
          <w:rFonts w:ascii="Arial" w:eastAsia="PMingLiU" w:hAnsi="Arial" w:cs="Arial"/>
          <w:spacing w:val="-2"/>
        </w:rPr>
        <w:t xml:space="preserve"> NO ASSUMEIXO AMPLIAR EL TERMINI DE GARANTIA (de manera que només s’assumeix els </w:t>
      </w:r>
      <w:r w:rsidR="0086258D" w:rsidRPr="00406E79">
        <w:rPr>
          <w:rFonts w:ascii="Arial" w:eastAsia="PMingLiU" w:hAnsi="Arial" w:cs="Arial"/>
          <w:spacing w:val="-2"/>
        </w:rPr>
        <w:t xml:space="preserve">2 </w:t>
      </w:r>
      <w:r w:rsidR="0086258D">
        <w:rPr>
          <w:rFonts w:ascii="Arial" w:eastAsia="PMingLiU" w:hAnsi="Arial" w:cs="Arial"/>
          <w:spacing w:val="-2"/>
        </w:rPr>
        <w:t xml:space="preserve">anys </w:t>
      </w:r>
      <w:r w:rsidRPr="00406E79">
        <w:rPr>
          <w:rFonts w:ascii="Arial" w:eastAsia="PMingLiU" w:hAnsi="Arial" w:cs="Arial"/>
          <w:spacing w:val="-2"/>
        </w:rPr>
        <w:t>establerts per aquest plec).</w:t>
      </w:r>
    </w:p>
    <w:p w:rsidR="005559BC" w:rsidRPr="00406E79" w:rsidRDefault="005559BC" w:rsidP="005559BC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86258D" w:rsidRPr="00406E79" w:rsidRDefault="005559B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  <w:r w:rsidRPr="00041C2B">
        <w:rPr>
          <w:rFonts w:cs="Arial"/>
          <w:w w:val="98"/>
        </w:rPr>
        <w:object w:dxaOrig="225" w:dyaOrig="225">
          <v:shape id="_x0000_i1057" type="#_x0000_t75" style="width:10.35pt;height:10.35pt" o:ole="">
            <v:imagedata r:id="rId8" o:title=""/>
          </v:shape>
          <w:control r:id="rId15" w:name="CheckBox1411231" w:shapeid="_x0000_i1057"/>
        </w:object>
      </w:r>
      <w:r w:rsidRPr="00041C2B">
        <w:rPr>
          <w:rFonts w:cs="Arial"/>
          <w:w w:val="98"/>
          <w:lang w:eastAsia="ca-ES"/>
        </w:rPr>
        <w:t xml:space="preserve">  </w:t>
      </w:r>
      <w:r w:rsidRPr="00406E79">
        <w:rPr>
          <w:rFonts w:ascii="Arial" w:eastAsia="PMingLiU" w:hAnsi="Arial" w:cs="Arial"/>
          <w:spacing w:val="-2"/>
        </w:rPr>
        <w:t xml:space="preserve"> ASSUMEIXO AMPLIAR EL TERMINI DE GARANTIA EN </w:t>
      </w:r>
      <w:r w:rsidR="0086258D">
        <w:rPr>
          <w:rFonts w:ascii="Arial" w:eastAsia="PMingLiU" w:hAnsi="Arial" w:cs="Arial"/>
          <w:spacing w:val="-2"/>
        </w:rPr>
        <w:t xml:space="preserve">1 ANY </w:t>
      </w:r>
      <w:r w:rsidR="0086258D" w:rsidRPr="00406E79">
        <w:rPr>
          <w:rFonts w:ascii="Arial" w:eastAsia="PMingLiU" w:hAnsi="Arial" w:cs="Arial"/>
          <w:spacing w:val="-2"/>
        </w:rPr>
        <w:t xml:space="preserve">ADDICIONAL (EL QUE FA UN TOTAL DE </w:t>
      </w:r>
      <w:r w:rsidR="0086258D">
        <w:rPr>
          <w:rFonts w:ascii="Arial" w:eastAsia="PMingLiU" w:hAnsi="Arial" w:cs="Arial"/>
          <w:spacing w:val="-2"/>
        </w:rPr>
        <w:t>3 ANYS</w:t>
      </w:r>
      <w:r w:rsidR="0086258D" w:rsidRPr="00406E79">
        <w:rPr>
          <w:rFonts w:ascii="Arial" w:eastAsia="PMingLiU" w:hAnsi="Arial" w:cs="Arial"/>
          <w:spacing w:val="-2"/>
        </w:rPr>
        <w:t xml:space="preserve">) </w:t>
      </w:r>
    </w:p>
    <w:p w:rsidR="005559BC" w:rsidRPr="00406E79" w:rsidRDefault="005559BC" w:rsidP="005559BC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86258D" w:rsidRPr="00406E79" w:rsidRDefault="005559BC" w:rsidP="0086258D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  <w:r w:rsidRPr="00041C2B">
        <w:rPr>
          <w:rFonts w:cs="Arial"/>
          <w:w w:val="98"/>
        </w:rPr>
        <w:object w:dxaOrig="225" w:dyaOrig="225">
          <v:shape id="_x0000_i1059" type="#_x0000_t75" style="width:10.35pt;height:10.35pt" o:ole="">
            <v:imagedata r:id="rId8" o:title=""/>
          </v:shape>
          <w:control r:id="rId16" w:name="CheckBox1411241" w:shapeid="_x0000_i1059"/>
        </w:object>
      </w:r>
      <w:r w:rsidRPr="00041C2B">
        <w:rPr>
          <w:rFonts w:cs="Arial"/>
          <w:w w:val="98"/>
          <w:lang w:eastAsia="ca-ES"/>
        </w:rPr>
        <w:t xml:space="preserve">  </w:t>
      </w:r>
      <w:r w:rsidRPr="00406E79">
        <w:rPr>
          <w:rFonts w:ascii="Arial" w:eastAsia="PMingLiU" w:hAnsi="Arial" w:cs="Arial"/>
          <w:spacing w:val="-2"/>
        </w:rPr>
        <w:t xml:space="preserve"> ASSUMEIXO AMPLIAR EL TERMINI DE GARANTIA EN </w:t>
      </w:r>
      <w:r w:rsidR="0086258D" w:rsidRPr="00406E79">
        <w:rPr>
          <w:rFonts w:ascii="Arial" w:eastAsia="PMingLiU" w:hAnsi="Arial" w:cs="Arial"/>
          <w:spacing w:val="-2"/>
        </w:rPr>
        <w:t xml:space="preserve">2 </w:t>
      </w:r>
      <w:r w:rsidR="0086258D">
        <w:rPr>
          <w:rFonts w:ascii="Arial" w:eastAsia="PMingLiU" w:hAnsi="Arial" w:cs="Arial"/>
          <w:spacing w:val="-2"/>
        </w:rPr>
        <w:t xml:space="preserve">ANYS </w:t>
      </w:r>
      <w:r w:rsidR="0086258D" w:rsidRPr="00406E79">
        <w:rPr>
          <w:rFonts w:ascii="Arial" w:eastAsia="PMingLiU" w:hAnsi="Arial" w:cs="Arial"/>
          <w:spacing w:val="-2"/>
        </w:rPr>
        <w:t xml:space="preserve">ADDICIONALS (EL QUE FA UN TOTAL DE 4 </w:t>
      </w:r>
      <w:r w:rsidR="0086258D">
        <w:rPr>
          <w:rFonts w:ascii="Arial" w:eastAsia="PMingLiU" w:hAnsi="Arial" w:cs="Arial"/>
          <w:spacing w:val="-2"/>
        </w:rPr>
        <w:t>ANYS</w:t>
      </w:r>
      <w:r w:rsidR="0086258D" w:rsidRPr="00406E79">
        <w:rPr>
          <w:rFonts w:ascii="Arial" w:eastAsia="PMingLiU" w:hAnsi="Arial" w:cs="Arial"/>
          <w:spacing w:val="-2"/>
        </w:rPr>
        <w:t xml:space="preserve">) </w:t>
      </w:r>
    </w:p>
    <w:p w:rsidR="005559BC" w:rsidRPr="00406E79" w:rsidRDefault="005559BC" w:rsidP="005559BC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ascii="Arial" w:eastAsia="PMingLiU" w:hAnsi="Arial" w:cs="Arial"/>
          <w:spacing w:val="-2"/>
        </w:rPr>
      </w:pPr>
    </w:p>
    <w:p w:rsidR="005559BC" w:rsidRPr="00406E79" w:rsidRDefault="005559BC" w:rsidP="00406E79">
      <w:pPr>
        <w:rPr>
          <w:rFonts w:ascii="Arial" w:hAnsi="Arial" w:cs="Arial"/>
          <w:b/>
          <w:spacing w:val="-2"/>
          <w:szCs w:val="24"/>
        </w:rPr>
      </w:pPr>
    </w:p>
    <w:p w:rsidR="00F007E0" w:rsidRPr="007A03CB" w:rsidRDefault="00F007E0" w:rsidP="007A03CB">
      <w:bookmarkStart w:id="0" w:name="_GoBack"/>
      <w:bookmarkEnd w:id="0"/>
    </w:p>
    <w:sectPr w:rsidR="00F007E0" w:rsidRPr="007A03CB" w:rsidSect="0058478C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pgSz w:w="11906" w:h="16838"/>
      <w:pgMar w:top="1985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85B" w:rsidRDefault="00406E79">
      <w:r>
        <w:separator/>
      </w:r>
    </w:p>
  </w:endnote>
  <w:endnote w:type="continuationSeparator" w:id="0">
    <w:p w:rsidR="00C2085B" w:rsidRDefault="00406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06E79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06E79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72003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72003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06E79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406E79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72003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72003">
      <w:rPr>
        <w:rFonts w:cs="Frutiger-LightCn"/>
        <w:noProof/>
        <w:sz w:val="16"/>
        <w:szCs w:val="16"/>
        <w:lang w:val="en-GB" w:eastAsia="es-ES_tradnl"/>
      </w:rPr>
      <w:t>4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06E7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237E8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06E79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EE720A">
                            <w:rPr>
                              <w:b w:val="0"/>
                              <w:noProof/>
                              <w:sz w:val="18"/>
                            </w:rPr>
                            <w:t>4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06E79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EE720A">
                      <w:rPr>
                        <w:b w:val="0"/>
                        <w:noProof/>
                        <w:sz w:val="18"/>
                      </w:rPr>
                      <w:t>4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1EB67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85B" w:rsidRDefault="00406E79">
      <w:r>
        <w:separator/>
      </w:r>
    </w:p>
  </w:footnote>
  <w:footnote w:type="continuationSeparator" w:id="0">
    <w:p w:rsidR="00C2085B" w:rsidRDefault="00406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06E7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3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42AE" w:rsidRDefault="006542AE" w:rsidP="00C077D7">
    <w:pPr>
      <w:pStyle w:val="Encabezado"/>
      <w:ind w:firstLine="0"/>
      <w:jc w:val="left"/>
      <w:rPr>
        <w:noProof/>
        <w:lang w:val="es-ES"/>
      </w:rPr>
    </w:pP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ÀREA DE COHESIÓ TERRITORIAL, DESENVOLUPAMENT URBÀ, SEGURETAT I CIVISME</w:t>
    </w: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Servei d’Obres d’Edificis i Béns Municipals</w:t>
    </w: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Exp. OBM/2023/</w:t>
    </w:r>
    <w:r>
      <w:rPr>
        <w:rFonts w:ascii="Arial" w:hAnsi="Arial" w:cs="Arial"/>
        <w:spacing w:val="-3"/>
        <w:sz w:val="18"/>
        <w:szCs w:val="24"/>
      </w:rPr>
      <w:t>115</w:t>
    </w:r>
  </w:p>
  <w:p w:rsidR="006542AE" w:rsidRDefault="006542A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406E79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40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5A80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ÀREA DE COHESIÓ TERRITORIAL, DESENVOLUPAMENT URBÀ, SEGURETAT I CIVISME</w:t>
    </w: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Servei d’Obres d’Edificis i Béns Municipals</w:t>
    </w: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Exp. OBM/2023/</w:t>
    </w:r>
    <w:r w:rsidR="002A55EC">
      <w:rPr>
        <w:rFonts w:ascii="Arial" w:hAnsi="Arial" w:cs="Arial"/>
        <w:spacing w:val="-3"/>
        <w:sz w:val="18"/>
        <w:szCs w:val="24"/>
      </w:rPr>
      <w:t>115</w:t>
    </w: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27C8A"/>
    <w:multiLevelType w:val="hybridMultilevel"/>
    <w:tmpl w:val="05D06BC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BB752E7"/>
    <w:multiLevelType w:val="hybridMultilevel"/>
    <w:tmpl w:val="39025ED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647A37"/>
    <w:multiLevelType w:val="hybridMultilevel"/>
    <w:tmpl w:val="B706F9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2204"/>
        </w:tabs>
        <w:ind w:left="220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924"/>
        </w:tabs>
        <w:ind w:left="292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44"/>
        </w:tabs>
        <w:ind w:left="364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84"/>
        </w:tabs>
        <w:ind w:left="50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804"/>
        </w:tabs>
        <w:ind w:left="58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44"/>
        </w:tabs>
        <w:ind w:left="72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64"/>
        </w:tabs>
        <w:ind w:left="7964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7"/>
  </w:num>
  <w:num w:numId="13">
    <w:abstractNumId w:val="17"/>
  </w:num>
  <w:num w:numId="14">
    <w:abstractNumId w:val="28"/>
  </w:num>
  <w:num w:numId="15">
    <w:abstractNumId w:val="12"/>
  </w:num>
  <w:num w:numId="16">
    <w:abstractNumId w:val="26"/>
  </w:num>
  <w:num w:numId="17">
    <w:abstractNumId w:val="19"/>
  </w:num>
  <w:num w:numId="18">
    <w:abstractNumId w:val="15"/>
  </w:num>
  <w:num w:numId="19">
    <w:abstractNumId w:val="14"/>
  </w:num>
  <w:num w:numId="20">
    <w:abstractNumId w:val="20"/>
  </w:num>
  <w:num w:numId="21">
    <w:abstractNumId w:val="24"/>
  </w:num>
  <w:num w:numId="22">
    <w:abstractNumId w:val="25"/>
  </w:num>
  <w:num w:numId="23">
    <w:abstractNumId w:val="29"/>
  </w:num>
  <w:num w:numId="24">
    <w:abstractNumId w:val="23"/>
  </w:num>
  <w:num w:numId="25">
    <w:abstractNumId w:val="16"/>
  </w:num>
  <w:num w:numId="26">
    <w:abstractNumId w:val="10"/>
  </w:num>
  <w:num w:numId="27">
    <w:abstractNumId w:val="22"/>
  </w:num>
  <w:num w:numId="28">
    <w:abstractNumId w:val="21"/>
  </w:num>
  <w:num w:numId="29">
    <w:abstractNumId w:val="13"/>
  </w:num>
  <w:num w:numId="30">
    <w:abstractNumId w:val="18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0D45"/>
    <w:rsid w:val="0001423A"/>
    <w:rsid w:val="00015955"/>
    <w:rsid w:val="00031F39"/>
    <w:rsid w:val="00033307"/>
    <w:rsid w:val="000379E2"/>
    <w:rsid w:val="00041CA7"/>
    <w:rsid w:val="00043A6A"/>
    <w:rsid w:val="000521B3"/>
    <w:rsid w:val="00055B5E"/>
    <w:rsid w:val="00065421"/>
    <w:rsid w:val="00066AC3"/>
    <w:rsid w:val="0007570E"/>
    <w:rsid w:val="0008304B"/>
    <w:rsid w:val="00084B6D"/>
    <w:rsid w:val="000940B5"/>
    <w:rsid w:val="00094681"/>
    <w:rsid w:val="000B387E"/>
    <w:rsid w:val="000C2924"/>
    <w:rsid w:val="000C5153"/>
    <w:rsid w:val="000D0C1B"/>
    <w:rsid w:val="000D2101"/>
    <w:rsid w:val="000D3C18"/>
    <w:rsid w:val="000D776F"/>
    <w:rsid w:val="000E5174"/>
    <w:rsid w:val="000F2784"/>
    <w:rsid w:val="0010271E"/>
    <w:rsid w:val="00103D72"/>
    <w:rsid w:val="00110C37"/>
    <w:rsid w:val="00110CB8"/>
    <w:rsid w:val="001111E9"/>
    <w:rsid w:val="001141EC"/>
    <w:rsid w:val="0011462E"/>
    <w:rsid w:val="00114C55"/>
    <w:rsid w:val="001206A6"/>
    <w:rsid w:val="00122CC1"/>
    <w:rsid w:val="00132615"/>
    <w:rsid w:val="001405B4"/>
    <w:rsid w:val="00153C55"/>
    <w:rsid w:val="00170DBA"/>
    <w:rsid w:val="001710EC"/>
    <w:rsid w:val="00171523"/>
    <w:rsid w:val="00174522"/>
    <w:rsid w:val="00177C94"/>
    <w:rsid w:val="0018391D"/>
    <w:rsid w:val="00183A6F"/>
    <w:rsid w:val="001871BC"/>
    <w:rsid w:val="00197033"/>
    <w:rsid w:val="00197357"/>
    <w:rsid w:val="00197414"/>
    <w:rsid w:val="001A1C59"/>
    <w:rsid w:val="001A3C8B"/>
    <w:rsid w:val="001A5D06"/>
    <w:rsid w:val="001B7C41"/>
    <w:rsid w:val="001D4556"/>
    <w:rsid w:val="001D5076"/>
    <w:rsid w:val="001D5BE3"/>
    <w:rsid w:val="001F565E"/>
    <w:rsid w:val="00212113"/>
    <w:rsid w:val="00212160"/>
    <w:rsid w:val="002139E6"/>
    <w:rsid w:val="0021483D"/>
    <w:rsid w:val="0022160D"/>
    <w:rsid w:val="00225A8B"/>
    <w:rsid w:val="002266F7"/>
    <w:rsid w:val="00235025"/>
    <w:rsid w:val="002500C2"/>
    <w:rsid w:val="002625B3"/>
    <w:rsid w:val="002627BC"/>
    <w:rsid w:val="0026530D"/>
    <w:rsid w:val="0027170C"/>
    <w:rsid w:val="00272180"/>
    <w:rsid w:val="00286EFA"/>
    <w:rsid w:val="00291005"/>
    <w:rsid w:val="00297690"/>
    <w:rsid w:val="002A05C1"/>
    <w:rsid w:val="002A55EC"/>
    <w:rsid w:val="002B52C3"/>
    <w:rsid w:val="002B62EF"/>
    <w:rsid w:val="002B6854"/>
    <w:rsid w:val="002B6984"/>
    <w:rsid w:val="002B743E"/>
    <w:rsid w:val="002B791F"/>
    <w:rsid w:val="002C2DD7"/>
    <w:rsid w:val="002D096F"/>
    <w:rsid w:val="002D0C53"/>
    <w:rsid w:val="002D2989"/>
    <w:rsid w:val="002D5DFC"/>
    <w:rsid w:val="002E3860"/>
    <w:rsid w:val="002E4400"/>
    <w:rsid w:val="003038DB"/>
    <w:rsid w:val="00303BCE"/>
    <w:rsid w:val="003100EA"/>
    <w:rsid w:val="00310201"/>
    <w:rsid w:val="00312D34"/>
    <w:rsid w:val="0031777D"/>
    <w:rsid w:val="003177B5"/>
    <w:rsid w:val="00327483"/>
    <w:rsid w:val="003356E3"/>
    <w:rsid w:val="00335707"/>
    <w:rsid w:val="00340F8B"/>
    <w:rsid w:val="0034405B"/>
    <w:rsid w:val="00345E4D"/>
    <w:rsid w:val="00357295"/>
    <w:rsid w:val="003630F5"/>
    <w:rsid w:val="00364531"/>
    <w:rsid w:val="00370E56"/>
    <w:rsid w:val="003715E4"/>
    <w:rsid w:val="003748AA"/>
    <w:rsid w:val="003837CD"/>
    <w:rsid w:val="00383E91"/>
    <w:rsid w:val="00390A5D"/>
    <w:rsid w:val="00393DE7"/>
    <w:rsid w:val="003973F8"/>
    <w:rsid w:val="003977E0"/>
    <w:rsid w:val="003A186F"/>
    <w:rsid w:val="003A619B"/>
    <w:rsid w:val="003B0558"/>
    <w:rsid w:val="003B06C1"/>
    <w:rsid w:val="003B09C2"/>
    <w:rsid w:val="003B2833"/>
    <w:rsid w:val="003B512F"/>
    <w:rsid w:val="003C1B92"/>
    <w:rsid w:val="003C521F"/>
    <w:rsid w:val="003C59F7"/>
    <w:rsid w:val="003C7841"/>
    <w:rsid w:val="003D48AE"/>
    <w:rsid w:val="003F5274"/>
    <w:rsid w:val="00403DB7"/>
    <w:rsid w:val="00406E79"/>
    <w:rsid w:val="004118AE"/>
    <w:rsid w:val="00433EDE"/>
    <w:rsid w:val="00437DFF"/>
    <w:rsid w:val="004464A0"/>
    <w:rsid w:val="0045359E"/>
    <w:rsid w:val="004576DA"/>
    <w:rsid w:val="00471156"/>
    <w:rsid w:val="00471CB9"/>
    <w:rsid w:val="00480ECD"/>
    <w:rsid w:val="00487F17"/>
    <w:rsid w:val="00490CC3"/>
    <w:rsid w:val="004910ED"/>
    <w:rsid w:val="00491441"/>
    <w:rsid w:val="00493083"/>
    <w:rsid w:val="00495605"/>
    <w:rsid w:val="00497CC7"/>
    <w:rsid w:val="004B1F22"/>
    <w:rsid w:val="004B3273"/>
    <w:rsid w:val="004B76D6"/>
    <w:rsid w:val="004C15A5"/>
    <w:rsid w:val="004C4D6D"/>
    <w:rsid w:val="004C6A1F"/>
    <w:rsid w:val="004C76AF"/>
    <w:rsid w:val="004D024F"/>
    <w:rsid w:val="004D02C1"/>
    <w:rsid w:val="004D3CFC"/>
    <w:rsid w:val="004D795A"/>
    <w:rsid w:val="004D79C2"/>
    <w:rsid w:val="004E278C"/>
    <w:rsid w:val="004E3E7F"/>
    <w:rsid w:val="004E5A7A"/>
    <w:rsid w:val="004F5445"/>
    <w:rsid w:val="00506ED9"/>
    <w:rsid w:val="005079A7"/>
    <w:rsid w:val="0051011C"/>
    <w:rsid w:val="00513FD7"/>
    <w:rsid w:val="00515A80"/>
    <w:rsid w:val="0053180C"/>
    <w:rsid w:val="0055066F"/>
    <w:rsid w:val="005559BC"/>
    <w:rsid w:val="00557A63"/>
    <w:rsid w:val="00564D0E"/>
    <w:rsid w:val="00565FA0"/>
    <w:rsid w:val="00570530"/>
    <w:rsid w:val="00571020"/>
    <w:rsid w:val="005760AF"/>
    <w:rsid w:val="00576ECE"/>
    <w:rsid w:val="005813EC"/>
    <w:rsid w:val="0058478C"/>
    <w:rsid w:val="005912F2"/>
    <w:rsid w:val="00595A71"/>
    <w:rsid w:val="005962BD"/>
    <w:rsid w:val="005969D8"/>
    <w:rsid w:val="005A21AA"/>
    <w:rsid w:val="005B1AD0"/>
    <w:rsid w:val="005B585B"/>
    <w:rsid w:val="005D4042"/>
    <w:rsid w:val="005D524B"/>
    <w:rsid w:val="005E256D"/>
    <w:rsid w:val="005E258C"/>
    <w:rsid w:val="005E435A"/>
    <w:rsid w:val="005E5E47"/>
    <w:rsid w:val="005F0538"/>
    <w:rsid w:val="005F2BFF"/>
    <w:rsid w:val="005F5527"/>
    <w:rsid w:val="005F5F5D"/>
    <w:rsid w:val="00603CC8"/>
    <w:rsid w:val="0060596A"/>
    <w:rsid w:val="00612A0B"/>
    <w:rsid w:val="006227E9"/>
    <w:rsid w:val="006252B7"/>
    <w:rsid w:val="00630471"/>
    <w:rsid w:val="0063337B"/>
    <w:rsid w:val="006542AE"/>
    <w:rsid w:val="006845DE"/>
    <w:rsid w:val="0068716D"/>
    <w:rsid w:val="00690C89"/>
    <w:rsid w:val="00695EDF"/>
    <w:rsid w:val="00697FB4"/>
    <w:rsid w:val="006A05F4"/>
    <w:rsid w:val="006A137C"/>
    <w:rsid w:val="006B3CBF"/>
    <w:rsid w:val="006B55A9"/>
    <w:rsid w:val="006C230A"/>
    <w:rsid w:val="006C2ED8"/>
    <w:rsid w:val="006C2EF3"/>
    <w:rsid w:val="006C47C6"/>
    <w:rsid w:val="006C5ABE"/>
    <w:rsid w:val="006D3359"/>
    <w:rsid w:val="006D6890"/>
    <w:rsid w:val="006E32A4"/>
    <w:rsid w:val="006E5083"/>
    <w:rsid w:val="006E71DD"/>
    <w:rsid w:val="006F3E9C"/>
    <w:rsid w:val="006F6545"/>
    <w:rsid w:val="006F6B34"/>
    <w:rsid w:val="0070109B"/>
    <w:rsid w:val="00702520"/>
    <w:rsid w:val="00704980"/>
    <w:rsid w:val="00706B64"/>
    <w:rsid w:val="00707625"/>
    <w:rsid w:val="00710D58"/>
    <w:rsid w:val="00711E1E"/>
    <w:rsid w:val="00717E8E"/>
    <w:rsid w:val="007260FC"/>
    <w:rsid w:val="007265EA"/>
    <w:rsid w:val="007322B9"/>
    <w:rsid w:val="00736F24"/>
    <w:rsid w:val="007419F7"/>
    <w:rsid w:val="00747C76"/>
    <w:rsid w:val="007605CB"/>
    <w:rsid w:val="0076277D"/>
    <w:rsid w:val="007662A1"/>
    <w:rsid w:val="00770CB1"/>
    <w:rsid w:val="00772003"/>
    <w:rsid w:val="007721D8"/>
    <w:rsid w:val="007831A2"/>
    <w:rsid w:val="00790309"/>
    <w:rsid w:val="007925F8"/>
    <w:rsid w:val="00792753"/>
    <w:rsid w:val="007A03CB"/>
    <w:rsid w:val="007A4CA7"/>
    <w:rsid w:val="007A5051"/>
    <w:rsid w:val="007B0AEF"/>
    <w:rsid w:val="007B1D99"/>
    <w:rsid w:val="007B56ED"/>
    <w:rsid w:val="007B5AAB"/>
    <w:rsid w:val="007B772A"/>
    <w:rsid w:val="007C0141"/>
    <w:rsid w:val="007C50A2"/>
    <w:rsid w:val="007C52AD"/>
    <w:rsid w:val="007D4D49"/>
    <w:rsid w:val="007D5FF8"/>
    <w:rsid w:val="007D7A1E"/>
    <w:rsid w:val="007F01B2"/>
    <w:rsid w:val="007F081C"/>
    <w:rsid w:val="007F0853"/>
    <w:rsid w:val="007F69FB"/>
    <w:rsid w:val="00802E58"/>
    <w:rsid w:val="00816027"/>
    <w:rsid w:val="00817D36"/>
    <w:rsid w:val="008237E8"/>
    <w:rsid w:val="00827925"/>
    <w:rsid w:val="008333D3"/>
    <w:rsid w:val="008369E0"/>
    <w:rsid w:val="008369E3"/>
    <w:rsid w:val="00840500"/>
    <w:rsid w:val="00851239"/>
    <w:rsid w:val="00851B00"/>
    <w:rsid w:val="008520FB"/>
    <w:rsid w:val="00853CF0"/>
    <w:rsid w:val="00854B8F"/>
    <w:rsid w:val="008618AA"/>
    <w:rsid w:val="0086258D"/>
    <w:rsid w:val="008644CD"/>
    <w:rsid w:val="00865827"/>
    <w:rsid w:val="00867AA8"/>
    <w:rsid w:val="00874601"/>
    <w:rsid w:val="0088049A"/>
    <w:rsid w:val="0088300B"/>
    <w:rsid w:val="008842DE"/>
    <w:rsid w:val="008853D8"/>
    <w:rsid w:val="00891EC9"/>
    <w:rsid w:val="00892B66"/>
    <w:rsid w:val="00894A8A"/>
    <w:rsid w:val="008A13FC"/>
    <w:rsid w:val="008A23A2"/>
    <w:rsid w:val="008D0417"/>
    <w:rsid w:val="008D40A0"/>
    <w:rsid w:val="008D56B4"/>
    <w:rsid w:val="008D722B"/>
    <w:rsid w:val="008E18AD"/>
    <w:rsid w:val="008E3536"/>
    <w:rsid w:val="008E6BDD"/>
    <w:rsid w:val="008E72D7"/>
    <w:rsid w:val="008F1498"/>
    <w:rsid w:val="008F20DA"/>
    <w:rsid w:val="008F568E"/>
    <w:rsid w:val="0090158D"/>
    <w:rsid w:val="0090473C"/>
    <w:rsid w:val="00924FBA"/>
    <w:rsid w:val="00927B35"/>
    <w:rsid w:val="00932D32"/>
    <w:rsid w:val="009344E9"/>
    <w:rsid w:val="00934683"/>
    <w:rsid w:val="00941A7F"/>
    <w:rsid w:val="009450BA"/>
    <w:rsid w:val="00953700"/>
    <w:rsid w:val="00956B41"/>
    <w:rsid w:val="00961C11"/>
    <w:rsid w:val="0096501A"/>
    <w:rsid w:val="009672BD"/>
    <w:rsid w:val="00972E0E"/>
    <w:rsid w:val="0098596A"/>
    <w:rsid w:val="0099083D"/>
    <w:rsid w:val="009927D1"/>
    <w:rsid w:val="00992D54"/>
    <w:rsid w:val="00994056"/>
    <w:rsid w:val="00994126"/>
    <w:rsid w:val="009A621C"/>
    <w:rsid w:val="009A7BF5"/>
    <w:rsid w:val="009B0EAA"/>
    <w:rsid w:val="009B317D"/>
    <w:rsid w:val="009B70EE"/>
    <w:rsid w:val="009C4547"/>
    <w:rsid w:val="009C626C"/>
    <w:rsid w:val="009D3D10"/>
    <w:rsid w:val="009D45B9"/>
    <w:rsid w:val="009E3264"/>
    <w:rsid w:val="009E628D"/>
    <w:rsid w:val="009F10C1"/>
    <w:rsid w:val="009F7D7D"/>
    <w:rsid w:val="00A0625F"/>
    <w:rsid w:val="00A2129E"/>
    <w:rsid w:val="00A21DA4"/>
    <w:rsid w:val="00A244A1"/>
    <w:rsid w:val="00A324D6"/>
    <w:rsid w:val="00A3271B"/>
    <w:rsid w:val="00A34139"/>
    <w:rsid w:val="00A357D9"/>
    <w:rsid w:val="00A42A6D"/>
    <w:rsid w:val="00A51162"/>
    <w:rsid w:val="00A626BC"/>
    <w:rsid w:val="00A66BB0"/>
    <w:rsid w:val="00A671FE"/>
    <w:rsid w:val="00A67A4F"/>
    <w:rsid w:val="00A7067F"/>
    <w:rsid w:val="00A82E8A"/>
    <w:rsid w:val="00A84EF1"/>
    <w:rsid w:val="00A93512"/>
    <w:rsid w:val="00A94935"/>
    <w:rsid w:val="00A963CE"/>
    <w:rsid w:val="00A97164"/>
    <w:rsid w:val="00AC6FC0"/>
    <w:rsid w:val="00AD06B7"/>
    <w:rsid w:val="00AD59EE"/>
    <w:rsid w:val="00AE4FC3"/>
    <w:rsid w:val="00AF09F3"/>
    <w:rsid w:val="00AF1CF4"/>
    <w:rsid w:val="00AF3432"/>
    <w:rsid w:val="00AF4F15"/>
    <w:rsid w:val="00AF7A39"/>
    <w:rsid w:val="00B0072E"/>
    <w:rsid w:val="00B01AB3"/>
    <w:rsid w:val="00B0215D"/>
    <w:rsid w:val="00B029D2"/>
    <w:rsid w:val="00B05CF8"/>
    <w:rsid w:val="00B1013D"/>
    <w:rsid w:val="00B13F62"/>
    <w:rsid w:val="00B211A0"/>
    <w:rsid w:val="00B21CE2"/>
    <w:rsid w:val="00B237D7"/>
    <w:rsid w:val="00B31B3B"/>
    <w:rsid w:val="00B32816"/>
    <w:rsid w:val="00B32A13"/>
    <w:rsid w:val="00B40E25"/>
    <w:rsid w:val="00B53A69"/>
    <w:rsid w:val="00B71832"/>
    <w:rsid w:val="00B71F99"/>
    <w:rsid w:val="00B74AFC"/>
    <w:rsid w:val="00B74EEF"/>
    <w:rsid w:val="00B851BD"/>
    <w:rsid w:val="00B87C14"/>
    <w:rsid w:val="00B9153E"/>
    <w:rsid w:val="00B921CA"/>
    <w:rsid w:val="00B92E6C"/>
    <w:rsid w:val="00B950FB"/>
    <w:rsid w:val="00BA0B53"/>
    <w:rsid w:val="00BA3B28"/>
    <w:rsid w:val="00BA483A"/>
    <w:rsid w:val="00BB64DA"/>
    <w:rsid w:val="00BC0B21"/>
    <w:rsid w:val="00BC1EEB"/>
    <w:rsid w:val="00BC2AA5"/>
    <w:rsid w:val="00BC3BD9"/>
    <w:rsid w:val="00BD024F"/>
    <w:rsid w:val="00BE0DD1"/>
    <w:rsid w:val="00BE4196"/>
    <w:rsid w:val="00BE7064"/>
    <w:rsid w:val="00BF4F95"/>
    <w:rsid w:val="00BF611F"/>
    <w:rsid w:val="00C01AF0"/>
    <w:rsid w:val="00C077D7"/>
    <w:rsid w:val="00C141CE"/>
    <w:rsid w:val="00C14FBF"/>
    <w:rsid w:val="00C15F0C"/>
    <w:rsid w:val="00C16142"/>
    <w:rsid w:val="00C2085B"/>
    <w:rsid w:val="00C25328"/>
    <w:rsid w:val="00C31599"/>
    <w:rsid w:val="00C31F0E"/>
    <w:rsid w:val="00C33216"/>
    <w:rsid w:val="00C40B6C"/>
    <w:rsid w:val="00C442A7"/>
    <w:rsid w:val="00C47881"/>
    <w:rsid w:val="00C478F9"/>
    <w:rsid w:val="00C60EBD"/>
    <w:rsid w:val="00C64295"/>
    <w:rsid w:val="00C644A7"/>
    <w:rsid w:val="00C65D3F"/>
    <w:rsid w:val="00C73BF6"/>
    <w:rsid w:val="00C87A2A"/>
    <w:rsid w:val="00CA27EF"/>
    <w:rsid w:val="00CB093B"/>
    <w:rsid w:val="00CB4DF5"/>
    <w:rsid w:val="00CC3577"/>
    <w:rsid w:val="00CD0485"/>
    <w:rsid w:val="00CD2554"/>
    <w:rsid w:val="00CE06AF"/>
    <w:rsid w:val="00CE2AFF"/>
    <w:rsid w:val="00CF2459"/>
    <w:rsid w:val="00CF2658"/>
    <w:rsid w:val="00CF53EE"/>
    <w:rsid w:val="00CF715E"/>
    <w:rsid w:val="00D05E8E"/>
    <w:rsid w:val="00D17CB1"/>
    <w:rsid w:val="00D17E61"/>
    <w:rsid w:val="00D201E4"/>
    <w:rsid w:val="00D20644"/>
    <w:rsid w:val="00D264C4"/>
    <w:rsid w:val="00D26C8C"/>
    <w:rsid w:val="00D30246"/>
    <w:rsid w:val="00D31D02"/>
    <w:rsid w:val="00D35303"/>
    <w:rsid w:val="00D37844"/>
    <w:rsid w:val="00D42141"/>
    <w:rsid w:val="00D62B34"/>
    <w:rsid w:val="00D63B56"/>
    <w:rsid w:val="00D63E17"/>
    <w:rsid w:val="00D64CDE"/>
    <w:rsid w:val="00D72F33"/>
    <w:rsid w:val="00D73296"/>
    <w:rsid w:val="00D74EDC"/>
    <w:rsid w:val="00D8035C"/>
    <w:rsid w:val="00D82ABE"/>
    <w:rsid w:val="00D82DE9"/>
    <w:rsid w:val="00D85CA5"/>
    <w:rsid w:val="00D93F6D"/>
    <w:rsid w:val="00DA7813"/>
    <w:rsid w:val="00DB1954"/>
    <w:rsid w:val="00DB46B7"/>
    <w:rsid w:val="00DB475D"/>
    <w:rsid w:val="00DC343A"/>
    <w:rsid w:val="00DC3A52"/>
    <w:rsid w:val="00DD090F"/>
    <w:rsid w:val="00DD223C"/>
    <w:rsid w:val="00DD2C26"/>
    <w:rsid w:val="00DD328A"/>
    <w:rsid w:val="00DD3351"/>
    <w:rsid w:val="00DD54A2"/>
    <w:rsid w:val="00DD5796"/>
    <w:rsid w:val="00DD5AF2"/>
    <w:rsid w:val="00DD6F3E"/>
    <w:rsid w:val="00DE3A5B"/>
    <w:rsid w:val="00DE5606"/>
    <w:rsid w:val="00DE751E"/>
    <w:rsid w:val="00DF3693"/>
    <w:rsid w:val="00DF3DD6"/>
    <w:rsid w:val="00DF601C"/>
    <w:rsid w:val="00DF6767"/>
    <w:rsid w:val="00DF79E5"/>
    <w:rsid w:val="00E057D0"/>
    <w:rsid w:val="00E05C97"/>
    <w:rsid w:val="00E06890"/>
    <w:rsid w:val="00E104A3"/>
    <w:rsid w:val="00E116DA"/>
    <w:rsid w:val="00E12924"/>
    <w:rsid w:val="00E12F02"/>
    <w:rsid w:val="00E14D56"/>
    <w:rsid w:val="00E23620"/>
    <w:rsid w:val="00E24CF5"/>
    <w:rsid w:val="00E24E3D"/>
    <w:rsid w:val="00E35C90"/>
    <w:rsid w:val="00E40FCA"/>
    <w:rsid w:val="00E41C4B"/>
    <w:rsid w:val="00E445FE"/>
    <w:rsid w:val="00E44600"/>
    <w:rsid w:val="00E53E87"/>
    <w:rsid w:val="00E607C8"/>
    <w:rsid w:val="00E60FEE"/>
    <w:rsid w:val="00E61A2E"/>
    <w:rsid w:val="00E62978"/>
    <w:rsid w:val="00E6575B"/>
    <w:rsid w:val="00E71387"/>
    <w:rsid w:val="00E725E4"/>
    <w:rsid w:val="00E72FA6"/>
    <w:rsid w:val="00E76B89"/>
    <w:rsid w:val="00E834A7"/>
    <w:rsid w:val="00E8680D"/>
    <w:rsid w:val="00E905C8"/>
    <w:rsid w:val="00E94BA4"/>
    <w:rsid w:val="00EA0087"/>
    <w:rsid w:val="00EA1C02"/>
    <w:rsid w:val="00EA6376"/>
    <w:rsid w:val="00EA75CF"/>
    <w:rsid w:val="00EB4C45"/>
    <w:rsid w:val="00EB7916"/>
    <w:rsid w:val="00EB7B09"/>
    <w:rsid w:val="00EC1631"/>
    <w:rsid w:val="00ED11DA"/>
    <w:rsid w:val="00ED6C9E"/>
    <w:rsid w:val="00EE4E52"/>
    <w:rsid w:val="00EE5061"/>
    <w:rsid w:val="00EE720A"/>
    <w:rsid w:val="00EE7435"/>
    <w:rsid w:val="00EE7B02"/>
    <w:rsid w:val="00EF2882"/>
    <w:rsid w:val="00EF53DD"/>
    <w:rsid w:val="00F007E0"/>
    <w:rsid w:val="00F063DC"/>
    <w:rsid w:val="00F11580"/>
    <w:rsid w:val="00F13714"/>
    <w:rsid w:val="00F23E40"/>
    <w:rsid w:val="00F35359"/>
    <w:rsid w:val="00F35E81"/>
    <w:rsid w:val="00F45BAA"/>
    <w:rsid w:val="00F60414"/>
    <w:rsid w:val="00F60D78"/>
    <w:rsid w:val="00F645EF"/>
    <w:rsid w:val="00F654E2"/>
    <w:rsid w:val="00F70BE6"/>
    <w:rsid w:val="00F711AA"/>
    <w:rsid w:val="00F774DE"/>
    <w:rsid w:val="00F77AE1"/>
    <w:rsid w:val="00F83446"/>
    <w:rsid w:val="00F857D6"/>
    <w:rsid w:val="00F92BF3"/>
    <w:rsid w:val="00F9655F"/>
    <w:rsid w:val="00FA3391"/>
    <w:rsid w:val="00FA3788"/>
    <w:rsid w:val="00FB5874"/>
    <w:rsid w:val="00FE2D05"/>
    <w:rsid w:val="00FE584C"/>
    <w:rsid w:val="00FF3146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406E7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406E79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6E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406E79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406E79"/>
  </w:style>
  <w:style w:type="paragraph" w:styleId="Sangra3detindependiente">
    <w:name w:val="Body Text Indent 3"/>
    <w:basedOn w:val="Normal"/>
    <w:link w:val="Sangra3detindependienteCar"/>
    <w:semiHidden/>
    <w:rsid w:val="00406E79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06E79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06E79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06E79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406E79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06E79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06E79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06E79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06E79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06E79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06E79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06E79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06E79"/>
    <w:rPr>
      <w:color w:val="800080"/>
      <w:u w:val="single"/>
    </w:rPr>
  </w:style>
  <w:style w:type="paragraph" w:customStyle="1" w:styleId="a">
    <w:name w:val=".."/>
    <w:basedOn w:val="Normal"/>
    <w:rsid w:val="00406E7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406E79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06E79"/>
    <w:rPr>
      <w:rFonts w:ascii="Arial" w:hAnsi="Arial"/>
      <w:lang w:val="ca-ES"/>
    </w:rPr>
  </w:style>
  <w:style w:type="character" w:styleId="Refdenotaalfinal">
    <w:name w:val="endnote reference"/>
    <w:semiHidden/>
    <w:rsid w:val="00406E79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406E79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406E79"/>
    <w:rPr>
      <w:lang w:val="ca-ES"/>
    </w:rPr>
  </w:style>
  <w:style w:type="character" w:styleId="Refdenotaalpie">
    <w:name w:val="footnote reference"/>
    <w:semiHidden/>
    <w:rsid w:val="00406E79"/>
    <w:rPr>
      <w:vertAlign w:val="superscript"/>
    </w:rPr>
  </w:style>
  <w:style w:type="character" w:customStyle="1" w:styleId="cos">
    <w:name w:val="cos"/>
    <w:basedOn w:val="Fuentedeprrafopredeter"/>
    <w:rsid w:val="00406E79"/>
  </w:style>
  <w:style w:type="paragraph" w:customStyle="1" w:styleId="parrafo">
    <w:name w:val="parrafo"/>
    <w:basedOn w:val="Normal"/>
    <w:rsid w:val="00406E79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406E79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406E79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406E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6E79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6E79"/>
    <w:rPr>
      <w:lang w:val="x-none"/>
    </w:rPr>
  </w:style>
  <w:style w:type="paragraph" w:customStyle="1" w:styleId="Default">
    <w:name w:val="Default"/>
    <w:rsid w:val="00406E79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5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theme" Target="theme/theme1.xml"/><Relationship Id="rId10" Type="http://schemas.openxmlformats.org/officeDocument/2006/relationships/control" Target="activeX/activeX2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552E78-B418-4517-9C57-4E605F2B4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2</Pages>
  <Words>367</Words>
  <Characters>2184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Roca G Sara OBRES</dc:creator>
  <cp:lastModifiedBy>Manchado R Eva ESPAI PUBLIC</cp:lastModifiedBy>
  <cp:revision>2</cp:revision>
  <cp:lastPrinted>2023-11-14T11:03:00Z</cp:lastPrinted>
  <dcterms:created xsi:type="dcterms:W3CDTF">2023-12-01T12:32:00Z</dcterms:created>
  <dcterms:modified xsi:type="dcterms:W3CDTF">2023-12-01T12:32:00Z</dcterms:modified>
</cp:coreProperties>
</file>