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7E0" w:rsidRDefault="00F007E0" w:rsidP="007A03CB">
      <w:bookmarkStart w:id="0" w:name="_GoBack"/>
      <w:bookmarkEnd w:id="0"/>
    </w:p>
    <w:p w:rsidR="00F007E0" w:rsidRDefault="00F007E0" w:rsidP="007A03CB"/>
    <w:p w:rsidR="006542AE" w:rsidRPr="00406E79" w:rsidRDefault="006542AE" w:rsidP="006542AE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406E79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</w:t>
      </w:r>
      <w:r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>6</w:t>
      </w:r>
      <w:r w:rsidRPr="00406E79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 </w:t>
      </w:r>
    </w:p>
    <w:p w:rsidR="00F007E0" w:rsidRDefault="00F007E0" w:rsidP="007A03CB"/>
    <w:p w:rsidR="00F007E0" w:rsidRPr="00F007E0" w:rsidRDefault="00F007E0" w:rsidP="00F007E0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F007E0">
        <w:rPr>
          <w:rFonts w:ascii="Arial" w:hAnsi="Arial" w:cs="Arial"/>
          <w:b/>
          <w:bCs/>
          <w:color w:val="000000"/>
          <w:spacing w:val="-2"/>
          <w:szCs w:val="24"/>
        </w:rPr>
        <w:t>MODEL D'AVAL GARANTIA DEFINITIVA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F007E0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F007E0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A la societat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F007E0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F007E0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  <w:r w:rsidRPr="00F007E0">
        <w:rPr>
          <w:rFonts w:ascii="Arial" w:hAnsi="Arial" w:cs="Arial"/>
          <w:color w:val="000000"/>
          <w:spacing w:val="-2"/>
          <w:szCs w:val="24"/>
        </w:rPr>
        <w:t>Província: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</w:r>
      <w:r w:rsidRPr="00F007E0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 w:cs="Arial"/>
          <w:color w:val="000000"/>
          <w:spacing w:val="-2"/>
          <w:szCs w:val="24"/>
        </w:rPr>
      </w:pPr>
    </w:p>
    <w:p w:rsidR="00F007E0" w:rsidRPr="00F007E0" w:rsidRDefault="00F007E0" w:rsidP="00F007E0">
      <w:pPr>
        <w:rPr>
          <w:rFonts w:ascii="Arial" w:hAnsi="Arial"/>
          <w:sz w:val="22"/>
          <w:szCs w:val="24"/>
        </w:rPr>
      </w:pPr>
    </w:p>
    <w:p w:rsidR="00F007E0" w:rsidRPr="00F007E0" w:rsidRDefault="00F007E0" w:rsidP="00F007E0">
      <w:pPr>
        <w:rPr>
          <w:rFonts w:ascii="Arial" w:hAnsi="Arial"/>
          <w:sz w:val="22"/>
          <w:szCs w:val="24"/>
        </w:rPr>
      </w:pPr>
    </w:p>
    <w:p w:rsidR="00F007E0" w:rsidRPr="00F007E0" w:rsidRDefault="00F007E0" w:rsidP="00F007E0">
      <w:pPr>
        <w:rPr>
          <w:rFonts w:ascii="Arial" w:hAnsi="Arial"/>
          <w:sz w:val="21"/>
          <w:szCs w:val="24"/>
        </w:rPr>
      </w:pPr>
    </w:p>
    <w:p w:rsidR="00F007E0" w:rsidRPr="007A03CB" w:rsidRDefault="00F007E0" w:rsidP="007A03CB"/>
    <w:sectPr w:rsidR="00F007E0" w:rsidRPr="007A03CB" w:rsidSect="0058478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85B" w:rsidRDefault="00406E79">
      <w:r>
        <w:separator/>
      </w:r>
    </w:p>
  </w:endnote>
  <w:endnote w:type="continuationSeparator" w:id="0">
    <w:p w:rsidR="00C2085B" w:rsidRDefault="00406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06E79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06E79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24D0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24D0B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06E79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406E79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24D0B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24D0B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06E7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237E8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06E79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EE720A">
                            <w:rPr>
                              <w:b w:val="0"/>
                              <w:noProof/>
                              <w:sz w:val="18"/>
                            </w:rPr>
                            <w:t>4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06E79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EE720A">
                      <w:rPr>
                        <w:b w:val="0"/>
                        <w:noProof/>
                        <w:sz w:val="18"/>
                      </w:rPr>
                      <w:t>4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1EB67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85B" w:rsidRDefault="00406E79">
      <w:r>
        <w:separator/>
      </w:r>
    </w:p>
  </w:footnote>
  <w:footnote w:type="continuationSeparator" w:id="0">
    <w:p w:rsidR="00C2085B" w:rsidRDefault="00406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06E7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3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42AE" w:rsidRDefault="006542AE" w:rsidP="00C077D7">
    <w:pPr>
      <w:pStyle w:val="Encabezado"/>
      <w:ind w:firstLine="0"/>
      <w:jc w:val="left"/>
      <w:rPr>
        <w:noProof/>
        <w:lang w:val="es-ES"/>
      </w:rPr>
    </w:pP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ÀREA DE COHESIÓ TERRITORIAL, DESENVOLUPAMENT URBÀ, SEGURETAT I CIVISME</w:t>
    </w: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Servei d’Obres d’Edificis i Béns Municipals</w:t>
    </w: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Exp. OBM/2023/</w:t>
    </w:r>
    <w:r>
      <w:rPr>
        <w:rFonts w:ascii="Arial" w:hAnsi="Arial" w:cs="Arial"/>
        <w:spacing w:val="-3"/>
        <w:sz w:val="18"/>
        <w:szCs w:val="24"/>
      </w:rPr>
      <w:t>115</w:t>
    </w:r>
  </w:p>
  <w:p w:rsidR="006542AE" w:rsidRDefault="006542A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406E79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40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5A80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ÀREA DE COHESIÓ TERRITORIAL, DESENVOLUPAMENT URBÀ, SEGURETAT I CIVISME</w:t>
    </w: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Servei d’Obres d’Edificis i Béns Municipals</w:t>
    </w: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Exp. OBM/2023/</w:t>
    </w:r>
    <w:r w:rsidR="002A55EC">
      <w:rPr>
        <w:rFonts w:ascii="Arial" w:hAnsi="Arial" w:cs="Arial"/>
        <w:spacing w:val="-3"/>
        <w:sz w:val="18"/>
        <w:szCs w:val="24"/>
      </w:rPr>
      <w:t>115</w:t>
    </w: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27C8A"/>
    <w:multiLevelType w:val="hybridMultilevel"/>
    <w:tmpl w:val="05D06BC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BB752E7"/>
    <w:multiLevelType w:val="hybridMultilevel"/>
    <w:tmpl w:val="39025ED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647A37"/>
    <w:multiLevelType w:val="hybridMultilevel"/>
    <w:tmpl w:val="B706F9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2204"/>
        </w:tabs>
        <w:ind w:left="220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924"/>
        </w:tabs>
        <w:ind w:left="292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44"/>
        </w:tabs>
        <w:ind w:left="364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84"/>
        </w:tabs>
        <w:ind w:left="50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804"/>
        </w:tabs>
        <w:ind w:left="58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44"/>
        </w:tabs>
        <w:ind w:left="72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64"/>
        </w:tabs>
        <w:ind w:left="7964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7"/>
  </w:num>
  <w:num w:numId="13">
    <w:abstractNumId w:val="17"/>
  </w:num>
  <w:num w:numId="14">
    <w:abstractNumId w:val="28"/>
  </w:num>
  <w:num w:numId="15">
    <w:abstractNumId w:val="12"/>
  </w:num>
  <w:num w:numId="16">
    <w:abstractNumId w:val="26"/>
  </w:num>
  <w:num w:numId="17">
    <w:abstractNumId w:val="19"/>
  </w:num>
  <w:num w:numId="18">
    <w:abstractNumId w:val="15"/>
  </w:num>
  <w:num w:numId="19">
    <w:abstractNumId w:val="14"/>
  </w:num>
  <w:num w:numId="20">
    <w:abstractNumId w:val="20"/>
  </w:num>
  <w:num w:numId="21">
    <w:abstractNumId w:val="24"/>
  </w:num>
  <w:num w:numId="22">
    <w:abstractNumId w:val="25"/>
  </w:num>
  <w:num w:numId="23">
    <w:abstractNumId w:val="29"/>
  </w:num>
  <w:num w:numId="24">
    <w:abstractNumId w:val="23"/>
  </w:num>
  <w:num w:numId="25">
    <w:abstractNumId w:val="16"/>
  </w:num>
  <w:num w:numId="26">
    <w:abstractNumId w:val="10"/>
  </w:num>
  <w:num w:numId="27">
    <w:abstractNumId w:val="22"/>
  </w:num>
  <w:num w:numId="28">
    <w:abstractNumId w:val="21"/>
  </w:num>
  <w:num w:numId="29">
    <w:abstractNumId w:val="13"/>
  </w:num>
  <w:num w:numId="30">
    <w:abstractNumId w:val="18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0D45"/>
    <w:rsid w:val="0001423A"/>
    <w:rsid w:val="00015955"/>
    <w:rsid w:val="00031F39"/>
    <w:rsid w:val="00033307"/>
    <w:rsid w:val="000379E2"/>
    <w:rsid w:val="00041CA7"/>
    <w:rsid w:val="00043A6A"/>
    <w:rsid w:val="000521B3"/>
    <w:rsid w:val="00055B5E"/>
    <w:rsid w:val="00065421"/>
    <w:rsid w:val="00066AC3"/>
    <w:rsid w:val="0007570E"/>
    <w:rsid w:val="0008304B"/>
    <w:rsid w:val="00084B6D"/>
    <w:rsid w:val="000940B5"/>
    <w:rsid w:val="00094681"/>
    <w:rsid w:val="000B387E"/>
    <w:rsid w:val="000C2924"/>
    <w:rsid w:val="000C5153"/>
    <w:rsid w:val="000D0C1B"/>
    <w:rsid w:val="000D2101"/>
    <w:rsid w:val="000D3C18"/>
    <w:rsid w:val="000D62B3"/>
    <w:rsid w:val="000D776F"/>
    <w:rsid w:val="000E5174"/>
    <w:rsid w:val="000F2784"/>
    <w:rsid w:val="0010271E"/>
    <w:rsid w:val="00103D72"/>
    <w:rsid w:val="00110C37"/>
    <w:rsid w:val="00110CB8"/>
    <w:rsid w:val="001111E9"/>
    <w:rsid w:val="001141EC"/>
    <w:rsid w:val="0011462E"/>
    <w:rsid w:val="00114C55"/>
    <w:rsid w:val="001206A6"/>
    <w:rsid w:val="00122CC1"/>
    <w:rsid w:val="00132615"/>
    <w:rsid w:val="001405B4"/>
    <w:rsid w:val="00153C55"/>
    <w:rsid w:val="00170DBA"/>
    <w:rsid w:val="001710EC"/>
    <w:rsid w:val="00171523"/>
    <w:rsid w:val="00174522"/>
    <w:rsid w:val="00177C94"/>
    <w:rsid w:val="0018391D"/>
    <w:rsid w:val="00183A6F"/>
    <w:rsid w:val="001871BC"/>
    <w:rsid w:val="00197033"/>
    <w:rsid w:val="00197357"/>
    <w:rsid w:val="00197414"/>
    <w:rsid w:val="001A1C59"/>
    <w:rsid w:val="001A3C8B"/>
    <w:rsid w:val="001A5D06"/>
    <w:rsid w:val="001B7C41"/>
    <w:rsid w:val="001D4556"/>
    <w:rsid w:val="001D5076"/>
    <w:rsid w:val="001D5BE3"/>
    <w:rsid w:val="001F565E"/>
    <w:rsid w:val="00212113"/>
    <w:rsid w:val="00212160"/>
    <w:rsid w:val="002139E6"/>
    <w:rsid w:val="0021483D"/>
    <w:rsid w:val="0022160D"/>
    <w:rsid w:val="00225A8B"/>
    <w:rsid w:val="002266F7"/>
    <w:rsid w:val="00235025"/>
    <w:rsid w:val="002500C2"/>
    <w:rsid w:val="002625B3"/>
    <w:rsid w:val="002627BC"/>
    <w:rsid w:val="0026530D"/>
    <w:rsid w:val="0027170C"/>
    <w:rsid w:val="00272180"/>
    <w:rsid w:val="00286EFA"/>
    <w:rsid w:val="00291005"/>
    <w:rsid w:val="00297690"/>
    <w:rsid w:val="002A05C1"/>
    <w:rsid w:val="002A55EC"/>
    <w:rsid w:val="002B52C3"/>
    <w:rsid w:val="002B62EF"/>
    <w:rsid w:val="002B6854"/>
    <w:rsid w:val="002B6984"/>
    <w:rsid w:val="002B743E"/>
    <w:rsid w:val="002B791F"/>
    <w:rsid w:val="002C2DD7"/>
    <w:rsid w:val="002D096F"/>
    <w:rsid w:val="002D0C53"/>
    <w:rsid w:val="002D2989"/>
    <w:rsid w:val="002D5DFC"/>
    <w:rsid w:val="002E3860"/>
    <w:rsid w:val="002E4400"/>
    <w:rsid w:val="003038DB"/>
    <w:rsid w:val="00303BCE"/>
    <w:rsid w:val="003100EA"/>
    <w:rsid w:val="00310201"/>
    <w:rsid w:val="00312D34"/>
    <w:rsid w:val="0031777D"/>
    <w:rsid w:val="003177B5"/>
    <w:rsid w:val="00327483"/>
    <w:rsid w:val="003356E3"/>
    <w:rsid w:val="00335707"/>
    <w:rsid w:val="00340F8B"/>
    <w:rsid w:val="0034405B"/>
    <w:rsid w:val="00345E4D"/>
    <w:rsid w:val="00357295"/>
    <w:rsid w:val="003630F5"/>
    <w:rsid w:val="00364531"/>
    <w:rsid w:val="00370E56"/>
    <w:rsid w:val="003715E4"/>
    <w:rsid w:val="003748AA"/>
    <w:rsid w:val="003837CD"/>
    <w:rsid w:val="00383E91"/>
    <w:rsid w:val="00390A5D"/>
    <w:rsid w:val="00393DE7"/>
    <w:rsid w:val="003973F8"/>
    <w:rsid w:val="003977E0"/>
    <w:rsid w:val="003A186F"/>
    <w:rsid w:val="003A619B"/>
    <w:rsid w:val="003B0558"/>
    <w:rsid w:val="003B06C1"/>
    <w:rsid w:val="003B09C2"/>
    <w:rsid w:val="003B2833"/>
    <w:rsid w:val="003B512F"/>
    <w:rsid w:val="003C1B92"/>
    <w:rsid w:val="003C521F"/>
    <w:rsid w:val="003C59F7"/>
    <w:rsid w:val="003C7841"/>
    <w:rsid w:val="003D48AE"/>
    <w:rsid w:val="003F5274"/>
    <w:rsid w:val="00403DB7"/>
    <w:rsid w:val="00406E79"/>
    <w:rsid w:val="004118AE"/>
    <w:rsid w:val="00433EDE"/>
    <w:rsid w:val="00437DFF"/>
    <w:rsid w:val="004464A0"/>
    <w:rsid w:val="0045359E"/>
    <w:rsid w:val="004576DA"/>
    <w:rsid w:val="00471156"/>
    <w:rsid w:val="00471CB9"/>
    <w:rsid w:val="00480ECD"/>
    <w:rsid w:val="00487F17"/>
    <w:rsid w:val="00490CC3"/>
    <w:rsid w:val="004910ED"/>
    <w:rsid w:val="00491441"/>
    <w:rsid w:val="00493083"/>
    <w:rsid w:val="00495605"/>
    <w:rsid w:val="00497CC7"/>
    <w:rsid w:val="004B1F22"/>
    <w:rsid w:val="004B3273"/>
    <w:rsid w:val="004B76D6"/>
    <w:rsid w:val="004C15A5"/>
    <w:rsid w:val="004C4D6D"/>
    <w:rsid w:val="004C6A1F"/>
    <w:rsid w:val="004C76AF"/>
    <w:rsid w:val="004D024F"/>
    <w:rsid w:val="004D02C1"/>
    <w:rsid w:val="004D3CFC"/>
    <w:rsid w:val="004D795A"/>
    <w:rsid w:val="004D79C2"/>
    <w:rsid w:val="004E278C"/>
    <w:rsid w:val="004E3E7F"/>
    <w:rsid w:val="004E5A7A"/>
    <w:rsid w:val="004F5445"/>
    <w:rsid w:val="00506ED9"/>
    <w:rsid w:val="005079A7"/>
    <w:rsid w:val="0051011C"/>
    <w:rsid w:val="00513FD7"/>
    <w:rsid w:val="00515A80"/>
    <w:rsid w:val="00524D0B"/>
    <w:rsid w:val="0053180C"/>
    <w:rsid w:val="0055066F"/>
    <w:rsid w:val="005559BC"/>
    <w:rsid w:val="00557A63"/>
    <w:rsid w:val="00564D0E"/>
    <w:rsid w:val="00565FA0"/>
    <w:rsid w:val="00570530"/>
    <w:rsid w:val="00571020"/>
    <w:rsid w:val="005760AF"/>
    <w:rsid w:val="00576ECE"/>
    <w:rsid w:val="005813EC"/>
    <w:rsid w:val="0058478C"/>
    <w:rsid w:val="005912F2"/>
    <w:rsid w:val="00595A71"/>
    <w:rsid w:val="005962BD"/>
    <w:rsid w:val="005969D8"/>
    <w:rsid w:val="005A21AA"/>
    <w:rsid w:val="005B1AD0"/>
    <w:rsid w:val="005B585B"/>
    <w:rsid w:val="005D4042"/>
    <w:rsid w:val="005D524B"/>
    <w:rsid w:val="005E256D"/>
    <w:rsid w:val="005E258C"/>
    <w:rsid w:val="005E435A"/>
    <w:rsid w:val="005E5E47"/>
    <w:rsid w:val="005F0538"/>
    <w:rsid w:val="005F2BFF"/>
    <w:rsid w:val="005F5527"/>
    <w:rsid w:val="005F5F5D"/>
    <w:rsid w:val="00603CC8"/>
    <w:rsid w:val="0060596A"/>
    <w:rsid w:val="00612A0B"/>
    <w:rsid w:val="006227E9"/>
    <w:rsid w:val="006252B7"/>
    <w:rsid w:val="00630471"/>
    <w:rsid w:val="0063337B"/>
    <w:rsid w:val="006542AE"/>
    <w:rsid w:val="006845DE"/>
    <w:rsid w:val="0068716D"/>
    <w:rsid w:val="00690C89"/>
    <w:rsid w:val="00695EDF"/>
    <w:rsid w:val="00697FB4"/>
    <w:rsid w:val="006A05F4"/>
    <w:rsid w:val="006A137C"/>
    <w:rsid w:val="006B3CBF"/>
    <w:rsid w:val="006B55A9"/>
    <w:rsid w:val="006C230A"/>
    <w:rsid w:val="006C2ED8"/>
    <w:rsid w:val="006C2EF3"/>
    <w:rsid w:val="006C47C6"/>
    <w:rsid w:val="006C5ABE"/>
    <w:rsid w:val="006D3359"/>
    <w:rsid w:val="006D6890"/>
    <w:rsid w:val="006E32A4"/>
    <w:rsid w:val="006E5083"/>
    <w:rsid w:val="006E71DD"/>
    <w:rsid w:val="006F3E9C"/>
    <w:rsid w:val="006F6545"/>
    <w:rsid w:val="006F6B34"/>
    <w:rsid w:val="0070109B"/>
    <w:rsid w:val="00702520"/>
    <w:rsid w:val="00704980"/>
    <w:rsid w:val="00706B64"/>
    <w:rsid w:val="00707625"/>
    <w:rsid w:val="00710D58"/>
    <w:rsid w:val="00711E1E"/>
    <w:rsid w:val="00717E8E"/>
    <w:rsid w:val="007260FC"/>
    <w:rsid w:val="007265EA"/>
    <w:rsid w:val="007322B9"/>
    <w:rsid w:val="00736F24"/>
    <w:rsid w:val="007419F7"/>
    <w:rsid w:val="00747C76"/>
    <w:rsid w:val="007605CB"/>
    <w:rsid w:val="0076277D"/>
    <w:rsid w:val="007662A1"/>
    <w:rsid w:val="00770CB1"/>
    <w:rsid w:val="00772003"/>
    <w:rsid w:val="007721D8"/>
    <w:rsid w:val="007831A2"/>
    <w:rsid w:val="00790309"/>
    <w:rsid w:val="007925F8"/>
    <w:rsid w:val="00792753"/>
    <w:rsid w:val="007A03CB"/>
    <w:rsid w:val="007A4CA7"/>
    <w:rsid w:val="007A5051"/>
    <w:rsid w:val="007B0AEF"/>
    <w:rsid w:val="007B1D99"/>
    <w:rsid w:val="007B56ED"/>
    <w:rsid w:val="007B5AAB"/>
    <w:rsid w:val="007B772A"/>
    <w:rsid w:val="007C0141"/>
    <w:rsid w:val="007C50A2"/>
    <w:rsid w:val="007C52AD"/>
    <w:rsid w:val="007D4D49"/>
    <w:rsid w:val="007D5FF8"/>
    <w:rsid w:val="007D7A1E"/>
    <w:rsid w:val="007F01B2"/>
    <w:rsid w:val="007F081C"/>
    <w:rsid w:val="007F0853"/>
    <w:rsid w:val="007F69FB"/>
    <w:rsid w:val="00802E58"/>
    <w:rsid w:val="00816027"/>
    <w:rsid w:val="00817D36"/>
    <w:rsid w:val="008237E8"/>
    <w:rsid w:val="00827925"/>
    <w:rsid w:val="008333D3"/>
    <w:rsid w:val="008369E0"/>
    <w:rsid w:val="008369E3"/>
    <w:rsid w:val="00840500"/>
    <w:rsid w:val="00851239"/>
    <w:rsid w:val="00851B00"/>
    <w:rsid w:val="008520FB"/>
    <w:rsid w:val="00853CF0"/>
    <w:rsid w:val="00854B8F"/>
    <w:rsid w:val="008618AA"/>
    <w:rsid w:val="0086258D"/>
    <w:rsid w:val="008644CD"/>
    <w:rsid w:val="00865827"/>
    <w:rsid w:val="00867AA8"/>
    <w:rsid w:val="00874601"/>
    <w:rsid w:val="0088049A"/>
    <w:rsid w:val="0088300B"/>
    <w:rsid w:val="008842DE"/>
    <w:rsid w:val="008853D8"/>
    <w:rsid w:val="00891EC9"/>
    <w:rsid w:val="00892B66"/>
    <w:rsid w:val="00894A8A"/>
    <w:rsid w:val="008A13FC"/>
    <w:rsid w:val="008A23A2"/>
    <w:rsid w:val="008D0417"/>
    <w:rsid w:val="008D40A0"/>
    <w:rsid w:val="008D56B4"/>
    <w:rsid w:val="008D722B"/>
    <w:rsid w:val="008E18AD"/>
    <w:rsid w:val="008E3536"/>
    <w:rsid w:val="008E6BDD"/>
    <w:rsid w:val="008E72D7"/>
    <w:rsid w:val="008F1498"/>
    <w:rsid w:val="008F20DA"/>
    <w:rsid w:val="008F568E"/>
    <w:rsid w:val="0090158D"/>
    <w:rsid w:val="0090473C"/>
    <w:rsid w:val="00924FBA"/>
    <w:rsid w:val="00927B35"/>
    <w:rsid w:val="00932D32"/>
    <w:rsid w:val="009344E9"/>
    <w:rsid w:val="00934683"/>
    <w:rsid w:val="00941A7F"/>
    <w:rsid w:val="009450BA"/>
    <w:rsid w:val="00953700"/>
    <w:rsid w:val="00956B41"/>
    <w:rsid w:val="00961C11"/>
    <w:rsid w:val="0096501A"/>
    <w:rsid w:val="009672BD"/>
    <w:rsid w:val="00972E0E"/>
    <w:rsid w:val="0098596A"/>
    <w:rsid w:val="0099083D"/>
    <w:rsid w:val="009927D1"/>
    <w:rsid w:val="00992D54"/>
    <w:rsid w:val="00994056"/>
    <w:rsid w:val="00994126"/>
    <w:rsid w:val="009A621C"/>
    <w:rsid w:val="009A7BF5"/>
    <w:rsid w:val="009B0EAA"/>
    <w:rsid w:val="009B317D"/>
    <w:rsid w:val="009B70EE"/>
    <w:rsid w:val="009C4547"/>
    <w:rsid w:val="009C626C"/>
    <w:rsid w:val="009D3D10"/>
    <w:rsid w:val="009D45B9"/>
    <w:rsid w:val="009E3264"/>
    <w:rsid w:val="009E628D"/>
    <w:rsid w:val="009F10C1"/>
    <w:rsid w:val="009F7D7D"/>
    <w:rsid w:val="00A0625F"/>
    <w:rsid w:val="00A2129E"/>
    <w:rsid w:val="00A21DA4"/>
    <w:rsid w:val="00A244A1"/>
    <w:rsid w:val="00A324D6"/>
    <w:rsid w:val="00A3271B"/>
    <w:rsid w:val="00A34139"/>
    <w:rsid w:val="00A357D9"/>
    <w:rsid w:val="00A42A6D"/>
    <w:rsid w:val="00A51162"/>
    <w:rsid w:val="00A626BC"/>
    <w:rsid w:val="00A66BB0"/>
    <w:rsid w:val="00A671FE"/>
    <w:rsid w:val="00A67A4F"/>
    <w:rsid w:val="00A7067F"/>
    <w:rsid w:val="00A82E8A"/>
    <w:rsid w:val="00A84EF1"/>
    <w:rsid w:val="00A93512"/>
    <w:rsid w:val="00A94935"/>
    <w:rsid w:val="00A963CE"/>
    <w:rsid w:val="00A97164"/>
    <w:rsid w:val="00AC6FC0"/>
    <w:rsid w:val="00AD06B7"/>
    <w:rsid w:val="00AD59EE"/>
    <w:rsid w:val="00AE4FC3"/>
    <w:rsid w:val="00AF09F3"/>
    <w:rsid w:val="00AF1CF4"/>
    <w:rsid w:val="00AF3432"/>
    <w:rsid w:val="00AF4F15"/>
    <w:rsid w:val="00AF7A39"/>
    <w:rsid w:val="00B0072E"/>
    <w:rsid w:val="00B01AB3"/>
    <w:rsid w:val="00B0215D"/>
    <w:rsid w:val="00B029D2"/>
    <w:rsid w:val="00B05CF8"/>
    <w:rsid w:val="00B1013D"/>
    <w:rsid w:val="00B13F62"/>
    <w:rsid w:val="00B211A0"/>
    <w:rsid w:val="00B21CE2"/>
    <w:rsid w:val="00B237D7"/>
    <w:rsid w:val="00B31B3B"/>
    <w:rsid w:val="00B32816"/>
    <w:rsid w:val="00B32A13"/>
    <w:rsid w:val="00B40E25"/>
    <w:rsid w:val="00B53A69"/>
    <w:rsid w:val="00B71832"/>
    <w:rsid w:val="00B71F99"/>
    <w:rsid w:val="00B74AFC"/>
    <w:rsid w:val="00B74EEF"/>
    <w:rsid w:val="00B851BD"/>
    <w:rsid w:val="00B87C14"/>
    <w:rsid w:val="00B9153E"/>
    <w:rsid w:val="00B921CA"/>
    <w:rsid w:val="00B92E6C"/>
    <w:rsid w:val="00B950FB"/>
    <w:rsid w:val="00BA0B53"/>
    <w:rsid w:val="00BA3B28"/>
    <w:rsid w:val="00BA483A"/>
    <w:rsid w:val="00BB64DA"/>
    <w:rsid w:val="00BC0B21"/>
    <w:rsid w:val="00BC1EEB"/>
    <w:rsid w:val="00BC2AA5"/>
    <w:rsid w:val="00BC3BD9"/>
    <w:rsid w:val="00BD024F"/>
    <w:rsid w:val="00BE0DD1"/>
    <w:rsid w:val="00BE4196"/>
    <w:rsid w:val="00BE7064"/>
    <w:rsid w:val="00BF4F95"/>
    <w:rsid w:val="00BF611F"/>
    <w:rsid w:val="00C01AF0"/>
    <w:rsid w:val="00C077D7"/>
    <w:rsid w:val="00C141CE"/>
    <w:rsid w:val="00C14FBF"/>
    <w:rsid w:val="00C15F0C"/>
    <w:rsid w:val="00C16142"/>
    <w:rsid w:val="00C2085B"/>
    <w:rsid w:val="00C25328"/>
    <w:rsid w:val="00C31599"/>
    <w:rsid w:val="00C31F0E"/>
    <w:rsid w:val="00C33216"/>
    <w:rsid w:val="00C40B6C"/>
    <w:rsid w:val="00C442A7"/>
    <w:rsid w:val="00C47881"/>
    <w:rsid w:val="00C478F9"/>
    <w:rsid w:val="00C60EBD"/>
    <w:rsid w:val="00C64295"/>
    <w:rsid w:val="00C644A7"/>
    <w:rsid w:val="00C65D3F"/>
    <w:rsid w:val="00C73BF6"/>
    <w:rsid w:val="00C87A2A"/>
    <w:rsid w:val="00CA27EF"/>
    <w:rsid w:val="00CB093B"/>
    <w:rsid w:val="00CB4DF5"/>
    <w:rsid w:val="00CC3577"/>
    <w:rsid w:val="00CD0485"/>
    <w:rsid w:val="00CD2554"/>
    <w:rsid w:val="00CE06AF"/>
    <w:rsid w:val="00CE2AFF"/>
    <w:rsid w:val="00CF2459"/>
    <w:rsid w:val="00CF2658"/>
    <w:rsid w:val="00CF53EE"/>
    <w:rsid w:val="00CF715E"/>
    <w:rsid w:val="00D05E8E"/>
    <w:rsid w:val="00D17CB1"/>
    <w:rsid w:val="00D17E61"/>
    <w:rsid w:val="00D201E4"/>
    <w:rsid w:val="00D20644"/>
    <w:rsid w:val="00D264C4"/>
    <w:rsid w:val="00D26C8C"/>
    <w:rsid w:val="00D30246"/>
    <w:rsid w:val="00D31D02"/>
    <w:rsid w:val="00D35303"/>
    <w:rsid w:val="00D37844"/>
    <w:rsid w:val="00D42141"/>
    <w:rsid w:val="00D62B34"/>
    <w:rsid w:val="00D63B56"/>
    <w:rsid w:val="00D63E17"/>
    <w:rsid w:val="00D64CDE"/>
    <w:rsid w:val="00D72F33"/>
    <w:rsid w:val="00D73296"/>
    <w:rsid w:val="00D74EDC"/>
    <w:rsid w:val="00D8035C"/>
    <w:rsid w:val="00D82ABE"/>
    <w:rsid w:val="00D82DE9"/>
    <w:rsid w:val="00D85CA5"/>
    <w:rsid w:val="00D93F6D"/>
    <w:rsid w:val="00DA7813"/>
    <w:rsid w:val="00DB1954"/>
    <w:rsid w:val="00DB46B7"/>
    <w:rsid w:val="00DB475D"/>
    <w:rsid w:val="00DC343A"/>
    <w:rsid w:val="00DC3A52"/>
    <w:rsid w:val="00DD090F"/>
    <w:rsid w:val="00DD223C"/>
    <w:rsid w:val="00DD2C26"/>
    <w:rsid w:val="00DD328A"/>
    <w:rsid w:val="00DD3351"/>
    <w:rsid w:val="00DD54A2"/>
    <w:rsid w:val="00DD5796"/>
    <w:rsid w:val="00DD5AF2"/>
    <w:rsid w:val="00DD6F3E"/>
    <w:rsid w:val="00DE3A5B"/>
    <w:rsid w:val="00DE5606"/>
    <w:rsid w:val="00DE751E"/>
    <w:rsid w:val="00DF3693"/>
    <w:rsid w:val="00DF3DD6"/>
    <w:rsid w:val="00DF601C"/>
    <w:rsid w:val="00DF6767"/>
    <w:rsid w:val="00DF79E5"/>
    <w:rsid w:val="00E057D0"/>
    <w:rsid w:val="00E05C97"/>
    <w:rsid w:val="00E06890"/>
    <w:rsid w:val="00E104A3"/>
    <w:rsid w:val="00E116DA"/>
    <w:rsid w:val="00E12924"/>
    <w:rsid w:val="00E12F02"/>
    <w:rsid w:val="00E14D56"/>
    <w:rsid w:val="00E23620"/>
    <w:rsid w:val="00E24CF5"/>
    <w:rsid w:val="00E24E3D"/>
    <w:rsid w:val="00E35C90"/>
    <w:rsid w:val="00E40FCA"/>
    <w:rsid w:val="00E41C4B"/>
    <w:rsid w:val="00E445FE"/>
    <w:rsid w:val="00E44600"/>
    <w:rsid w:val="00E53E87"/>
    <w:rsid w:val="00E607C8"/>
    <w:rsid w:val="00E60FEE"/>
    <w:rsid w:val="00E61A2E"/>
    <w:rsid w:val="00E62978"/>
    <w:rsid w:val="00E6575B"/>
    <w:rsid w:val="00E71387"/>
    <w:rsid w:val="00E725E4"/>
    <w:rsid w:val="00E72FA6"/>
    <w:rsid w:val="00E76B89"/>
    <w:rsid w:val="00E834A7"/>
    <w:rsid w:val="00E8680D"/>
    <w:rsid w:val="00E905C8"/>
    <w:rsid w:val="00E94BA4"/>
    <w:rsid w:val="00EA0087"/>
    <w:rsid w:val="00EA1C02"/>
    <w:rsid w:val="00EA6376"/>
    <w:rsid w:val="00EA75CF"/>
    <w:rsid w:val="00EB4C45"/>
    <w:rsid w:val="00EB7916"/>
    <w:rsid w:val="00EB7B09"/>
    <w:rsid w:val="00EC1631"/>
    <w:rsid w:val="00ED11DA"/>
    <w:rsid w:val="00ED6C9E"/>
    <w:rsid w:val="00EE4E52"/>
    <w:rsid w:val="00EE5061"/>
    <w:rsid w:val="00EE720A"/>
    <w:rsid w:val="00EE7435"/>
    <w:rsid w:val="00EE7B02"/>
    <w:rsid w:val="00EF2882"/>
    <w:rsid w:val="00EF53DD"/>
    <w:rsid w:val="00F007E0"/>
    <w:rsid w:val="00F063DC"/>
    <w:rsid w:val="00F11580"/>
    <w:rsid w:val="00F13714"/>
    <w:rsid w:val="00F23E40"/>
    <w:rsid w:val="00F35359"/>
    <w:rsid w:val="00F35E81"/>
    <w:rsid w:val="00F45BAA"/>
    <w:rsid w:val="00F60414"/>
    <w:rsid w:val="00F60D78"/>
    <w:rsid w:val="00F645EF"/>
    <w:rsid w:val="00F654E2"/>
    <w:rsid w:val="00F70BE6"/>
    <w:rsid w:val="00F711AA"/>
    <w:rsid w:val="00F774DE"/>
    <w:rsid w:val="00F77AE1"/>
    <w:rsid w:val="00F83446"/>
    <w:rsid w:val="00F857D6"/>
    <w:rsid w:val="00F92BF3"/>
    <w:rsid w:val="00F9655F"/>
    <w:rsid w:val="00FA3391"/>
    <w:rsid w:val="00FA3788"/>
    <w:rsid w:val="00FB5874"/>
    <w:rsid w:val="00FE2D05"/>
    <w:rsid w:val="00FE584C"/>
    <w:rsid w:val="00FF3146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406E7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406E79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6E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406E79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406E79"/>
  </w:style>
  <w:style w:type="paragraph" w:styleId="Sangra3detindependiente">
    <w:name w:val="Body Text Indent 3"/>
    <w:basedOn w:val="Normal"/>
    <w:link w:val="Sangra3detindependienteCar"/>
    <w:semiHidden/>
    <w:rsid w:val="00406E79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06E79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06E79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06E79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406E79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06E79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06E79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06E79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06E79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06E79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06E79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06E79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06E79"/>
    <w:rPr>
      <w:color w:val="800080"/>
      <w:u w:val="single"/>
    </w:rPr>
  </w:style>
  <w:style w:type="paragraph" w:customStyle="1" w:styleId="a">
    <w:name w:val=".."/>
    <w:basedOn w:val="Normal"/>
    <w:rsid w:val="00406E7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406E79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06E79"/>
    <w:rPr>
      <w:rFonts w:ascii="Arial" w:hAnsi="Arial"/>
      <w:lang w:val="ca-ES"/>
    </w:rPr>
  </w:style>
  <w:style w:type="character" w:styleId="Refdenotaalfinal">
    <w:name w:val="endnote reference"/>
    <w:semiHidden/>
    <w:rsid w:val="00406E79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406E79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406E79"/>
    <w:rPr>
      <w:lang w:val="ca-ES"/>
    </w:rPr>
  </w:style>
  <w:style w:type="character" w:styleId="Refdenotaalpie">
    <w:name w:val="footnote reference"/>
    <w:semiHidden/>
    <w:rsid w:val="00406E79"/>
    <w:rPr>
      <w:vertAlign w:val="superscript"/>
    </w:rPr>
  </w:style>
  <w:style w:type="character" w:customStyle="1" w:styleId="cos">
    <w:name w:val="cos"/>
    <w:basedOn w:val="Fuentedeprrafopredeter"/>
    <w:rsid w:val="00406E79"/>
  </w:style>
  <w:style w:type="paragraph" w:customStyle="1" w:styleId="parrafo">
    <w:name w:val="parrafo"/>
    <w:basedOn w:val="Normal"/>
    <w:rsid w:val="00406E79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406E79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406E79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406E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6E79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6E79"/>
    <w:rPr>
      <w:lang w:val="x-none"/>
    </w:rPr>
  </w:style>
  <w:style w:type="paragraph" w:customStyle="1" w:styleId="Default">
    <w:name w:val="Default"/>
    <w:rsid w:val="00406E79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5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D6646-40C2-4567-9017-30103CD24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216</Words>
  <Characters>1256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Roca G Sara OBRES</dc:creator>
  <cp:lastModifiedBy>Manchado R Eva ESPAI PUBLIC</cp:lastModifiedBy>
  <cp:revision>2</cp:revision>
  <cp:lastPrinted>2023-11-14T11:03:00Z</cp:lastPrinted>
  <dcterms:created xsi:type="dcterms:W3CDTF">2023-12-01T12:33:00Z</dcterms:created>
  <dcterms:modified xsi:type="dcterms:W3CDTF">2023-12-01T12:33:00Z</dcterms:modified>
</cp:coreProperties>
</file>