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042" w:rsidRDefault="005D4042" w:rsidP="00406E79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</w:pPr>
    </w:p>
    <w:p w:rsidR="0058478C" w:rsidRPr="00406E79" w:rsidRDefault="0058478C" w:rsidP="0058478C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5 </w:t>
      </w:r>
    </w:p>
    <w:p w:rsidR="00406E79" w:rsidRPr="00406E79" w:rsidRDefault="00406E79" w:rsidP="00406E79">
      <w:pPr>
        <w:rPr>
          <w:rFonts w:ascii="Arial" w:hAnsi="Arial" w:cs="Arial"/>
          <w:b/>
          <w:spacing w:val="-2"/>
          <w:szCs w:val="24"/>
        </w:rPr>
      </w:pPr>
    </w:p>
    <w:p w:rsidR="0058478C" w:rsidRPr="00406E79" w:rsidRDefault="0058478C" w:rsidP="0058478C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58478C" w:rsidRPr="00406E79" w:rsidRDefault="0058478C" w:rsidP="0058478C">
      <w:pPr>
        <w:rPr>
          <w:rFonts w:ascii="Arial" w:hAnsi="Arial" w:cs="Arial"/>
          <w:color w:val="000000"/>
          <w:spacing w:val="-2"/>
          <w:szCs w:val="24"/>
        </w:rPr>
      </w:pPr>
    </w:p>
    <w:p w:rsidR="0058478C" w:rsidRPr="00406E79" w:rsidRDefault="0058478C" w:rsidP="0058478C">
      <w:pPr>
        <w:rPr>
          <w:rFonts w:ascii="Arial" w:hAnsi="Arial" w:cs="Arial"/>
          <w:color w:val="000000"/>
          <w:spacing w:val="-2"/>
          <w:szCs w:val="24"/>
        </w:rPr>
      </w:pPr>
    </w:p>
    <w:p w:rsidR="0058478C" w:rsidRPr="00406E79" w:rsidRDefault="0058478C" w:rsidP="0058478C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>En/na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amb NIF</w:t>
      </w:r>
      <w:r w:rsidRPr="00406E79">
        <w:rPr>
          <w:rFonts w:ascii="Arial" w:hAnsi="Arial" w:cs="Arial"/>
          <w:szCs w:val="22"/>
        </w:rPr>
        <w:tab/>
        <w:t xml:space="preserve">, en qualitat de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i en nom i representació de la societat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amb </w:t>
      </w:r>
      <w:r>
        <w:rPr>
          <w:rFonts w:ascii="Arial" w:hAnsi="Arial" w:cs="Arial"/>
          <w:szCs w:val="22"/>
        </w:rPr>
        <w:t>N</w:t>
      </w:r>
      <w:r w:rsidRPr="00406E79">
        <w:rPr>
          <w:rFonts w:ascii="Arial" w:hAnsi="Arial" w:cs="Arial"/>
          <w:szCs w:val="22"/>
        </w:rPr>
        <w:t xml:space="preserve">IF .................... i domiciliada 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segons escriptura pública autoritzada davant Notari/a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en data </w:t>
      </w:r>
      <w:r w:rsidRPr="00406E79">
        <w:rPr>
          <w:rFonts w:ascii="Arial" w:hAnsi="Arial" w:cs="Arial"/>
          <w:szCs w:val="22"/>
        </w:rPr>
        <w:tab/>
        <w:t>i amb número de protocol</w:t>
      </w:r>
      <w:r w:rsidRPr="00406E79">
        <w:rPr>
          <w:rFonts w:ascii="Arial" w:hAnsi="Arial" w:cs="Arial"/>
          <w:szCs w:val="22"/>
        </w:rPr>
        <w:tab/>
        <w:t>.</w:t>
      </w:r>
    </w:p>
    <w:p w:rsidR="0058478C" w:rsidRDefault="0058478C" w:rsidP="0058478C">
      <w:pPr>
        <w:rPr>
          <w:rFonts w:ascii="Arial" w:hAnsi="Arial" w:cs="Arial"/>
          <w:b/>
          <w:szCs w:val="22"/>
        </w:rPr>
      </w:pPr>
      <w:r w:rsidRPr="00406E79">
        <w:rPr>
          <w:rFonts w:ascii="Arial" w:hAnsi="Arial" w:cs="Arial"/>
          <w:szCs w:val="22"/>
        </w:rPr>
        <w:t xml:space="preserve">, assabentat de l’anunci publicat en data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a</w:t>
      </w:r>
      <w:r w:rsidRPr="00406E79">
        <w:rPr>
          <w:rFonts w:ascii="Arial" w:hAnsi="Arial" w:cs="Arial"/>
          <w:szCs w:val="22"/>
        </w:rPr>
        <w:t xml:space="preserve">l perfil del contractant de l’Ajuntament de Sabadell i de les condicions i requisits que s’exigeixen per a l’adjudicació del contracte anomenat </w:t>
      </w:r>
      <w:r w:rsidRPr="00406E79">
        <w:rPr>
          <w:rFonts w:ascii="Arial" w:hAnsi="Arial" w:cs="Arial"/>
          <w:color w:val="000000"/>
          <w:spacing w:val="-2"/>
          <w:szCs w:val="24"/>
        </w:rPr>
        <w:t xml:space="preserve"> </w:t>
      </w:r>
      <w:r w:rsidRPr="00406E79">
        <w:rPr>
          <w:rFonts w:ascii="Arial" w:hAnsi="Arial" w:cs="Arial"/>
          <w:b/>
          <w:szCs w:val="22"/>
        </w:rPr>
        <w:t>“</w:t>
      </w:r>
      <w:r w:rsidR="00D31D02" w:rsidRPr="00406E79">
        <w:rPr>
          <w:rFonts w:ascii="Arial" w:hAnsi="Arial" w:cs="Arial"/>
          <w:b/>
          <w:szCs w:val="22"/>
        </w:rPr>
        <w:t xml:space="preserve">Subministrament </w:t>
      </w:r>
      <w:r w:rsidR="00D31D02">
        <w:rPr>
          <w:rFonts w:ascii="Arial" w:hAnsi="Arial" w:cs="Arial"/>
          <w:b/>
          <w:szCs w:val="22"/>
        </w:rPr>
        <w:t>de mobiliari i equipament esportiu al Pavelló Poliesportiu dels Merinals</w:t>
      </w:r>
      <w:r w:rsidRPr="00406E79">
        <w:rPr>
          <w:rFonts w:ascii="Arial" w:hAnsi="Arial" w:cs="Arial"/>
          <w:b/>
          <w:szCs w:val="22"/>
        </w:rPr>
        <w:t>”</w:t>
      </w:r>
    </w:p>
    <w:p w:rsidR="003837CD" w:rsidRPr="00406E79" w:rsidRDefault="003837CD" w:rsidP="0058478C">
      <w:pPr>
        <w:rPr>
          <w:rFonts w:ascii="Arial" w:hAnsi="Arial" w:cs="Arial"/>
          <w:color w:val="000000"/>
          <w:spacing w:val="-2"/>
          <w:szCs w:val="24"/>
        </w:rPr>
      </w:pPr>
    </w:p>
    <w:p w:rsidR="003837CD" w:rsidRPr="00E12F02" w:rsidRDefault="003837CD" w:rsidP="003837CD">
      <w:pPr>
        <w:ind w:left="709"/>
        <w:jc w:val="left"/>
        <w:rPr>
          <w:rFonts w:ascii="Arial" w:hAnsi="Arial" w:cs="Arial"/>
          <w:szCs w:val="22"/>
        </w:rPr>
      </w:pPr>
      <w:r w:rsidRPr="00041C2B">
        <w:rPr>
          <w:rFonts w:cs="Arial"/>
          <w:w w:val="9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2" type="#_x0000_t75" style="width:10.35pt;height:10.35pt" o:ole="">
            <v:imagedata r:id="rId8" o:title=""/>
          </v:shape>
          <w:control r:id="rId9" w:name="CheckBox141111" w:shapeid="_x0000_i1072"/>
        </w:object>
      </w:r>
      <w:r w:rsidRPr="00041C2B">
        <w:rPr>
          <w:rFonts w:cs="Arial"/>
          <w:w w:val="98"/>
          <w:lang w:eastAsia="ca-ES"/>
        </w:rPr>
        <w:t xml:space="preserve">  </w:t>
      </w:r>
      <w:r w:rsidRPr="00E12F02">
        <w:rPr>
          <w:rFonts w:ascii="Arial" w:hAnsi="Arial" w:cs="Arial"/>
          <w:spacing w:val="-2"/>
        </w:rPr>
        <w:t xml:space="preserve">Lot 1: </w:t>
      </w:r>
      <w:r w:rsidR="00D31D02" w:rsidRPr="00D31D02">
        <w:rPr>
          <w:rFonts w:ascii="Arial" w:hAnsi="Arial" w:cs="Arial"/>
        </w:rPr>
        <w:t>Mobiliari i complements</w:t>
      </w:r>
    </w:p>
    <w:p w:rsidR="003837CD" w:rsidRDefault="003837CD" w:rsidP="003837CD">
      <w:pPr>
        <w:ind w:left="709"/>
        <w:jc w:val="left"/>
        <w:rPr>
          <w:rFonts w:ascii="Arial" w:hAnsi="Arial" w:cs="Arial"/>
          <w:highlight w:val="yellow"/>
        </w:rPr>
      </w:pPr>
      <w:r w:rsidRPr="00E12F02">
        <w:rPr>
          <w:rFonts w:cs="Arial"/>
          <w:w w:val="98"/>
        </w:rPr>
        <w:object w:dxaOrig="225" w:dyaOrig="225">
          <v:shape id="_x0000_i1071" type="#_x0000_t75" style="width:10.35pt;height:10.35pt" o:ole="">
            <v:imagedata r:id="rId8" o:title=""/>
          </v:shape>
          <w:control r:id="rId10" w:name="CheckBox141211" w:shapeid="_x0000_i1071"/>
        </w:object>
      </w:r>
      <w:r w:rsidRPr="00E12F02">
        <w:rPr>
          <w:rFonts w:cs="Arial"/>
          <w:w w:val="98"/>
          <w:lang w:eastAsia="ca-ES"/>
        </w:rPr>
        <w:t xml:space="preserve">  </w:t>
      </w:r>
      <w:r w:rsidRPr="00E12F02">
        <w:rPr>
          <w:rFonts w:ascii="Arial" w:hAnsi="Arial" w:cs="Arial"/>
          <w:spacing w:val="-2"/>
        </w:rPr>
        <w:t xml:space="preserve">Lot 2: </w:t>
      </w:r>
      <w:r w:rsidR="00D31D02" w:rsidRPr="00D31D02">
        <w:rPr>
          <w:rFonts w:ascii="Arial" w:hAnsi="Arial" w:cs="Arial"/>
        </w:rPr>
        <w:t>Equipament i material esportiu</w:t>
      </w:r>
      <w:r w:rsidR="00D31D02" w:rsidRPr="00E12F02">
        <w:rPr>
          <w:rFonts w:ascii="Arial" w:hAnsi="Arial" w:cs="Arial"/>
          <w:szCs w:val="22"/>
        </w:rPr>
        <w:t xml:space="preserve"> </w:t>
      </w:r>
    </w:p>
    <w:p w:rsidR="003837CD" w:rsidRDefault="0058478C" w:rsidP="0058478C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406E79">
        <w:rPr>
          <w:rFonts w:ascii="Arial" w:hAnsi="Arial" w:cs="Arial"/>
        </w:rPr>
        <w:t xml:space="preserve"> </w:t>
      </w:r>
    </w:p>
    <w:p w:rsidR="0058478C" w:rsidRPr="00406E79" w:rsidRDefault="0058478C" w:rsidP="0058478C">
      <w:pPr>
        <w:autoSpaceDE w:val="0"/>
        <w:autoSpaceDN w:val="0"/>
        <w:adjustRightInd w:val="0"/>
        <w:ind w:left="720"/>
        <w:rPr>
          <w:rFonts w:ascii="Arial" w:hAnsi="Arial" w:cs="Arial"/>
          <w:b/>
          <w:i/>
          <w:spacing w:val="-2"/>
        </w:rPr>
      </w:pPr>
      <w:r w:rsidRPr="00406E79">
        <w:rPr>
          <w:rFonts w:ascii="Arial" w:hAnsi="Arial" w:cs="Arial"/>
          <w:b/>
          <w:i/>
          <w:spacing w:val="-2"/>
        </w:rPr>
        <w:t xml:space="preserve">(marcar el lot </w:t>
      </w:r>
      <w:r>
        <w:rPr>
          <w:rFonts w:ascii="Arial" w:hAnsi="Arial" w:cs="Arial"/>
          <w:b/>
          <w:i/>
          <w:spacing w:val="-2"/>
        </w:rPr>
        <w:t>a</w:t>
      </w:r>
      <w:r w:rsidRPr="00406E79">
        <w:rPr>
          <w:rFonts w:ascii="Arial" w:hAnsi="Arial" w:cs="Arial"/>
          <w:b/>
          <w:i/>
          <w:spacing w:val="-2"/>
        </w:rPr>
        <w:t>l qual es presenta)</w:t>
      </w:r>
    </w:p>
    <w:p w:rsidR="0058478C" w:rsidRPr="00406E79" w:rsidRDefault="0058478C" w:rsidP="0058478C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</w:rPr>
      </w:pPr>
    </w:p>
    <w:p w:rsidR="0058478C" w:rsidRPr="00406E79" w:rsidRDefault="0058478C" w:rsidP="0058478C">
      <w:pPr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 xml:space="preserve">DECLARA que la societat a la qual representa ha previst en la seva oferta subcontractar parcialment l’objecte del contracte i que, </w:t>
      </w:r>
      <w:r>
        <w:rPr>
          <w:rFonts w:ascii="Arial" w:hAnsi="Arial" w:cs="Arial"/>
          <w:szCs w:val="22"/>
        </w:rPr>
        <w:t>a l’efecte</w:t>
      </w:r>
      <w:r w:rsidRPr="00406E79">
        <w:rPr>
          <w:rFonts w:ascii="Arial" w:hAnsi="Arial" w:cs="Arial"/>
          <w:szCs w:val="22"/>
        </w:rPr>
        <w:t xml:space="preserve"> previst al plec de clàusules administratives particulars i </w:t>
      </w:r>
      <w:r>
        <w:rPr>
          <w:rFonts w:ascii="Arial" w:hAnsi="Arial" w:cs="Arial"/>
          <w:szCs w:val="22"/>
        </w:rPr>
        <w:t xml:space="preserve">a </w:t>
      </w:r>
      <w:r w:rsidRPr="00406E79">
        <w:rPr>
          <w:rFonts w:ascii="Arial" w:hAnsi="Arial" w:cs="Arial"/>
          <w:szCs w:val="22"/>
        </w:rPr>
        <w:t>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58478C" w:rsidRPr="00406E79" w:rsidTr="001F25C9">
        <w:tc>
          <w:tcPr>
            <w:tcW w:w="1980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Percentatge</w:t>
            </w:r>
          </w:p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58478C" w:rsidRPr="00406E79" w:rsidTr="001F25C9">
        <w:tc>
          <w:tcPr>
            <w:tcW w:w="198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8478C" w:rsidRPr="00406E79" w:rsidTr="001F25C9">
        <w:tc>
          <w:tcPr>
            <w:tcW w:w="198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8478C" w:rsidRPr="00406E79" w:rsidTr="001F25C9">
        <w:trPr>
          <w:cantSplit/>
        </w:trPr>
        <w:tc>
          <w:tcPr>
            <w:tcW w:w="5530" w:type="dxa"/>
            <w:gridSpan w:val="2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406E79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</w:t>
      </w:r>
      <w:r>
        <w:rPr>
          <w:rFonts w:ascii="Arial" w:hAnsi="Arial" w:cs="Arial"/>
          <w:spacing w:val="-3"/>
        </w:rPr>
        <w:t>,</w:t>
      </w:r>
      <w:r w:rsidRPr="00406E79">
        <w:rPr>
          <w:rFonts w:ascii="Arial" w:hAnsi="Arial" w:cs="Arial"/>
          <w:spacing w:val="-3"/>
        </w:rPr>
        <w:t xml:space="preserve">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</w:t>
      </w:r>
      <w:r>
        <w:rPr>
          <w:rFonts w:ascii="Arial" w:hAnsi="Arial" w:cs="Arial"/>
          <w:spacing w:val="-3"/>
        </w:rPr>
        <w:t>de conformitat amb</w:t>
      </w:r>
      <w:r w:rsidRPr="00406E79">
        <w:rPr>
          <w:rFonts w:ascii="Arial" w:hAnsi="Arial" w:cs="Arial"/>
          <w:spacing w:val="-3"/>
        </w:rPr>
        <w:t xml:space="preserve"> l’article 71 de la LCSP.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406E79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8478C" w:rsidRPr="00406E79" w:rsidRDefault="0058478C" w:rsidP="0058478C">
      <w:pPr>
        <w:rPr>
          <w:rFonts w:ascii="Arial" w:hAnsi="Arial" w:cs="Arial"/>
          <w:spacing w:val="-2"/>
          <w:szCs w:val="24"/>
        </w:rPr>
      </w:pPr>
      <w:r w:rsidRPr="00406E79">
        <w:rPr>
          <w:rFonts w:ascii="Arial" w:hAnsi="Arial" w:cs="Arial"/>
          <w:spacing w:val="-2"/>
          <w:szCs w:val="24"/>
        </w:rPr>
        <w:tab/>
      </w:r>
      <w:r w:rsidRPr="00406E79">
        <w:rPr>
          <w:rFonts w:ascii="Arial" w:hAnsi="Arial" w:cs="Arial"/>
          <w:spacing w:val="-2"/>
          <w:szCs w:val="24"/>
        </w:rPr>
        <w:tab/>
        <w:t xml:space="preserve">, </w:t>
      </w:r>
      <w:r w:rsidRPr="00406E79">
        <w:rPr>
          <w:rFonts w:ascii="Arial" w:hAnsi="Arial" w:cs="Arial"/>
          <w:spacing w:val="-2"/>
          <w:szCs w:val="24"/>
        </w:rPr>
        <w:tab/>
        <w:t>de</w:t>
      </w:r>
      <w:r w:rsidRPr="00406E79">
        <w:rPr>
          <w:rFonts w:ascii="Arial" w:hAnsi="Arial" w:cs="Arial"/>
          <w:spacing w:val="-2"/>
          <w:szCs w:val="24"/>
        </w:rPr>
        <w:tab/>
      </w:r>
      <w:r w:rsidRPr="00406E79">
        <w:rPr>
          <w:rFonts w:ascii="Arial" w:hAnsi="Arial" w:cs="Arial"/>
          <w:spacing w:val="-2"/>
          <w:szCs w:val="24"/>
        </w:rPr>
        <w:tab/>
        <w:t>de 20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406E79">
        <w:rPr>
          <w:rFonts w:ascii="Arial" w:hAnsi="Arial" w:cs="Arial"/>
          <w:spacing w:val="-2"/>
        </w:rPr>
        <w:t xml:space="preserve">Signat, </w:t>
      </w:r>
    </w:p>
    <w:p w:rsidR="007A03CB" w:rsidRDefault="007A03CB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>
      <w:bookmarkStart w:id="0" w:name="_GoBack"/>
      <w:bookmarkEnd w:id="0"/>
    </w:p>
    <w:sectPr w:rsidR="00F007E0" w:rsidSect="0058478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985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85B" w:rsidRDefault="00406E79">
      <w:r>
        <w:separator/>
      </w:r>
    </w:p>
  </w:endnote>
  <w:endnote w:type="continuationSeparator" w:id="0">
    <w:p w:rsidR="00C2085B" w:rsidRDefault="0040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06E7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06E7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6E7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37E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6E7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EE720A">
                            <w:rPr>
                              <w:b w:val="0"/>
                              <w:noProof/>
                              <w:sz w:val="18"/>
                            </w:rPr>
                            <w:t>4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06E7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EE720A">
                      <w:rPr>
                        <w:b w:val="0"/>
                        <w:noProof/>
                        <w:sz w:val="18"/>
                      </w:rPr>
                      <w:t>4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EB67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85B" w:rsidRDefault="00406E79">
      <w:r>
        <w:separator/>
      </w:r>
    </w:p>
  </w:footnote>
  <w:footnote w:type="continuationSeparator" w:id="0">
    <w:p w:rsidR="00C2085B" w:rsidRDefault="00406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06E7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3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>
      <w:rPr>
        <w:rFonts w:ascii="Arial" w:hAnsi="Arial" w:cs="Arial"/>
        <w:spacing w:val="-3"/>
        <w:sz w:val="18"/>
        <w:szCs w:val="24"/>
      </w:rPr>
      <w:t>115</w:t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06E79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40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A80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 w:rsidR="002A55EC">
      <w:rPr>
        <w:rFonts w:ascii="Arial" w:hAnsi="Arial" w:cs="Arial"/>
        <w:spacing w:val="-3"/>
        <w:sz w:val="18"/>
        <w:szCs w:val="24"/>
      </w:rPr>
      <w:t>115</w:t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2204"/>
        </w:tabs>
        <w:ind w:left="220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7"/>
  </w:num>
  <w:num w:numId="14">
    <w:abstractNumId w:val="28"/>
  </w:num>
  <w:num w:numId="15">
    <w:abstractNumId w:val="12"/>
  </w:num>
  <w:num w:numId="16">
    <w:abstractNumId w:val="26"/>
  </w:num>
  <w:num w:numId="17">
    <w:abstractNumId w:val="19"/>
  </w:num>
  <w:num w:numId="18">
    <w:abstractNumId w:val="15"/>
  </w:num>
  <w:num w:numId="19">
    <w:abstractNumId w:val="14"/>
  </w:num>
  <w:num w:numId="20">
    <w:abstractNumId w:val="20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  <w:num w:numId="28">
    <w:abstractNumId w:val="21"/>
  </w:num>
  <w:num w:numId="29">
    <w:abstractNumId w:val="13"/>
  </w:num>
  <w:num w:numId="30">
    <w:abstractNumId w:val="1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0D45"/>
    <w:rsid w:val="0001423A"/>
    <w:rsid w:val="00015955"/>
    <w:rsid w:val="00031F39"/>
    <w:rsid w:val="00033307"/>
    <w:rsid w:val="000379E2"/>
    <w:rsid w:val="00041CA7"/>
    <w:rsid w:val="00043A6A"/>
    <w:rsid w:val="000521B3"/>
    <w:rsid w:val="00055B5E"/>
    <w:rsid w:val="00065421"/>
    <w:rsid w:val="00066AC3"/>
    <w:rsid w:val="0007570E"/>
    <w:rsid w:val="0008304B"/>
    <w:rsid w:val="00084B6D"/>
    <w:rsid w:val="000940B5"/>
    <w:rsid w:val="00094681"/>
    <w:rsid w:val="000B387E"/>
    <w:rsid w:val="000C2924"/>
    <w:rsid w:val="000C5153"/>
    <w:rsid w:val="000D0C1B"/>
    <w:rsid w:val="000D2101"/>
    <w:rsid w:val="000D3C18"/>
    <w:rsid w:val="000D62B3"/>
    <w:rsid w:val="000D776F"/>
    <w:rsid w:val="000E5174"/>
    <w:rsid w:val="000F2784"/>
    <w:rsid w:val="0010271E"/>
    <w:rsid w:val="00103D72"/>
    <w:rsid w:val="00110C37"/>
    <w:rsid w:val="00110CB8"/>
    <w:rsid w:val="001111E9"/>
    <w:rsid w:val="001141EC"/>
    <w:rsid w:val="0011462E"/>
    <w:rsid w:val="00114C55"/>
    <w:rsid w:val="001206A6"/>
    <w:rsid w:val="00122CC1"/>
    <w:rsid w:val="00132615"/>
    <w:rsid w:val="001405B4"/>
    <w:rsid w:val="00153C55"/>
    <w:rsid w:val="00170DBA"/>
    <w:rsid w:val="001710EC"/>
    <w:rsid w:val="00171523"/>
    <w:rsid w:val="00174522"/>
    <w:rsid w:val="00177C94"/>
    <w:rsid w:val="0018391D"/>
    <w:rsid w:val="00183A6F"/>
    <w:rsid w:val="001871BC"/>
    <w:rsid w:val="00197033"/>
    <w:rsid w:val="00197357"/>
    <w:rsid w:val="00197414"/>
    <w:rsid w:val="001A1C59"/>
    <w:rsid w:val="001A3C8B"/>
    <w:rsid w:val="001A5D06"/>
    <w:rsid w:val="001B7C41"/>
    <w:rsid w:val="001D4556"/>
    <w:rsid w:val="001D5076"/>
    <w:rsid w:val="001D5BE3"/>
    <w:rsid w:val="001F565E"/>
    <w:rsid w:val="00212113"/>
    <w:rsid w:val="00212160"/>
    <w:rsid w:val="002139E6"/>
    <w:rsid w:val="0021483D"/>
    <w:rsid w:val="0022160D"/>
    <w:rsid w:val="00225A8B"/>
    <w:rsid w:val="002266F7"/>
    <w:rsid w:val="00235025"/>
    <w:rsid w:val="002500C2"/>
    <w:rsid w:val="002625B3"/>
    <w:rsid w:val="002627BC"/>
    <w:rsid w:val="0026530D"/>
    <w:rsid w:val="0027170C"/>
    <w:rsid w:val="00272180"/>
    <w:rsid w:val="00286EFA"/>
    <w:rsid w:val="00291005"/>
    <w:rsid w:val="00297690"/>
    <w:rsid w:val="002A05C1"/>
    <w:rsid w:val="002A55EC"/>
    <w:rsid w:val="002B52C3"/>
    <w:rsid w:val="002B62EF"/>
    <w:rsid w:val="002B6854"/>
    <w:rsid w:val="002B6984"/>
    <w:rsid w:val="002B743E"/>
    <w:rsid w:val="002B791F"/>
    <w:rsid w:val="002C2DD7"/>
    <w:rsid w:val="002D096F"/>
    <w:rsid w:val="002D0C53"/>
    <w:rsid w:val="002D2989"/>
    <w:rsid w:val="002D5DFC"/>
    <w:rsid w:val="002E3860"/>
    <w:rsid w:val="002E4400"/>
    <w:rsid w:val="003038DB"/>
    <w:rsid w:val="00303BCE"/>
    <w:rsid w:val="003100EA"/>
    <w:rsid w:val="00310201"/>
    <w:rsid w:val="00312D34"/>
    <w:rsid w:val="0031777D"/>
    <w:rsid w:val="003177B5"/>
    <w:rsid w:val="00327483"/>
    <w:rsid w:val="003356E3"/>
    <w:rsid w:val="00335707"/>
    <w:rsid w:val="00340F8B"/>
    <w:rsid w:val="0034405B"/>
    <w:rsid w:val="00345E4D"/>
    <w:rsid w:val="00357295"/>
    <w:rsid w:val="003630F5"/>
    <w:rsid w:val="00364531"/>
    <w:rsid w:val="00370E56"/>
    <w:rsid w:val="003715E4"/>
    <w:rsid w:val="003748AA"/>
    <w:rsid w:val="003837CD"/>
    <w:rsid w:val="00383E91"/>
    <w:rsid w:val="00390A5D"/>
    <w:rsid w:val="00393DE7"/>
    <w:rsid w:val="003973F8"/>
    <w:rsid w:val="003977E0"/>
    <w:rsid w:val="003A186F"/>
    <w:rsid w:val="003A619B"/>
    <w:rsid w:val="003B0558"/>
    <w:rsid w:val="003B06C1"/>
    <w:rsid w:val="003B09C2"/>
    <w:rsid w:val="003B2833"/>
    <w:rsid w:val="003B512F"/>
    <w:rsid w:val="003C1B92"/>
    <w:rsid w:val="003C521F"/>
    <w:rsid w:val="003C59F7"/>
    <w:rsid w:val="003C7841"/>
    <w:rsid w:val="003D48AE"/>
    <w:rsid w:val="003F5274"/>
    <w:rsid w:val="00403DB7"/>
    <w:rsid w:val="00406E79"/>
    <w:rsid w:val="004118AE"/>
    <w:rsid w:val="00433EDE"/>
    <w:rsid w:val="00437DFF"/>
    <w:rsid w:val="004464A0"/>
    <w:rsid w:val="0045359E"/>
    <w:rsid w:val="004576DA"/>
    <w:rsid w:val="00471156"/>
    <w:rsid w:val="00471CB9"/>
    <w:rsid w:val="00480ECD"/>
    <w:rsid w:val="00487F17"/>
    <w:rsid w:val="00490CC3"/>
    <w:rsid w:val="004910ED"/>
    <w:rsid w:val="00491441"/>
    <w:rsid w:val="00493083"/>
    <w:rsid w:val="00495605"/>
    <w:rsid w:val="00497CC7"/>
    <w:rsid w:val="004B1F22"/>
    <w:rsid w:val="004B3273"/>
    <w:rsid w:val="004B76D6"/>
    <w:rsid w:val="004C15A5"/>
    <w:rsid w:val="004C4D6D"/>
    <w:rsid w:val="004C6A1F"/>
    <w:rsid w:val="004C76AF"/>
    <w:rsid w:val="004D024F"/>
    <w:rsid w:val="004D02C1"/>
    <w:rsid w:val="004D3CFC"/>
    <w:rsid w:val="004D795A"/>
    <w:rsid w:val="004D79C2"/>
    <w:rsid w:val="004E278C"/>
    <w:rsid w:val="004E3E7F"/>
    <w:rsid w:val="004E5A7A"/>
    <w:rsid w:val="004F5445"/>
    <w:rsid w:val="00506ED9"/>
    <w:rsid w:val="005079A7"/>
    <w:rsid w:val="0051011C"/>
    <w:rsid w:val="00513FD7"/>
    <w:rsid w:val="00515A80"/>
    <w:rsid w:val="0053180C"/>
    <w:rsid w:val="0055066F"/>
    <w:rsid w:val="005559BC"/>
    <w:rsid w:val="00557A63"/>
    <w:rsid w:val="00564D0E"/>
    <w:rsid w:val="00565FA0"/>
    <w:rsid w:val="00570530"/>
    <w:rsid w:val="00571020"/>
    <w:rsid w:val="005760AF"/>
    <w:rsid w:val="00576ECE"/>
    <w:rsid w:val="005813EC"/>
    <w:rsid w:val="0058478C"/>
    <w:rsid w:val="005912F2"/>
    <w:rsid w:val="00595A71"/>
    <w:rsid w:val="005962BD"/>
    <w:rsid w:val="005969D8"/>
    <w:rsid w:val="005A21AA"/>
    <w:rsid w:val="005B1AD0"/>
    <w:rsid w:val="005B585B"/>
    <w:rsid w:val="005D4042"/>
    <w:rsid w:val="005D524B"/>
    <w:rsid w:val="005E256D"/>
    <w:rsid w:val="005E258C"/>
    <w:rsid w:val="005E435A"/>
    <w:rsid w:val="005E5E47"/>
    <w:rsid w:val="005F0538"/>
    <w:rsid w:val="005F2BFF"/>
    <w:rsid w:val="005F5527"/>
    <w:rsid w:val="005F5F5D"/>
    <w:rsid w:val="00603CC8"/>
    <w:rsid w:val="0060596A"/>
    <w:rsid w:val="00612A0B"/>
    <w:rsid w:val="006227E9"/>
    <w:rsid w:val="006252B7"/>
    <w:rsid w:val="00630471"/>
    <w:rsid w:val="0063337B"/>
    <w:rsid w:val="006542AE"/>
    <w:rsid w:val="006845DE"/>
    <w:rsid w:val="0068716D"/>
    <w:rsid w:val="00690C89"/>
    <w:rsid w:val="00695EDF"/>
    <w:rsid w:val="00697FB4"/>
    <w:rsid w:val="006A05F4"/>
    <w:rsid w:val="006A137C"/>
    <w:rsid w:val="006B3CBF"/>
    <w:rsid w:val="006B55A9"/>
    <w:rsid w:val="006C230A"/>
    <w:rsid w:val="006C2ED8"/>
    <w:rsid w:val="006C2EF3"/>
    <w:rsid w:val="006C47C6"/>
    <w:rsid w:val="006C5ABE"/>
    <w:rsid w:val="006D3359"/>
    <w:rsid w:val="006D6890"/>
    <w:rsid w:val="006E32A4"/>
    <w:rsid w:val="006E5083"/>
    <w:rsid w:val="006E71DD"/>
    <w:rsid w:val="006F3E9C"/>
    <w:rsid w:val="006F6545"/>
    <w:rsid w:val="006F6B34"/>
    <w:rsid w:val="0070109B"/>
    <w:rsid w:val="00702520"/>
    <w:rsid w:val="00704980"/>
    <w:rsid w:val="00706B64"/>
    <w:rsid w:val="00707625"/>
    <w:rsid w:val="00710D58"/>
    <w:rsid w:val="00711E1E"/>
    <w:rsid w:val="00717E8E"/>
    <w:rsid w:val="007260FC"/>
    <w:rsid w:val="007265EA"/>
    <w:rsid w:val="007322B9"/>
    <w:rsid w:val="00736F24"/>
    <w:rsid w:val="007419F7"/>
    <w:rsid w:val="00747C76"/>
    <w:rsid w:val="007605CB"/>
    <w:rsid w:val="0076277D"/>
    <w:rsid w:val="007662A1"/>
    <w:rsid w:val="00770CB1"/>
    <w:rsid w:val="00772003"/>
    <w:rsid w:val="007721D8"/>
    <w:rsid w:val="007831A2"/>
    <w:rsid w:val="00790309"/>
    <w:rsid w:val="007925F8"/>
    <w:rsid w:val="00792753"/>
    <w:rsid w:val="007A03CB"/>
    <w:rsid w:val="007A4CA7"/>
    <w:rsid w:val="007A5051"/>
    <w:rsid w:val="007B0AEF"/>
    <w:rsid w:val="007B1D99"/>
    <w:rsid w:val="007B56ED"/>
    <w:rsid w:val="007B5AAB"/>
    <w:rsid w:val="007B772A"/>
    <w:rsid w:val="007C0141"/>
    <w:rsid w:val="007C50A2"/>
    <w:rsid w:val="007C52AD"/>
    <w:rsid w:val="007D4D49"/>
    <w:rsid w:val="007D5FF8"/>
    <w:rsid w:val="007D7A1E"/>
    <w:rsid w:val="007F01B2"/>
    <w:rsid w:val="007F081C"/>
    <w:rsid w:val="007F0853"/>
    <w:rsid w:val="007F69FB"/>
    <w:rsid w:val="00802E58"/>
    <w:rsid w:val="00816027"/>
    <w:rsid w:val="00817D36"/>
    <w:rsid w:val="008237E8"/>
    <w:rsid w:val="00827925"/>
    <w:rsid w:val="008333D3"/>
    <w:rsid w:val="008369E0"/>
    <w:rsid w:val="008369E3"/>
    <w:rsid w:val="00840500"/>
    <w:rsid w:val="00851239"/>
    <w:rsid w:val="00851B00"/>
    <w:rsid w:val="008520FB"/>
    <w:rsid w:val="00853CF0"/>
    <w:rsid w:val="00854B8F"/>
    <w:rsid w:val="008618AA"/>
    <w:rsid w:val="0086258D"/>
    <w:rsid w:val="008644CD"/>
    <w:rsid w:val="00865827"/>
    <w:rsid w:val="00867AA8"/>
    <w:rsid w:val="00874601"/>
    <w:rsid w:val="0088049A"/>
    <w:rsid w:val="0088300B"/>
    <w:rsid w:val="008842DE"/>
    <w:rsid w:val="008853D8"/>
    <w:rsid w:val="00891EC9"/>
    <w:rsid w:val="00892B66"/>
    <w:rsid w:val="00894A8A"/>
    <w:rsid w:val="008A13FC"/>
    <w:rsid w:val="008A23A2"/>
    <w:rsid w:val="008D0417"/>
    <w:rsid w:val="008D40A0"/>
    <w:rsid w:val="008D56B4"/>
    <w:rsid w:val="008D722B"/>
    <w:rsid w:val="008E18AD"/>
    <w:rsid w:val="008E3536"/>
    <w:rsid w:val="008E6BDD"/>
    <w:rsid w:val="008E72D7"/>
    <w:rsid w:val="008F1498"/>
    <w:rsid w:val="008F20DA"/>
    <w:rsid w:val="008F568E"/>
    <w:rsid w:val="0090158D"/>
    <w:rsid w:val="0090473C"/>
    <w:rsid w:val="00924FBA"/>
    <w:rsid w:val="00927B35"/>
    <w:rsid w:val="00932D32"/>
    <w:rsid w:val="009344E9"/>
    <w:rsid w:val="00934683"/>
    <w:rsid w:val="00941A7F"/>
    <w:rsid w:val="009450BA"/>
    <w:rsid w:val="00953700"/>
    <w:rsid w:val="00956B41"/>
    <w:rsid w:val="00961C11"/>
    <w:rsid w:val="0096501A"/>
    <w:rsid w:val="009672BD"/>
    <w:rsid w:val="00972E0E"/>
    <w:rsid w:val="0098596A"/>
    <w:rsid w:val="0099083D"/>
    <w:rsid w:val="009927D1"/>
    <w:rsid w:val="00992D54"/>
    <w:rsid w:val="00994056"/>
    <w:rsid w:val="00994126"/>
    <w:rsid w:val="009A621C"/>
    <w:rsid w:val="009A7BF5"/>
    <w:rsid w:val="009B0EAA"/>
    <w:rsid w:val="009B317D"/>
    <w:rsid w:val="009B70EE"/>
    <w:rsid w:val="009C4547"/>
    <w:rsid w:val="009C626C"/>
    <w:rsid w:val="009D3D10"/>
    <w:rsid w:val="009D45B9"/>
    <w:rsid w:val="009E3264"/>
    <w:rsid w:val="009E628D"/>
    <w:rsid w:val="009F10C1"/>
    <w:rsid w:val="009F7D7D"/>
    <w:rsid w:val="00A0625F"/>
    <w:rsid w:val="00A2129E"/>
    <w:rsid w:val="00A21DA4"/>
    <w:rsid w:val="00A244A1"/>
    <w:rsid w:val="00A324D6"/>
    <w:rsid w:val="00A3271B"/>
    <w:rsid w:val="00A34139"/>
    <w:rsid w:val="00A357D9"/>
    <w:rsid w:val="00A42A6D"/>
    <w:rsid w:val="00A51162"/>
    <w:rsid w:val="00A626BC"/>
    <w:rsid w:val="00A66BB0"/>
    <w:rsid w:val="00A671FE"/>
    <w:rsid w:val="00A67A4F"/>
    <w:rsid w:val="00A7067F"/>
    <w:rsid w:val="00A82E8A"/>
    <w:rsid w:val="00A84EF1"/>
    <w:rsid w:val="00A93512"/>
    <w:rsid w:val="00A94935"/>
    <w:rsid w:val="00A963CE"/>
    <w:rsid w:val="00A97164"/>
    <w:rsid w:val="00AC6FC0"/>
    <w:rsid w:val="00AD06B7"/>
    <w:rsid w:val="00AD59EE"/>
    <w:rsid w:val="00AE4FC3"/>
    <w:rsid w:val="00AF09F3"/>
    <w:rsid w:val="00AF1CF4"/>
    <w:rsid w:val="00AF3432"/>
    <w:rsid w:val="00AF4F15"/>
    <w:rsid w:val="00AF7A39"/>
    <w:rsid w:val="00B0072E"/>
    <w:rsid w:val="00B01AB3"/>
    <w:rsid w:val="00B0215D"/>
    <w:rsid w:val="00B029D2"/>
    <w:rsid w:val="00B05CF8"/>
    <w:rsid w:val="00B1013D"/>
    <w:rsid w:val="00B13F62"/>
    <w:rsid w:val="00B211A0"/>
    <w:rsid w:val="00B21CE2"/>
    <w:rsid w:val="00B237D7"/>
    <w:rsid w:val="00B31B3B"/>
    <w:rsid w:val="00B32816"/>
    <w:rsid w:val="00B32A13"/>
    <w:rsid w:val="00B40E25"/>
    <w:rsid w:val="00B53A69"/>
    <w:rsid w:val="00B71832"/>
    <w:rsid w:val="00B71F99"/>
    <w:rsid w:val="00B74AFC"/>
    <w:rsid w:val="00B74EEF"/>
    <w:rsid w:val="00B851BD"/>
    <w:rsid w:val="00B87C14"/>
    <w:rsid w:val="00B9153E"/>
    <w:rsid w:val="00B921CA"/>
    <w:rsid w:val="00B92E6C"/>
    <w:rsid w:val="00B950FB"/>
    <w:rsid w:val="00BA0B53"/>
    <w:rsid w:val="00BA3B28"/>
    <w:rsid w:val="00BA483A"/>
    <w:rsid w:val="00BB64DA"/>
    <w:rsid w:val="00BC0B21"/>
    <w:rsid w:val="00BC1EEB"/>
    <w:rsid w:val="00BC2AA5"/>
    <w:rsid w:val="00BC3BD9"/>
    <w:rsid w:val="00BD024F"/>
    <w:rsid w:val="00BE0DD1"/>
    <w:rsid w:val="00BE4196"/>
    <w:rsid w:val="00BE7064"/>
    <w:rsid w:val="00BF4F95"/>
    <w:rsid w:val="00BF611F"/>
    <w:rsid w:val="00C01AF0"/>
    <w:rsid w:val="00C077D7"/>
    <w:rsid w:val="00C141CE"/>
    <w:rsid w:val="00C14FBF"/>
    <w:rsid w:val="00C15F0C"/>
    <w:rsid w:val="00C16142"/>
    <w:rsid w:val="00C2085B"/>
    <w:rsid w:val="00C25328"/>
    <w:rsid w:val="00C31599"/>
    <w:rsid w:val="00C31F0E"/>
    <w:rsid w:val="00C33216"/>
    <w:rsid w:val="00C40B6C"/>
    <w:rsid w:val="00C442A7"/>
    <w:rsid w:val="00C47881"/>
    <w:rsid w:val="00C478F9"/>
    <w:rsid w:val="00C60EBD"/>
    <w:rsid w:val="00C64295"/>
    <w:rsid w:val="00C644A7"/>
    <w:rsid w:val="00C65D3F"/>
    <w:rsid w:val="00C73BF6"/>
    <w:rsid w:val="00C87A2A"/>
    <w:rsid w:val="00CA27EF"/>
    <w:rsid w:val="00CB093B"/>
    <w:rsid w:val="00CB4DF5"/>
    <w:rsid w:val="00CC3577"/>
    <w:rsid w:val="00CD0485"/>
    <w:rsid w:val="00CD2554"/>
    <w:rsid w:val="00CE06AF"/>
    <w:rsid w:val="00CE2AFF"/>
    <w:rsid w:val="00CF2459"/>
    <w:rsid w:val="00CF2658"/>
    <w:rsid w:val="00CF53EE"/>
    <w:rsid w:val="00CF715E"/>
    <w:rsid w:val="00D05E8E"/>
    <w:rsid w:val="00D17CB1"/>
    <w:rsid w:val="00D17E61"/>
    <w:rsid w:val="00D201E4"/>
    <w:rsid w:val="00D20644"/>
    <w:rsid w:val="00D264C4"/>
    <w:rsid w:val="00D26C8C"/>
    <w:rsid w:val="00D30246"/>
    <w:rsid w:val="00D31D02"/>
    <w:rsid w:val="00D35303"/>
    <w:rsid w:val="00D37844"/>
    <w:rsid w:val="00D42141"/>
    <w:rsid w:val="00D62B34"/>
    <w:rsid w:val="00D63B56"/>
    <w:rsid w:val="00D63E17"/>
    <w:rsid w:val="00D64CDE"/>
    <w:rsid w:val="00D72F33"/>
    <w:rsid w:val="00D73296"/>
    <w:rsid w:val="00D74EDC"/>
    <w:rsid w:val="00D8035C"/>
    <w:rsid w:val="00D82ABE"/>
    <w:rsid w:val="00D82DE9"/>
    <w:rsid w:val="00D85CA5"/>
    <w:rsid w:val="00D93F6D"/>
    <w:rsid w:val="00DA7813"/>
    <w:rsid w:val="00DB1954"/>
    <w:rsid w:val="00DB46B7"/>
    <w:rsid w:val="00DB475D"/>
    <w:rsid w:val="00DC343A"/>
    <w:rsid w:val="00DC3A52"/>
    <w:rsid w:val="00DD090F"/>
    <w:rsid w:val="00DD223C"/>
    <w:rsid w:val="00DD2C26"/>
    <w:rsid w:val="00DD328A"/>
    <w:rsid w:val="00DD3351"/>
    <w:rsid w:val="00DD54A2"/>
    <w:rsid w:val="00DD5796"/>
    <w:rsid w:val="00DD5AF2"/>
    <w:rsid w:val="00DD6F3E"/>
    <w:rsid w:val="00DE3A5B"/>
    <w:rsid w:val="00DE5606"/>
    <w:rsid w:val="00DE751E"/>
    <w:rsid w:val="00DF3693"/>
    <w:rsid w:val="00DF3DD6"/>
    <w:rsid w:val="00DF601C"/>
    <w:rsid w:val="00DF6767"/>
    <w:rsid w:val="00DF79E5"/>
    <w:rsid w:val="00E057D0"/>
    <w:rsid w:val="00E05C97"/>
    <w:rsid w:val="00E06890"/>
    <w:rsid w:val="00E104A3"/>
    <w:rsid w:val="00E116DA"/>
    <w:rsid w:val="00E12924"/>
    <w:rsid w:val="00E12F02"/>
    <w:rsid w:val="00E14D56"/>
    <w:rsid w:val="00E23620"/>
    <w:rsid w:val="00E24CF5"/>
    <w:rsid w:val="00E24E3D"/>
    <w:rsid w:val="00E35C90"/>
    <w:rsid w:val="00E40FCA"/>
    <w:rsid w:val="00E41C4B"/>
    <w:rsid w:val="00E445FE"/>
    <w:rsid w:val="00E44600"/>
    <w:rsid w:val="00E53E87"/>
    <w:rsid w:val="00E607C8"/>
    <w:rsid w:val="00E60FEE"/>
    <w:rsid w:val="00E61A2E"/>
    <w:rsid w:val="00E62978"/>
    <w:rsid w:val="00E6575B"/>
    <w:rsid w:val="00E71387"/>
    <w:rsid w:val="00E725E4"/>
    <w:rsid w:val="00E72FA6"/>
    <w:rsid w:val="00E76B89"/>
    <w:rsid w:val="00E834A7"/>
    <w:rsid w:val="00E8680D"/>
    <w:rsid w:val="00E905C8"/>
    <w:rsid w:val="00E94BA4"/>
    <w:rsid w:val="00EA0087"/>
    <w:rsid w:val="00EA1C02"/>
    <w:rsid w:val="00EA6376"/>
    <w:rsid w:val="00EA75CF"/>
    <w:rsid w:val="00EB4C45"/>
    <w:rsid w:val="00EB7916"/>
    <w:rsid w:val="00EB7B09"/>
    <w:rsid w:val="00EC1631"/>
    <w:rsid w:val="00ED11DA"/>
    <w:rsid w:val="00ED6C9E"/>
    <w:rsid w:val="00EE4E52"/>
    <w:rsid w:val="00EE5061"/>
    <w:rsid w:val="00EE720A"/>
    <w:rsid w:val="00EE7435"/>
    <w:rsid w:val="00EE7B02"/>
    <w:rsid w:val="00EF2882"/>
    <w:rsid w:val="00EF53DD"/>
    <w:rsid w:val="00F007E0"/>
    <w:rsid w:val="00F063DC"/>
    <w:rsid w:val="00F11580"/>
    <w:rsid w:val="00F13714"/>
    <w:rsid w:val="00F23E40"/>
    <w:rsid w:val="00F35359"/>
    <w:rsid w:val="00F35E81"/>
    <w:rsid w:val="00F45BAA"/>
    <w:rsid w:val="00F60414"/>
    <w:rsid w:val="00F60D78"/>
    <w:rsid w:val="00F645EF"/>
    <w:rsid w:val="00F654E2"/>
    <w:rsid w:val="00F70BE6"/>
    <w:rsid w:val="00F711AA"/>
    <w:rsid w:val="00F774DE"/>
    <w:rsid w:val="00F77AE1"/>
    <w:rsid w:val="00F83446"/>
    <w:rsid w:val="00F857D6"/>
    <w:rsid w:val="00F92BF3"/>
    <w:rsid w:val="00F9655F"/>
    <w:rsid w:val="00FA3391"/>
    <w:rsid w:val="00FA3788"/>
    <w:rsid w:val="00FB5874"/>
    <w:rsid w:val="00FE2D05"/>
    <w:rsid w:val="00FE584C"/>
    <w:rsid w:val="00FF314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06E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06E79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E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06E79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06E79"/>
  </w:style>
  <w:style w:type="paragraph" w:styleId="Sangra3detindependiente">
    <w:name w:val="Body Text Indent 3"/>
    <w:basedOn w:val="Normal"/>
    <w:link w:val="Sangra3detindependienteCar"/>
    <w:semiHidden/>
    <w:rsid w:val="00406E79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06E79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06E79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6E79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06E79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6E79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06E79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06E79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06E79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06E79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06E79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06E79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06E79"/>
    <w:rPr>
      <w:color w:val="800080"/>
      <w:u w:val="single"/>
    </w:rPr>
  </w:style>
  <w:style w:type="paragraph" w:customStyle="1" w:styleId="a">
    <w:name w:val=".."/>
    <w:basedOn w:val="Normal"/>
    <w:rsid w:val="00406E7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06E79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06E79"/>
    <w:rPr>
      <w:rFonts w:ascii="Arial" w:hAnsi="Arial"/>
      <w:lang w:val="ca-ES"/>
    </w:rPr>
  </w:style>
  <w:style w:type="character" w:styleId="Refdenotaalfinal">
    <w:name w:val="endnote reference"/>
    <w:semiHidden/>
    <w:rsid w:val="00406E79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06E79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06E79"/>
    <w:rPr>
      <w:lang w:val="ca-ES"/>
    </w:rPr>
  </w:style>
  <w:style w:type="character" w:styleId="Refdenotaalpie">
    <w:name w:val="footnote reference"/>
    <w:semiHidden/>
    <w:rsid w:val="00406E79"/>
    <w:rPr>
      <w:vertAlign w:val="superscript"/>
    </w:rPr>
  </w:style>
  <w:style w:type="character" w:customStyle="1" w:styleId="cos">
    <w:name w:val="cos"/>
    <w:basedOn w:val="Fuentedeprrafopredeter"/>
    <w:rsid w:val="00406E79"/>
  </w:style>
  <w:style w:type="paragraph" w:customStyle="1" w:styleId="parrafo">
    <w:name w:val="parrafo"/>
    <w:basedOn w:val="Normal"/>
    <w:rsid w:val="00406E7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06E79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06E79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06E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6E79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6E79"/>
    <w:rPr>
      <w:lang w:val="x-none"/>
    </w:rPr>
  </w:style>
  <w:style w:type="paragraph" w:customStyle="1" w:styleId="Default">
    <w:name w:val="Default"/>
    <w:rsid w:val="00406E7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F43F7-D620-4973-8E2E-7BB914FFE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317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Roca G Sara OBRES</dc:creator>
  <cp:lastModifiedBy>Manchado R Eva ESPAI PUBLIC</cp:lastModifiedBy>
  <cp:revision>2</cp:revision>
  <cp:lastPrinted>2023-11-14T11:03:00Z</cp:lastPrinted>
  <dcterms:created xsi:type="dcterms:W3CDTF">2023-12-01T12:33:00Z</dcterms:created>
  <dcterms:modified xsi:type="dcterms:W3CDTF">2023-12-01T12:33:00Z</dcterms:modified>
</cp:coreProperties>
</file>