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7D32BA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7D32BA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 w:rsidRPr="003543D3">
        <w:rPr>
          <w:b/>
          <w:bCs/>
          <w:u w:val="single"/>
        </w:rPr>
        <w:t xml:space="preserve">ANNEX 6 </w:t>
      </w:r>
      <w:r>
        <w:rPr>
          <w:rStyle w:val="Refdenotaalpie"/>
          <w:b/>
          <w:bCs/>
          <w:u w:val="single"/>
        </w:rPr>
        <w:footnoteReference w:id="1"/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7D32BA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8967FD" w:rsidRPr="00C033F4" w:rsidRDefault="008967FD" w:rsidP="008967FD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C033F4">
        <w:rPr>
          <w:rFonts w:cs="Arial"/>
          <w:sz w:val="20"/>
          <w:szCs w:val="22"/>
        </w:rPr>
        <w:t>En/na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  <w:t>, amb NIF</w:t>
      </w:r>
      <w:r w:rsidRPr="00C033F4">
        <w:rPr>
          <w:rFonts w:cs="Arial"/>
          <w:sz w:val="20"/>
          <w:szCs w:val="22"/>
        </w:rPr>
        <w:tab/>
        <w:t xml:space="preserve">, en qualitat de 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  <w:t>i en nom i representació de la societat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  <w:t xml:space="preserve">, amb NIF .................... i domiciliada a 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  <w:t>, segons escriptura pública autoritzada davant Notari/a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  <w:t xml:space="preserve">, en data </w:t>
      </w:r>
      <w:r w:rsidRPr="00C033F4">
        <w:rPr>
          <w:rFonts w:cs="Arial"/>
          <w:sz w:val="20"/>
          <w:szCs w:val="22"/>
        </w:rPr>
        <w:tab/>
        <w:t>i amb número de protocol</w:t>
      </w:r>
      <w:r w:rsidRPr="00C033F4">
        <w:rPr>
          <w:rFonts w:cs="Arial"/>
          <w:sz w:val="20"/>
          <w:szCs w:val="22"/>
        </w:rPr>
        <w:tab/>
        <w:t>.</w:t>
      </w:r>
    </w:p>
    <w:p w:rsidR="008967FD" w:rsidRPr="00F91007" w:rsidRDefault="008967FD" w:rsidP="008967FD">
      <w:pPr>
        <w:rPr>
          <w:rFonts w:cs="Arial"/>
          <w:bCs/>
          <w:szCs w:val="22"/>
        </w:rPr>
      </w:pPr>
      <w:r w:rsidRPr="00C033F4">
        <w:rPr>
          <w:rFonts w:cs="Arial"/>
          <w:sz w:val="20"/>
          <w:szCs w:val="22"/>
        </w:rPr>
        <w:t xml:space="preserve">, assabentat de l’anunci publicat en data </w:t>
      </w:r>
      <w:r w:rsidRPr="00C033F4">
        <w:rPr>
          <w:rFonts w:cs="Arial"/>
          <w:sz w:val="20"/>
          <w:szCs w:val="22"/>
        </w:rPr>
        <w:tab/>
      </w:r>
      <w:r w:rsidRPr="00C033F4"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>a</w:t>
      </w:r>
      <w:r w:rsidRPr="00C033F4">
        <w:rPr>
          <w:rFonts w:cs="Arial"/>
          <w:sz w:val="20"/>
          <w:szCs w:val="22"/>
        </w:rPr>
        <w:t xml:space="preserve">l perfil del contractant de l’Ajuntament de Sabadell i de les condicions i </w:t>
      </w:r>
      <w:r>
        <w:rPr>
          <w:rFonts w:cs="Arial"/>
          <w:sz w:val="20"/>
          <w:szCs w:val="22"/>
        </w:rPr>
        <w:t xml:space="preserve">els </w:t>
      </w:r>
      <w:r w:rsidRPr="00C033F4">
        <w:rPr>
          <w:rFonts w:cs="Arial"/>
          <w:sz w:val="20"/>
          <w:szCs w:val="22"/>
        </w:rPr>
        <w:t xml:space="preserve">requisits que s’exigeixen per a l’adjudicació del contracte anomenat </w:t>
      </w:r>
      <w:r w:rsidRPr="00F91007">
        <w:rPr>
          <w:rFonts w:cs="Arial"/>
          <w:sz w:val="20"/>
          <w:szCs w:val="22"/>
        </w:rPr>
        <w:t>“RENOVACIÓ DE PINTURA I REVESTIMENTS ESCOLA CONCÒRDIA”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7D32BA" w:rsidP="003543D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45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3289"/>
        <w:gridCol w:w="1511"/>
        <w:gridCol w:w="1814"/>
      </w:tblGrid>
      <w:tr w:rsidR="00A01F30" w:rsidTr="004C6A72">
        <w:trPr>
          <w:trHeight w:val="467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7D32B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7D32B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7D32B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7D32B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7D32B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01F30" w:rsidTr="004C6A72">
        <w:trPr>
          <w:trHeight w:val="227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7D32B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01F30" w:rsidTr="004C6A72">
        <w:trPr>
          <w:trHeight w:val="227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7D32B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01F30" w:rsidTr="004C6A72">
        <w:trPr>
          <w:cantSplit/>
          <w:trHeight w:val="227"/>
        </w:trPr>
        <w:tc>
          <w:tcPr>
            <w:tcW w:w="5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7D32BA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7D32B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7D32BA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</w:t>
      </w:r>
      <w:bookmarkStart w:id="0" w:name="_GoBack"/>
      <w:bookmarkEnd w:id="0"/>
      <w:r>
        <w:rPr>
          <w:rFonts w:ascii="Arial" w:hAnsi="Arial" w:cs="Arial"/>
          <w:b w:val="0"/>
          <w:sz w:val="20"/>
          <w:u w:val="none"/>
        </w:rPr>
        <w:t>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7D32BA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3639A" w:rsidP="003543D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7D32BA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Default="007D32BA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p w:rsidR="0063639A" w:rsidRPr="003543D3" w:rsidRDefault="0063639A" w:rsidP="0063639A"/>
    <w:sectPr w:rsidR="0063639A" w:rsidRPr="003543D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4FC" w:rsidRDefault="001104FC">
      <w:r>
        <w:separator/>
      </w:r>
    </w:p>
  </w:endnote>
  <w:endnote w:type="continuationSeparator" w:id="0">
    <w:p w:rsidR="001104FC" w:rsidRDefault="00110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D32B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D32B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D32BA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D32BA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4C6A72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4C6A72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D32B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C3C9D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D32B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7D32B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5EEF4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4FC" w:rsidRDefault="001104FC">
      <w:r>
        <w:separator/>
      </w:r>
    </w:p>
  </w:footnote>
  <w:footnote w:type="continuationSeparator" w:id="0">
    <w:p w:rsidR="001104FC" w:rsidRDefault="001104FC">
      <w:r>
        <w:continuationSeparator/>
      </w:r>
    </w:p>
  </w:footnote>
  <w:footnote w:id="1">
    <w:p w:rsidR="003543D3" w:rsidRDefault="007D32BA" w:rsidP="003543D3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7D32B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7D32BA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01F30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7D32BA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²4O5D630E5C313J5I0I2H£»</w:t>
          </w:r>
        </w:p>
        <w:p w:rsidR="00005385" w:rsidRPr="002627BC" w:rsidRDefault="007D32BA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4O5D 630E 5C31 3J5I 0I2H</w:t>
          </w:r>
        </w:p>
      </w:tc>
    </w:tr>
    <w:tr w:rsidR="00A01F30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7D32BA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OBM18I00K2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19-03-2024</w:t>
          </w:r>
        </w:p>
      </w:tc>
    </w:tr>
    <w:tr w:rsidR="00A01F30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A01F30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A01F30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7D32B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7D32BA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Concòrdia</w:t>
          </w:r>
        </w:p>
      </w:tc>
    </w:tr>
  </w:tbl>
  <w:p w:rsidR="00C2470C" w:rsidRDefault="00C2470C" w:rsidP="00005385"/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4FC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6A72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32BA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67FD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1F30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3C9D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D8EBA-537F-4AFA-AE7B-8ED2D7D8C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3</cp:revision>
  <cp:lastPrinted>2015-04-24T12:36:00Z</cp:lastPrinted>
  <dcterms:created xsi:type="dcterms:W3CDTF">2024-04-22T12:17:00Z</dcterms:created>
  <dcterms:modified xsi:type="dcterms:W3CDTF">2024-04-22T12:18:00Z</dcterms:modified>
</cp:coreProperties>
</file>