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042" w:rsidRDefault="005D4042" w:rsidP="00406E79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</w:pPr>
      <w:bookmarkStart w:id="0" w:name="_GoBack"/>
      <w:bookmarkEnd w:id="0"/>
    </w:p>
    <w:p w:rsidR="0058478C" w:rsidRPr="00406E79" w:rsidRDefault="0058478C" w:rsidP="0058478C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406E79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5 </w:t>
      </w:r>
    </w:p>
    <w:p w:rsidR="00406E79" w:rsidRPr="00406E79" w:rsidRDefault="00406E79" w:rsidP="00406E79">
      <w:pPr>
        <w:rPr>
          <w:rFonts w:ascii="Arial" w:hAnsi="Arial" w:cs="Arial"/>
          <w:b/>
          <w:spacing w:val="-2"/>
          <w:szCs w:val="24"/>
        </w:rPr>
      </w:pPr>
    </w:p>
    <w:p w:rsidR="0058478C" w:rsidRPr="00406E79" w:rsidRDefault="0058478C" w:rsidP="0058478C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406E79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58478C" w:rsidRPr="00406E79" w:rsidRDefault="0058478C" w:rsidP="0058478C">
      <w:pPr>
        <w:rPr>
          <w:rFonts w:ascii="Arial" w:hAnsi="Arial" w:cs="Arial"/>
          <w:color w:val="000000"/>
          <w:spacing w:val="-2"/>
          <w:szCs w:val="24"/>
        </w:rPr>
      </w:pPr>
    </w:p>
    <w:p w:rsidR="0058478C" w:rsidRPr="00406E79" w:rsidRDefault="0058478C" w:rsidP="0058478C">
      <w:pPr>
        <w:rPr>
          <w:rFonts w:ascii="Arial" w:hAnsi="Arial" w:cs="Arial"/>
          <w:color w:val="000000"/>
          <w:spacing w:val="-2"/>
          <w:szCs w:val="24"/>
        </w:rPr>
      </w:pPr>
    </w:p>
    <w:p w:rsidR="0058478C" w:rsidRPr="00406E79" w:rsidRDefault="0058478C" w:rsidP="0058478C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406E79">
        <w:rPr>
          <w:rFonts w:ascii="Arial" w:hAnsi="Arial" w:cs="Arial"/>
          <w:szCs w:val="22"/>
        </w:rPr>
        <w:t>En/na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>, amb NIF</w:t>
      </w:r>
      <w:r w:rsidRPr="00406E79">
        <w:rPr>
          <w:rFonts w:ascii="Arial" w:hAnsi="Arial" w:cs="Arial"/>
          <w:szCs w:val="22"/>
        </w:rPr>
        <w:tab/>
        <w:t xml:space="preserve">, en qualitat de 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>i en nom i representació de la societat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 xml:space="preserve">, amb </w:t>
      </w:r>
      <w:r>
        <w:rPr>
          <w:rFonts w:ascii="Arial" w:hAnsi="Arial" w:cs="Arial"/>
          <w:szCs w:val="22"/>
        </w:rPr>
        <w:t>N</w:t>
      </w:r>
      <w:r w:rsidRPr="00406E79">
        <w:rPr>
          <w:rFonts w:ascii="Arial" w:hAnsi="Arial" w:cs="Arial"/>
          <w:szCs w:val="22"/>
        </w:rPr>
        <w:t xml:space="preserve">IF .................... i domiciliada a 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>, segons escriptura pública autoritzada davant Notari/a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  <w:t xml:space="preserve">, en data </w:t>
      </w:r>
      <w:r w:rsidRPr="00406E79">
        <w:rPr>
          <w:rFonts w:ascii="Arial" w:hAnsi="Arial" w:cs="Arial"/>
          <w:szCs w:val="22"/>
        </w:rPr>
        <w:tab/>
        <w:t>i amb número de protocol</w:t>
      </w:r>
      <w:r w:rsidRPr="00406E79">
        <w:rPr>
          <w:rFonts w:ascii="Arial" w:hAnsi="Arial" w:cs="Arial"/>
          <w:szCs w:val="22"/>
        </w:rPr>
        <w:tab/>
        <w:t>.</w:t>
      </w:r>
    </w:p>
    <w:p w:rsidR="0058478C" w:rsidRDefault="0058478C" w:rsidP="0058478C">
      <w:pPr>
        <w:rPr>
          <w:rFonts w:ascii="Arial" w:hAnsi="Arial" w:cs="Arial"/>
          <w:b/>
          <w:szCs w:val="22"/>
        </w:rPr>
      </w:pPr>
      <w:r w:rsidRPr="00406E79">
        <w:rPr>
          <w:rFonts w:ascii="Arial" w:hAnsi="Arial" w:cs="Arial"/>
          <w:szCs w:val="22"/>
        </w:rPr>
        <w:t xml:space="preserve">, assabentat de l’anunci publicat en data </w:t>
      </w:r>
      <w:r w:rsidRPr="00406E79">
        <w:rPr>
          <w:rFonts w:ascii="Arial" w:hAnsi="Arial" w:cs="Arial"/>
          <w:szCs w:val="22"/>
        </w:rPr>
        <w:tab/>
      </w:r>
      <w:r w:rsidRPr="00406E79"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>a</w:t>
      </w:r>
      <w:r w:rsidRPr="00406E79">
        <w:rPr>
          <w:rFonts w:ascii="Arial" w:hAnsi="Arial" w:cs="Arial"/>
          <w:szCs w:val="22"/>
        </w:rPr>
        <w:t xml:space="preserve">l perfil del contractant de l’Ajuntament de Sabadell i de les condicions i requisits que s’exigeixen per a l’adjudicació del contracte anomenat </w:t>
      </w:r>
      <w:r w:rsidRPr="00406E79">
        <w:rPr>
          <w:rFonts w:ascii="Arial" w:hAnsi="Arial" w:cs="Arial"/>
          <w:color w:val="000000"/>
          <w:spacing w:val="-2"/>
          <w:szCs w:val="24"/>
        </w:rPr>
        <w:t xml:space="preserve"> </w:t>
      </w:r>
      <w:r w:rsidRPr="00406E79">
        <w:rPr>
          <w:rFonts w:ascii="Arial" w:hAnsi="Arial" w:cs="Arial"/>
          <w:b/>
          <w:szCs w:val="22"/>
        </w:rPr>
        <w:t>“</w:t>
      </w:r>
      <w:r w:rsidR="00D31D02" w:rsidRPr="00406E79">
        <w:rPr>
          <w:rFonts w:ascii="Arial" w:hAnsi="Arial" w:cs="Arial"/>
          <w:b/>
          <w:szCs w:val="22"/>
        </w:rPr>
        <w:t xml:space="preserve">Subministrament </w:t>
      </w:r>
      <w:r w:rsidR="00D31D02">
        <w:rPr>
          <w:rFonts w:ascii="Arial" w:hAnsi="Arial" w:cs="Arial"/>
          <w:b/>
          <w:szCs w:val="22"/>
        </w:rPr>
        <w:t>d</w:t>
      </w:r>
      <w:r w:rsidR="003A35EA">
        <w:rPr>
          <w:rFonts w:ascii="Arial" w:hAnsi="Arial" w:cs="Arial"/>
          <w:b/>
          <w:szCs w:val="22"/>
        </w:rPr>
        <w:t>’</w:t>
      </w:r>
      <w:r w:rsidR="00D31D02">
        <w:rPr>
          <w:rFonts w:ascii="Arial" w:hAnsi="Arial" w:cs="Arial"/>
          <w:b/>
          <w:szCs w:val="22"/>
        </w:rPr>
        <w:t>equipament esportiu al Pavelló Poliesportiu dels Merinals</w:t>
      </w:r>
      <w:r w:rsidRPr="00406E79">
        <w:rPr>
          <w:rFonts w:ascii="Arial" w:hAnsi="Arial" w:cs="Arial"/>
          <w:b/>
          <w:szCs w:val="22"/>
        </w:rPr>
        <w:t>”</w:t>
      </w:r>
    </w:p>
    <w:p w:rsidR="0058478C" w:rsidRDefault="0058478C" w:rsidP="0058478C">
      <w:pPr>
        <w:autoSpaceDE w:val="0"/>
        <w:autoSpaceDN w:val="0"/>
        <w:adjustRightInd w:val="0"/>
        <w:rPr>
          <w:rFonts w:ascii="Arial" w:hAnsi="Arial" w:cs="Arial"/>
          <w:b/>
          <w:bCs/>
          <w:szCs w:val="22"/>
        </w:rPr>
      </w:pPr>
    </w:p>
    <w:p w:rsidR="003A35EA" w:rsidRPr="00406E79" w:rsidRDefault="003A35EA" w:rsidP="0058478C">
      <w:pPr>
        <w:autoSpaceDE w:val="0"/>
        <w:autoSpaceDN w:val="0"/>
        <w:adjustRightInd w:val="0"/>
        <w:rPr>
          <w:rFonts w:ascii="Arial" w:hAnsi="Arial" w:cs="Arial"/>
          <w:b/>
          <w:bCs/>
          <w:szCs w:val="22"/>
        </w:rPr>
      </w:pPr>
    </w:p>
    <w:p w:rsidR="0058478C" w:rsidRPr="00406E79" w:rsidRDefault="0058478C" w:rsidP="0058478C">
      <w:pPr>
        <w:rPr>
          <w:rFonts w:ascii="Arial" w:hAnsi="Arial" w:cs="Arial"/>
          <w:szCs w:val="22"/>
        </w:rPr>
      </w:pPr>
      <w:r w:rsidRPr="00406E79">
        <w:rPr>
          <w:rFonts w:ascii="Arial" w:hAnsi="Arial" w:cs="Arial"/>
          <w:szCs w:val="22"/>
        </w:rPr>
        <w:t xml:space="preserve">DECLARA que la societat a la qual representa ha previst en la seva oferta subcontractar parcialment l’objecte del contracte i que, </w:t>
      </w:r>
      <w:r>
        <w:rPr>
          <w:rFonts w:ascii="Arial" w:hAnsi="Arial" w:cs="Arial"/>
          <w:szCs w:val="22"/>
        </w:rPr>
        <w:t>a l’efecte</w:t>
      </w:r>
      <w:r w:rsidRPr="00406E79">
        <w:rPr>
          <w:rFonts w:ascii="Arial" w:hAnsi="Arial" w:cs="Arial"/>
          <w:szCs w:val="22"/>
        </w:rPr>
        <w:t xml:space="preserve"> previst al plec de clàusules administratives particulars i </w:t>
      </w:r>
      <w:r>
        <w:rPr>
          <w:rFonts w:ascii="Arial" w:hAnsi="Arial" w:cs="Arial"/>
          <w:szCs w:val="22"/>
        </w:rPr>
        <w:t xml:space="preserve">a </w:t>
      </w:r>
      <w:r w:rsidRPr="00406E79">
        <w:rPr>
          <w:rFonts w:ascii="Arial" w:hAnsi="Arial" w:cs="Arial"/>
          <w:szCs w:val="22"/>
        </w:rPr>
        <w:t>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58478C" w:rsidRPr="00406E79" w:rsidTr="001F25C9">
        <w:tc>
          <w:tcPr>
            <w:tcW w:w="1980" w:type="dxa"/>
            <w:vAlign w:val="center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Percentatge</w:t>
            </w:r>
          </w:p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58478C" w:rsidRPr="00406E79" w:rsidTr="001F25C9">
        <w:tc>
          <w:tcPr>
            <w:tcW w:w="1980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€</w:t>
            </w:r>
          </w:p>
        </w:tc>
      </w:tr>
      <w:tr w:rsidR="0058478C" w:rsidRPr="00406E79" w:rsidTr="001F25C9">
        <w:tc>
          <w:tcPr>
            <w:tcW w:w="1980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€</w:t>
            </w:r>
          </w:p>
        </w:tc>
      </w:tr>
      <w:tr w:rsidR="0058478C" w:rsidRPr="00406E79" w:rsidTr="001F25C9">
        <w:trPr>
          <w:cantSplit/>
        </w:trPr>
        <w:tc>
          <w:tcPr>
            <w:tcW w:w="5530" w:type="dxa"/>
            <w:gridSpan w:val="2"/>
            <w:vAlign w:val="center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8478C" w:rsidRPr="00406E79" w:rsidRDefault="0058478C" w:rsidP="001F25C9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406E79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406E79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</w:t>
      </w:r>
      <w:r>
        <w:rPr>
          <w:rFonts w:ascii="Arial" w:hAnsi="Arial" w:cs="Arial"/>
          <w:spacing w:val="-3"/>
        </w:rPr>
        <w:t>,</w:t>
      </w:r>
      <w:r w:rsidRPr="00406E79">
        <w:rPr>
          <w:rFonts w:ascii="Arial" w:hAnsi="Arial" w:cs="Arial"/>
          <w:spacing w:val="-3"/>
        </w:rPr>
        <w:t xml:space="preserve">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</w:t>
      </w:r>
      <w:r>
        <w:rPr>
          <w:rFonts w:ascii="Arial" w:hAnsi="Arial" w:cs="Arial"/>
          <w:spacing w:val="-3"/>
        </w:rPr>
        <w:t>de conformitat amb</w:t>
      </w:r>
      <w:r w:rsidRPr="00406E79">
        <w:rPr>
          <w:rFonts w:ascii="Arial" w:hAnsi="Arial" w:cs="Arial"/>
          <w:spacing w:val="-3"/>
        </w:rPr>
        <w:t xml:space="preserve"> l’article 71 de la LCSP.</w:t>
      </w: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406E79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8478C" w:rsidRPr="00406E79" w:rsidRDefault="00BA088E" w:rsidP="0058478C">
      <w:pPr>
        <w:rPr>
          <w:rFonts w:ascii="Arial" w:hAnsi="Arial" w:cs="Arial"/>
          <w:spacing w:val="-2"/>
          <w:szCs w:val="24"/>
        </w:rPr>
      </w:pPr>
      <w:r>
        <w:rPr>
          <w:rFonts w:ascii="Arial" w:hAnsi="Arial" w:cs="Arial"/>
          <w:spacing w:val="-2"/>
          <w:szCs w:val="24"/>
        </w:rPr>
        <w:tab/>
      </w:r>
      <w:r>
        <w:rPr>
          <w:rFonts w:ascii="Arial" w:hAnsi="Arial" w:cs="Arial"/>
          <w:spacing w:val="-2"/>
          <w:szCs w:val="24"/>
        </w:rPr>
        <w:tab/>
        <w:t xml:space="preserve">, </w:t>
      </w:r>
      <w:r>
        <w:rPr>
          <w:rFonts w:ascii="Arial" w:hAnsi="Arial" w:cs="Arial"/>
          <w:spacing w:val="-2"/>
          <w:szCs w:val="24"/>
        </w:rPr>
        <w:tab/>
        <w:t>de</w:t>
      </w:r>
      <w:r>
        <w:rPr>
          <w:rFonts w:ascii="Arial" w:hAnsi="Arial" w:cs="Arial"/>
          <w:spacing w:val="-2"/>
          <w:szCs w:val="24"/>
        </w:rPr>
        <w:tab/>
      </w:r>
      <w:r>
        <w:rPr>
          <w:rFonts w:ascii="Arial" w:hAnsi="Arial" w:cs="Arial"/>
          <w:spacing w:val="-2"/>
          <w:szCs w:val="24"/>
        </w:rPr>
        <w:tab/>
        <w:t xml:space="preserve">de </w:t>
      </w: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8478C" w:rsidRPr="00406E79" w:rsidRDefault="0058478C" w:rsidP="0058478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406E79">
        <w:rPr>
          <w:rFonts w:ascii="Arial" w:hAnsi="Arial" w:cs="Arial"/>
          <w:spacing w:val="-2"/>
        </w:rPr>
        <w:t xml:space="preserve">Signat, </w:t>
      </w:r>
    </w:p>
    <w:p w:rsidR="007A03CB" w:rsidRDefault="007A03CB" w:rsidP="007A03CB"/>
    <w:p w:rsidR="00F007E0" w:rsidRDefault="00F007E0" w:rsidP="007A03CB"/>
    <w:p w:rsidR="00F007E0" w:rsidRDefault="00F007E0" w:rsidP="007A03CB"/>
    <w:p w:rsidR="00F007E0" w:rsidRDefault="00F007E0" w:rsidP="007A03CB"/>
    <w:p w:rsidR="00F007E0" w:rsidRDefault="00F007E0" w:rsidP="007A03CB"/>
    <w:p w:rsidR="00F007E0" w:rsidRDefault="00F007E0" w:rsidP="007A03CB"/>
    <w:p w:rsidR="00F007E0" w:rsidRDefault="00F007E0" w:rsidP="007A03CB"/>
    <w:p w:rsidR="00F007E0" w:rsidRDefault="00F007E0" w:rsidP="007A03CB"/>
    <w:sectPr w:rsidR="00F007E0" w:rsidSect="0058478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29C" w:rsidRDefault="005A029C">
      <w:r>
        <w:separator/>
      </w:r>
    </w:p>
  </w:endnote>
  <w:endnote w:type="continuationSeparator" w:id="0">
    <w:p w:rsidR="005A029C" w:rsidRDefault="005A0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06E79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06E79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D62B3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D62B3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06E79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406E79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FE34BA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FE34BA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06E7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237E8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06E79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EE720A">
                            <w:rPr>
                              <w:b w:val="0"/>
                              <w:noProof/>
                              <w:sz w:val="18"/>
                            </w:rPr>
                            <w:t>4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06E79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EE720A">
                      <w:rPr>
                        <w:b w:val="0"/>
                        <w:noProof/>
                        <w:sz w:val="18"/>
                      </w:rPr>
                      <w:t>4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1EB67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29C" w:rsidRDefault="005A029C">
      <w:r>
        <w:separator/>
      </w:r>
    </w:p>
  </w:footnote>
  <w:footnote w:type="continuationSeparator" w:id="0">
    <w:p w:rsidR="005A029C" w:rsidRDefault="005A0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406E79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3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42AE" w:rsidRDefault="006542AE" w:rsidP="00C077D7">
    <w:pPr>
      <w:pStyle w:val="Encabezado"/>
      <w:ind w:firstLine="0"/>
      <w:jc w:val="left"/>
      <w:rPr>
        <w:noProof/>
        <w:lang w:val="es-ES"/>
      </w:rPr>
    </w:pP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ÀREA DE COHESIÓ TERRITORIAL, DESENVOLUPAMENT URBÀ, SEGURETAT I CIVISME</w:t>
    </w: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Servei d’Obres d’Edificis i Béns Municipals</w:t>
    </w:r>
  </w:p>
  <w:p w:rsidR="006542AE" w:rsidRPr="008517A4" w:rsidRDefault="006542AE" w:rsidP="006542AE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Exp. OBM/2023/</w:t>
    </w:r>
    <w:r>
      <w:rPr>
        <w:rFonts w:ascii="Arial" w:hAnsi="Arial" w:cs="Arial"/>
        <w:spacing w:val="-3"/>
        <w:sz w:val="18"/>
        <w:szCs w:val="24"/>
      </w:rPr>
      <w:t>115</w:t>
    </w:r>
  </w:p>
  <w:p w:rsidR="006542AE" w:rsidRDefault="006542A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406E79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40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5A80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ÀREA DE COHESIÓ TERRITORIAL, DESENVOLUPAMENT URBÀ, SEGURETAT I CIVISME</w:t>
    </w:r>
  </w:p>
  <w:p w:rsidR="00515A80" w:rsidRPr="008517A4" w:rsidRDefault="00515A80" w:rsidP="00515A80">
    <w:pPr>
      <w:pStyle w:val="Encabezado"/>
      <w:tabs>
        <w:tab w:val="clear" w:pos="4252"/>
        <w:tab w:val="left" w:pos="709"/>
      </w:tabs>
      <w:spacing w:before="0"/>
      <w:rPr>
        <w:rFonts w:ascii="Arial" w:hAnsi="Arial" w:cs="Arial"/>
        <w:spacing w:val="-3"/>
        <w:sz w:val="18"/>
        <w:szCs w:val="24"/>
      </w:rPr>
    </w:pPr>
    <w:r w:rsidRPr="008517A4">
      <w:rPr>
        <w:rFonts w:ascii="Arial" w:hAnsi="Arial" w:cs="Arial"/>
        <w:spacing w:val="-3"/>
        <w:sz w:val="18"/>
        <w:szCs w:val="24"/>
      </w:rPr>
      <w:t>Servei d’Obres d’Edificis i Béns Municipals</w:t>
    </w: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27C8A"/>
    <w:multiLevelType w:val="hybridMultilevel"/>
    <w:tmpl w:val="05D06BC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BB752E7"/>
    <w:multiLevelType w:val="hybridMultilevel"/>
    <w:tmpl w:val="39025ED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647A37"/>
    <w:multiLevelType w:val="hybridMultilevel"/>
    <w:tmpl w:val="B706F9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2204"/>
        </w:tabs>
        <w:ind w:left="2204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924"/>
        </w:tabs>
        <w:ind w:left="292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44"/>
        </w:tabs>
        <w:ind w:left="364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64"/>
        </w:tabs>
        <w:ind w:left="43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84"/>
        </w:tabs>
        <w:ind w:left="50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804"/>
        </w:tabs>
        <w:ind w:left="58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524"/>
        </w:tabs>
        <w:ind w:left="65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44"/>
        </w:tabs>
        <w:ind w:left="72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64"/>
        </w:tabs>
        <w:ind w:left="7964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7"/>
  </w:num>
  <w:num w:numId="13">
    <w:abstractNumId w:val="17"/>
  </w:num>
  <w:num w:numId="14">
    <w:abstractNumId w:val="28"/>
  </w:num>
  <w:num w:numId="15">
    <w:abstractNumId w:val="12"/>
  </w:num>
  <w:num w:numId="16">
    <w:abstractNumId w:val="26"/>
  </w:num>
  <w:num w:numId="17">
    <w:abstractNumId w:val="19"/>
  </w:num>
  <w:num w:numId="18">
    <w:abstractNumId w:val="15"/>
  </w:num>
  <w:num w:numId="19">
    <w:abstractNumId w:val="14"/>
  </w:num>
  <w:num w:numId="20">
    <w:abstractNumId w:val="20"/>
  </w:num>
  <w:num w:numId="21">
    <w:abstractNumId w:val="24"/>
  </w:num>
  <w:num w:numId="22">
    <w:abstractNumId w:val="25"/>
  </w:num>
  <w:num w:numId="23">
    <w:abstractNumId w:val="29"/>
  </w:num>
  <w:num w:numId="24">
    <w:abstractNumId w:val="23"/>
  </w:num>
  <w:num w:numId="25">
    <w:abstractNumId w:val="16"/>
  </w:num>
  <w:num w:numId="26">
    <w:abstractNumId w:val="10"/>
  </w:num>
  <w:num w:numId="27">
    <w:abstractNumId w:val="22"/>
  </w:num>
  <w:num w:numId="28">
    <w:abstractNumId w:val="21"/>
  </w:num>
  <w:num w:numId="29">
    <w:abstractNumId w:val="13"/>
  </w:num>
  <w:num w:numId="30">
    <w:abstractNumId w:val="18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0D45"/>
    <w:rsid w:val="0001423A"/>
    <w:rsid w:val="00015955"/>
    <w:rsid w:val="00031F39"/>
    <w:rsid w:val="00033307"/>
    <w:rsid w:val="000379E2"/>
    <w:rsid w:val="00041CA7"/>
    <w:rsid w:val="00043A6A"/>
    <w:rsid w:val="000521B3"/>
    <w:rsid w:val="00055B5E"/>
    <w:rsid w:val="00065421"/>
    <w:rsid w:val="00066AC3"/>
    <w:rsid w:val="0007570E"/>
    <w:rsid w:val="0008304B"/>
    <w:rsid w:val="00084B6D"/>
    <w:rsid w:val="000940B5"/>
    <w:rsid w:val="00094681"/>
    <w:rsid w:val="000B387E"/>
    <w:rsid w:val="000C2924"/>
    <w:rsid w:val="000C5153"/>
    <w:rsid w:val="000D0C1B"/>
    <w:rsid w:val="000D2101"/>
    <w:rsid w:val="000D3C18"/>
    <w:rsid w:val="000D62B3"/>
    <w:rsid w:val="000D776F"/>
    <w:rsid w:val="000E5174"/>
    <w:rsid w:val="000F2784"/>
    <w:rsid w:val="0010271E"/>
    <w:rsid w:val="00103D72"/>
    <w:rsid w:val="00110C37"/>
    <w:rsid w:val="00110CB8"/>
    <w:rsid w:val="001111E9"/>
    <w:rsid w:val="001141EC"/>
    <w:rsid w:val="0011462E"/>
    <w:rsid w:val="00114C55"/>
    <w:rsid w:val="001206A6"/>
    <w:rsid w:val="00122CC1"/>
    <w:rsid w:val="00132615"/>
    <w:rsid w:val="001405B4"/>
    <w:rsid w:val="00153C55"/>
    <w:rsid w:val="00170DBA"/>
    <w:rsid w:val="001710EC"/>
    <w:rsid w:val="00171523"/>
    <w:rsid w:val="00174522"/>
    <w:rsid w:val="00177C94"/>
    <w:rsid w:val="0018391D"/>
    <w:rsid w:val="00183A6F"/>
    <w:rsid w:val="001871BC"/>
    <w:rsid w:val="00197033"/>
    <w:rsid w:val="00197357"/>
    <w:rsid w:val="00197414"/>
    <w:rsid w:val="001A1C59"/>
    <w:rsid w:val="001A3C8B"/>
    <w:rsid w:val="001A5D06"/>
    <w:rsid w:val="001B7C41"/>
    <w:rsid w:val="001D4556"/>
    <w:rsid w:val="001D5076"/>
    <w:rsid w:val="001D5BE3"/>
    <w:rsid w:val="001F565E"/>
    <w:rsid w:val="00212113"/>
    <w:rsid w:val="00212160"/>
    <w:rsid w:val="002139E6"/>
    <w:rsid w:val="0021483D"/>
    <w:rsid w:val="0022160D"/>
    <w:rsid w:val="00225A8B"/>
    <w:rsid w:val="002266F7"/>
    <w:rsid w:val="00235025"/>
    <w:rsid w:val="002500C2"/>
    <w:rsid w:val="002625B3"/>
    <w:rsid w:val="002627BC"/>
    <w:rsid w:val="0026530D"/>
    <w:rsid w:val="0027170C"/>
    <w:rsid w:val="00272180"/>
    <w:rsid w:val="00286EFA"/>
    <w:rsid w:val="00291005"/>
    <w:rsid w:val="00297690"/>
    <w:rsid w:val="002A05C1"/>
    <w:rsid w:val="002A55EC"/>
    <w:rsid w:val="002B52C3"/>
    <w:rsid w:val="002B62EF"/>
    <w:rsid w:val="002B6854"/>
    <w:rsid w:val="002B6984"/>
    <w:rsid w:val="002B743E"/>
    <w:rsid w:val="002B791F"/>
    <w:rsid w:val="002C2DD7"/>
    <w:rsid w:val="002D096F"/>
    <w:rsid w:val="002D0C53"/>
    <w:rsid w:val="002D2989"/>
    <w:rsid w:val="002D5DFC"/>
    <w:rsid w:val="002E3860"/>
    <w:rsid w:val="002E4400"/>
    <w:rsid w:val="003038DB"/>
    <w:rsid w:val="00303BCE"/>
    <w:rsid w:val="003100EA"/>
    <w:rsid w:val="00310201"/>
    <w:rsid w:val="00312D34"/>
    <w:rsid w:val="0031777D"/>
    <w:rsid w:val="003177B5"/>
    <w:rsid w:val="00327483"/>
    <w:rsid w:val="003356E3"/>
    <w:rsid w:val="00335707"/>
    <w:rsid w:val="00340F8B"/>
    <w:rsid w:val="0034405B"/>
    <w:rsid w:val="00345E4D"/>
    <w:rsid w:val="00357295"/>
    <w:rsid w:val="003630F5"/>
    <w:rsid w:val="00364531"/>
    <w:rsid w:val="00370E56"/>
    <w:rsid w:val="003715E4"/>
    <w:rsid w:val="003748AA"/>
    <w:rsid w:val="003837CD"/>
    <w:rsid w:val="00383E91"/>
    <w:rsid w:val="00390A5D"/>
    <w:rsid w:val="00393DE7"/>
    <w:rsid w:val="003973F8"/>
    <w:rsid w:val="003977E0"/>
    <w:rsid w:val="003A186F"/>
    <w:rsid w:val="003A35EA"/>
    <w:rsid w:val="003A619B"/>
    <w:rsid w:val="003B0558"/>
    <w:rsid w:val="003B06C1"/>
    <w:rsid w:val="003B09C2"/>
    <w:rsid w:val="003B2833"/>
    <w:rsid w:val="003B512F"/>
    <w:rsid w:val="003C1B92"/>
    <w:rsid w:val="003C521F"/>
    <w:rsid w:val="003C59F7"/>
    <w:rsid w:val="003C7841"/>
    <w:rsid w:val="003D48AE"/>
    <w:rsid w:val="003F5274"/>
    <w:rsid w:val="00403DB7"/>
    <w:rsid w:val="00406E79"/>
    <w:rsid w:val="004118AE"/>
    <w:rsid w:val="00433EDE"/>
    <w:rsid w:val="00437DFF"/>
    <w:rsid w:val="004464A0"/>
    <w:rsid w:val="0045359E"/>
    <w:rsid w:val="004576DA"/>
    <w:rsid w:val="00471156"/>
    <w:rsid w:val="00471CB9"/>
    <w:rsid w:val="00480ECD"/>
    <w:rsid w:val="00487F17"/>
    <w:rsid w:val="00490CC3"/>
    <w:rsid w:val="004910ED"/>
    <w:rsid w:val="00491441"/>
    <w:rsid w:val="00493083"/>
    <w:rsid w:val="00495605"/>
    <w:rsid w:val="00497CC7"/>
    <w:rsid w:val="004B1F22"/>
    <w:rsid w:val="004B3273"/>
    <w:rsid w:val="004B76D6"/>
    <w:rsid w:val="004C15A5"/>
    <w:rsid w:val="004C4D6D"/>
    <w:rsid w:val="004C6A1F"/>
    <w:rsid w:val="004C76AF"/>
    <w:rsid w:val="004D024F"/>
    <w:rsid w:val="004D02C1"/>
    <w:rsid w:val="004D3CFC"/>
    <w:rsid w:val="004D795A"/>
    <w:rsid w:val="004D79C2"/>
    <w:rsid w:val="004E278C"/>
    <w:rsid w:val="004E3E7F"/>
    <w:rsid w:val="004E5A7A"/>
    <w:rsid w:val="004F5445"/>
    <w:rsid w:val="00506ED9"/>
    <w:rsid w:val="005079A7"/>
    <w:rsid w:val="0051011C"/>
    <w:rsid w:val="00513FD7"/>
    <w:rsid w:val="00515A80"/>
    <w:rsid w:val="0053180C"/>
    <w:rsid w:val="0055066F"/>
    <w:rsid w:val="005559BC"/>
    <w:rsid w:val="00557A63"/>
    <w:rsid w:val="00564D0E"/>
    <w:rsid w:val="00565FA0"/>
    <w:rsid w:val="00570530"/>
    <w:rsid w:val="00571020"/>
    <w:rsid w:val="005760AF"/>
    <w:rsid w:val="00576ECE"/>
    <w:rsid w:val="005813EC"/>
    <w:rsid w:val="0058478C"/>
    <w:rsid w:val="005912F2"/>
    <w:rsid w:val="00595A71"/>
    <w:rsid w:val="005962BD"/>
    <w:rsid w:val="005969D8"/>
    <w:rsid w:val="005A029C"/>
    <w:rsid w:val="005A21AA"/>
    <w:rsid w:val="005B1AD0"/>
    <w:rsid w:val="005B585B"/>
    <w:rsid w:val="005D4042"/>
    <w:rsid w:val="005D524B"/>
    <w:rsid w:val="005E256D"/>
    <w:rsid w:val="005E258C"/>
    <w:rsid w:val="005E435A"/>
    <w:rsid w:val="005E5E47"/>
    <w:rsid w:val="005F0538"/>
    <w:rsid w:val="005F2BFF"/>
    <w:rsid w:val="005F5527"/>
    <w:rsid w:val="005F5F5D"/>
    <w:rsid w:val="00603CC8"/>
    <w:rsid w:val="0060596A"/>
    <w:rsid w:val="00612A0B"/>
    <w:rsid w:val="006227E9"/>
    <w:rsid w:val="006252B7"/>
    <w:rsid w:val="00630471"/>
    <w:rsid w:val="0063337B"/>
    <w:rsid w:val="006542AE"/>
    <w:rsid w:val="006845DE"/>
    <w:rsid w:val="0068716D"/>
    <w:rsid w:val="00690C89"/>
    <w:rsid w:val="00695EDF"/>
    <w:rsid w:val="00697FB4"/>
    <w:rsid w:val="006A05F4"/>
    <w:rsid w:val="006A137C"/>
    <w:rsid w:val="006B3CBF"/>
    <w:rsid w:val="006B55A9"/>
    <w:rsid w:val="006C230A"/>
    <w:rsid w:val="006C2ED8"/>
    <w:rsid w:val="006C2EF3"/>
    <w:rsid w:val="006C47C6"/>
    <w:rsid w:val="006C5ABE"/>
    <w:rsid w:val="006D3359"/>
    <w:rsid w:val="006D6890"/>
    <w:rsid w:val="006E32A4"/>
    <w:rsid w:val="006E5083"/>
    <w:rsid w:val="006E71DD"/>
    <w:rsid w:val="006F3E9C"/>
    <w:rsid w:val="006F6545"/>
    <w:rsid w:val="006F6B34"/>
    <w:rsid w:val="0070109B"/>
    <w:rsid w:val="00702520"/>
    <w:rsid w:val="00704980"/>
    <w:rsid w:val="00706B64"/>
    <w:rsid w:val="00707625"/>
    <w:rsid w:val="00710D58"/>
    <w:rsid w:val="00711E1E"/>
    <w:rsid w:val="00717E8E"/>
    <w:rsid w:val="007260FC"/>
    <w:rsid w:val="007265EA"/>
    <w:rsid w:val="007322B9"/>
    <w:rsid w:val="00736F24"/>
    <w:rsid w:val="007419F7"/>
    <w:rsid w:val="00747C76"/>
    <w:rsid w:val="007605CB"/>
    <w:rsid w:val="0076277D"/>
    <w:rsid w:val="007662A1"/>
    <w:rsid w:val="00770CB1"/>
    <w:rsid w:val="00772003"/>
    <w:rsid w:val="007721D8"/>
    <w:rsid w:val="007831A2"/>
    <w:rsid w:val="00790309"/>
    <w:rsid w:val="007925F8"/>
    <w:rsid w:val="00792753"/>
    <w:rsid w:val="007A03CB"/>
    <w:rsid w:val="007A4CA7"/>
    <w:rsid w:val="007A5051"/>
    <w:rsid w:val="007B0AEF"/>
    <w:rsid w:val="007B1D99"/>
    <w:rsid w:val="007B56ED"/>
    <w:rsid w:val="007B5AAB"/>
    <w:rsid w:val="007B772A"/>
    <w:rsid w:val="007C0141"/>
    <w:rsid w:val="007C50A2"/>
    <w:rsid w:val="007C52AD"/>
    <w:rsid w:val="007D4D49"/>
    <w:rsid w:val="007D5FF8"/>
    <w:rsid w:val="007D7A1E"/>
    <w:rsid w:val="007F01B2"/>
    <w:rsid w:val="007F081C"/>
    <w:rsid w:val="007F0853"/>
    <w:rsid w:val="007F69FB"/>
    <w:rsid w:val="00802E58"/>
    <w:rsid w:val="00816027"/>
    <w:rsid w:val="00817D36"/>
    <w:rsid w:val="008237E8"/>
    <w:rsid w:val="00827925"/>
    <w:rsid w:val="008333D3"/>
    <w:rsid w:val="008369E0"/>
    <w:rsid w:val="008369E3"/>
    <w:rsid w:val="00840500"/>
    <w:rsid w:val="00851239"/>
    <w:rsid w:val="00851B00"/>
    <w:rsid w:val="008520FB"/>
    <w:rsid w:val="00853CF0"/>
    <w:rsid w:val="00854B8F"/>
    <w:rsid w:val="008618AA"/>
    <w:rsid w:val="0086258D"/>
    <w:rsid w:val="008644CD"/>
    <w:rsid w:val="00865827"/>
    <w:rsid w:val="00867AA8"/>
    <w:rsid w:val="00874601"/>
    <w:rsid w:val="0088049A"/>
    <w:rsid w:val="0088300B"/>
    <w:rsid w:val="008842DE"/>
    <w:rsid w:val="008853D8"/>
    <w:rsid w:val="00891EC9"/>
    <w:rsid w:val="00892B66"/>
    <w:rsid w:val="00894A8A"/>
    <w:rsid w:val="008A13FC"/>
    <w:rsid w:val="008A23A2"/>
    <w:rsid w:val="008D0417"/>
    <w:rsid w:val="008D40A0"/>
    <w:rsid w:val="008D56B4"/>
    <w:rsid w:val="008D722B"/>
    <w:rsid w:val="008E18AD"/>
    <w:rsid w:val="008E3536"/>
    <w:rsid w:val="008E6BDD"/>
    <w:rsid w:val="008E72D7"/>
    <w:rsid w:val="008F1498"/>
    <w:rsid w:val="008F20DA"/>
    <w:rsid w:val="008F568E"/>
    <w:rsid w:val="0090158D"/>
    <w:rsid w:val="0090473C"/>
    <w:rsid w:val="00924FBA"/>
    <w:rsid w:val="00927B35"/>
    <w:rsid w:val="00932D32"/>
    <w:rsid w:val="009344E9"/>
    <w:rsid w:val="00934683"/>
    <w:rsid w:val="00941A7F"/>
    <w:rsid w:val="009450BA"/>
    <w:rsid w:val="00953700"/>
    <w:rsid w:val="00956B41"/>
    <w:rsid w:val="00961C11"/>
    <w:rsid w:val="0096501A"/>
    <w:rsid w:val="009672BD"/>
    <w:rsid w:val="00972E0E"/>
    <w:rsid w:val="0098596A"/>
    <w:rsid w:val="0099083D"/>
    <w:rsid w:val="009927D1"/>
    <w:rsid w:val="00992D54"/>
    <w:rsid w:val="00994056"/>
    <w:rsid w:val="00994126"/>
    <w:rsid w:val="009A621C"/>
    <w:rsid w:val="009A7BF5"/>
    <w:rsid w:val="009B0EAA"/>
    <w:rsid w:val="009B317D"/>
    <w:rsid w:val="009B70EE"/>
    <w:rsid w:val="009C4547"/>
    <w:rsid w:val="009C626C"/>
    <w:rsid w:val="009D3D10"/>
    <w:rsid w:val="009D45B9"/>
    <w:rsid w:val="009E3264"/>
    <w:rsid w:val="009E628D"/>
    <w:rsid w:val="009F10C1"/>
    <w:rsid w:val="009F7D7D"/>
    <w:rsid w:val="00A0625F"/>
    <w:rsid w:val="00A2129E"/>
    <w:rsid w:val="00A21DA4"/>
    <w:rsid w:val="00A244A1"/>
    <w:rsid w:val="00A324D6"/>
    <w:rsid w:val="00A3271B"/>
    <w:rsid w:val="00A34139"/>
    <w:rsid w:val="00A357D9"/>
    <w:rsid w:val="00A42A6D"/>
    <w:rsid w:val="00A51162"/>
    <w:rsid w:val="00A626BC"/>
    <w:rsid w:val="00A66BB0"/>
    <w:rsid w:val="00A671FE"/>
    <w:rsid w:val="00A67A4F"/>
    <w:rsid w:val="00A7067F"/>
    <w:rsid w:val="00A82E8A"/>
    <w:rsid w:val="00A84EF1"/>
    <w:rsid w:val="00A93512"/>
    <w:rsid w:val="00A94935"/>
    <w:rsid w:val="00A963CE"/>
    <w:rsid w:val="00A97164"/>
    <w:rsid w:val="00AC6FC0"/>
    <w:rsid w:val="00AD06B7"/>
    <w:rsid w:val="00AD59EE"/>
    <w:rsid w:val="00AE4FC3"/>
    <w:rsid w:val="00AF09F3"/>
    <w:rsid w:val="00AF1CF4"/>
    <w:rsid w:val="00AF3432"/>
    <w:rsid w:val="00AF4F15"/>
    <w:rsid w:val="00AF7A39"/>
    <w:rsid w:val="00B0072E"/>
    <w:rsid w:val="00B01AB3"/>
    <w:rsid w:val="00B0215D"/>
    <w:rsid w:val="00B029D2"/>
    <w:rsid w:val="00B05CF8"/>
    <w:rsid w:val="00B1013D"/>
    <w:rsid w:val="00B13F62"/>
    <w:rsid w:val="00B211A0"/>
    <w:rsid w:val="00B21CE2"/>
    <w:rsid w:val="00B237D7"/>
    <w:rsid w:val="00B31B3B"/>
    <w:rsid w:val="00B32816"/>
    <w:rsid w:val="00B32A13"/>
    <w:rsid w:val="00B40E25"/>
    <w:rsid w:val="00B53A69"/>
    <w:rsid w:val="00B71832"/>
    <w:rsid w:val="00B71F99"/>
    <w:rsid w:val="00B74AFC"/>
    <w:rsid w:val="00B74EEF"/>
    <w:rsid w:val="00B851BD"/>
    <w:rsid w:val="00B87C14"/>
    <w:rsid w:val="00B9153E"/>
    <w:rsid w:val="00B921CA"/>
    <w:rsid w:val="00B92E6C"/>
    <w:rsid w:val="00B950FB"/>
    <w:rsid w:val="00BA088E"/>
    <w:rsid w:val="00BA0B53"/>
    <w:rsid w:val="00BA3B28"/>
    <w:rsid w:val="00BA483A"/>
    <w:rsid w:val="00BB64DA"/>
    <w:rsid w:val="00BC0B21"/>
    <w:rsid w:val="00BC1EEB"/>
    <w:rsid w:val="00BC2AA5"/>
    <w:rsid w:val="00BC3BD9"/>
    <w:rsid w:val="00BD024F"/>
    <w:rsid w:val="00BE0DD1"/>
    <w:rsid w:val="00BE4196"/>
    <w:rsid w:val="00BE7064"/>
    <w:rsid w:val="00BF4F95"/>
    <w:rsid w:val="00BF611F"/>
    <w:rsid w:val="00C01AF0"/>
    <w:rsid w:val="00C077D7"/>
    <w:rsid w:val="00C141CE"/>
    <w:rsid w:val="00C14FBF"/>
    <w:rsid w:val="00C15F0C"/>
    <w:rsid w:val="00C16142"/>
    <w:rsid w:val="00C2085B"/>
    <w:rsid w:val="00C25328"/>
    <w:rsid w:val="00C31599"/>
    <w:rsid w:val="00C31F0E"/>
    <w:rsid w:val="00C33216"/>
    <w:rsid w:val="00C40B6C"/>
    <w:rsid w:val="00C442A7"/>
    <w:rsid w:val="00C47881"/>
    <w:rsid w:val="00C478F9"/>
    <w:rsid w:val="00C60EBD"/>
    <w:rsid w:val="00C64295"/>
    <w:rsid w:val="00C644A7"/>
    <w:rsid w:val="00C65D3F"/>
    <w:rsid w:val="00C73BF6"/>
    <w:rsid w:val="00C87A2A"/>
    <w:rsid w:val="00CA27EF"/>
    <w:rsid w:val="00CB093B"/>
    <w:rsid w:val="00CB4DF5"/>
    <w:rsid w:val="00CC3577"/>
    <w:rsid w:val="00CD0485"/>
    <w:rsid w:val="00CD2554"/>
    <w:rsid w:val="00CE06AF"/>
    <w:rsid w:val="00CE2AFF"/>
    <w:rsid w:val="00CF2459"/>
    <w:rsid w:val="00CF2658"/>
    <w:rsid w:val="00CF53EE"/>
    <w:rsid w:val="00CF715E"/>
    <w:rsid w:val="00D05E8E"/>
    <w:rsid w:val="00D17CB1"/>
    <w:rsid w:val="00D17E61"/>
    <w:rsid w:val="00D201E4"/>
    <w:rsid w:val="00D20644"/>
    <w:rsid w:val="00D264C4"/>
    <w:rsid w:val="00D26C8C"/>
    <w:rsid w:val="00D30246"/>
    <w:rsid w:val="00D31D02"/>
    <w:rsid w:val="00D35303"/>
    <w:rsid w:val="00D37844"/>
    <w:rsid w:val="00D42141"/>
    <w:rsid w:val="00D62B34"/>
    <w:rsid w:val="00D63B56"/>
    <w:rsid w:val="00D63E17"/>
    <w:rsid w:val="00D64CDE"/>
    <w:rsid w:val="00D72F33"/>
    <w:rsid w:val="00D73296"/>
    <w:rsid w:val="00D74EDC"/>
    <w:rsid w:val="00D8035C"/>
    <w:rsid w:val="00D82ABE"/>
    <w:rsid w:val="00D82DE9"/>
    <w:rsid w:val="00D85CA5"/>
    <w:rsid w:val="00D93F6D"/>
    <w:rsid w:val="00DA7813"/>
    <w:rsid w:val="00DB1954"/>
    <w:rsid w:val="00DB46B7"/>
    <w:rsid w:val="00DB475D"/>
    <w:rsid w:val="00DC343A"/>
    <w:rsid w:val="00DC3A52"/>
    <w:rsid w:val="00DD090F"/>
    <w:rsid w:val="00DD223C"/>
    <w:rsid w:val="00DD2C26"/>
    <w:rsid w:val="00DD328A"/>
    <w:rsid w:val="00DD3351"/>
    <w:rsid w:val="00DD54A2"/>
    <w:rsid w:val="00DD5796"/>
    <w:rsid w:val="00DD5AF2"/>
    <w:rsid w:val="00DD6F3E"/>
    <w:rsid w:val="00DE3A5B"/>
    <w:rsid w:val="00DE5606"/>
    <w:rsid w:val="00DE751E"/>
    <w:rsid w:val="00DF3693"/>
    <w:rsid w:val="00DF3DD6"/>
    <w:rsid w:val="00DF601C"/>
    <w:rsid w:val="00DF6767"/>
    <w:rsid w:val="00DF79E5"/>
    <w:rsid w:val="00E057D0"/>
    <w:rsid w:val="00E05C97"/>
    <w:rsid w:val="00E06890"/>
    <w:rsid w:val="00E104A3"/>
    <w:rsid w:val="00E116DA"/>
    <w:rsid w:val="00E12924"/>
    <w:rsid w:val="00E12F02"/>
    <w:rsid w:val="00E14D56"/>
    <w:rsid w:val="00E23620"/>
    <w:rsid w:val="00E24CF5"/>
    <w:rsid w:val="00E24E3D"/>
    <w:rsid w:val="00E35C90"/>
    <w:rsid w:val="00E40FCA"/>
    <w:rsid w:val="00E41C4B"/>
    <w:rsid w:val="00E445FE"/>
    <w:rsid w:val="00E44600"/>
    <w:rsid w:val="00E53E87"/>
    <w:rsid w:val="00E607C8"/>
    <w:rsid w:val="00E60FEE"/>
    <w:rsid w:val="00E61A2E"/>
    <w:rsid w:val="00E62978"/>
    <w:rsid w:val="00E6575B"/>
    <w:rsid w:val="00E71387"/>
    <w:rsid w:val="00E725E4"/>
    <w:rsid w:val="00E72FA6"/>
    <w:rsid w:val="00E76B89"/>
    <w:rsid w:val="00E834A7"/>
    <w:rsid w:val="00E8680D"/>
    <w:rsid w:val="00E905C8"/>
    <w:rsid w:val="00E94BA4"/>
    <w:rsid w:val="00EA0087"/>
    <w:rsid w:val="00EA1C02"/>
    <w:rsid w:val="00EA6376"/>
    <w:rsid w:val="00EA75CF"/>
    <w:rsid w:val="00EB4C45"/>
    <w:rsid w:val="00EB7916"/>
    <w:rsid w:val="00EB7B09"/>
    <w:rsid w:val="00EC1631"/>
    <w:rsid w:val="00ED11DA"/>
    <w:rsid w:val="00ED6C9E"/>
    <w:rsid w:val="00EE4E52"/>
    <w:rsid w:val="00EE5061"/>
    <w:rsid w:val="00EE720A"/>
    <w:rsid w:val="00EE7435"/>
    <w:rsid w:val="00EE7B02"/>
    <w:rsid w:val="00EF2882"/>
    <w:rsid w:val="00EF53DD"/>
    <w:rsid w:val="00F007E0"/>
    <w:rsid w:val="00F063DC"/>
    <w:rsid w:val="00F11580"/>
    <w:rsid w:val="00F13714"/>
    <w:rsid w:val="00F23E40"/>
    <w:rsid w:val="00F35359"/>
    <w:rsid w:val="00F35E81"/>
    <w:rsid w:val="00F45BAA"/>
    <w:rsid w:val="00F60414"/>
    <w:rsid w:val="00F60D78"/>
    <w:rsid w:val="00F645EF"/>
    <w:rsid w:val="00F654E2"/>
    <w:rsid w:val="00F70BE6"/>
    <w:rsid w:val="00F711AA"/>
    <w:rsid w:val="00F774DE"/>
    <w:rsid w:val="00F77AE1"/>
    <w:rsid w:val="00F83446"/>
    <w:rsid w:val="00F857D6"/>
    <w:rsid w:val="00F92BF3"/>
    <w:rsid w:val="00F9655F"/>
    <w:rsid w:val="00FA3391"/>
    <w:rsid w:val="00FA3788"/>
    <w:rsid w:val="00FB5874"/>
    <w:rsid w:val="00FE2D05"/>
    <w:rsid w:val="00FE34BA"/>
    <w:rsid w:val="00FE584C"/>
    <w:rsid w:val="00FF3146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406E7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406E79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6E7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406E79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406E79"/>
  </w:style>
  <w:style w:type="paragraph" w:styleId="Sangra3detindependiente">
    <w:name w:val="Body Text Indent 3"/>
    <w:basedOn w:val="Normal"/>
    <w:link w:val="Sangra3detindependienteCar"/>
    <w:semiHidden/>
    <w:rsid w:val="00406E79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06E79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06E79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06E79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406E79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06E79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06E79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06E79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06E79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06E79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06E79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06E79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06E79"/>
    <w:rPr>
      <w:color w:val="800080"/>
      <w:u w:val="single"/>
    </w:rPr>
  </w:style>
  <w:style w:type="paragraph" w:customStyle="1" w:styleId="a">
    <w:name w:val=".."/>
    <w:basedOn w:val="Normal"/>
    <w:rsid w:val="00406E7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406E79"/>
    <w:rPr>
      <w:rFonts w:ascii="Arial" w:hAnsi="Aria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06E79"/>
    <w:rPr>
      <w:rFonts w:ascii="Arial" w:hAnsi="Arial"/>
      <w:lang w:val="ca-ES"/>
    </w:rPr>
  </w:style>
  <w:style w:type="character" w:styleId="Refdenotaalfinal">
    <w:name w:val="endnote reference"/>
    <w:semiHidden/>
    <w:rsid w:val="00406E79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406E79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406E79"/>
    <w:rPr>
      <w:lang w:val="ca-ES"/>
    </w:rPr>
  </w:style>
  <w:style w:type="character" w:styleId="Refdenotaalpie">
    <w:name w:val="footnote reference"/>
    <w:semiHidden/>
    <w:rsid w:val="00406E79"/>
    <w:rPr>
      <w:vertAlign w:val="superscript"/>
    </w:rPr>
  </w:style>
  <w:style w:type="character" w:customStyle="1" w:styleId="cos">
    <w:name w:val="cos"/>
    <w:basedOn w:val="Fuentedeprrafopredeter"/>
    <w:rsid w:val="00406E79"/>
  </w:style>
  <w:style w:type="paragraph" w:customStyle="1" w:styleId="parrafo">
    <w:name w:val="parrafo"/>
    <w:basedOn w:val="Normal"/>
    <w:rsid w:val="00406E79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406E79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406E79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406E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6E79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06E79"/>
    <w:rPr>
      <w:lang w:val="x-none"/>
    </w:rPr>
  </w:style>
  <w:style w:type="paragraph" w:customStyle="1" w:styleId="Default">
    <w:name w:val="Default"/>
    <w:rsid w:val="00406E79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5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DE5157-2BDD-48F3-B97A-CC34BBB3C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1</Pages>
  <Words>302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Roca G Sara OBRES</dc:creator>
  <cp:lastModifiedBy>Manchado R Eva ESPAI PUBLIC</cp:lastModifiedBy>
  <cp:revision>2</cp:revision>
  <cp:lastPrinted>2023-11-14T11:03:00Z</cp:lastPrinted>
  <dcterms:created xsi:type="dcterms:W3CDTF">2024-05-10T08:26:00Z</dcterms:created>
  <dcterms:modified xsi:type="dcterms:W3CDTF">2024-05-10T08:26:00Z</dcterms:modified>
</cp:coreProperties>
</file>