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DC2C" w14:textId="77777777" w:rsidR="0063639A" w:rsidRDefault="001345CD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3F5C3390" w14:textId="33834D12" w:rsidR="003543D3" w:rsidRPr="003543D3" w:rsidRDefault="001345CD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596D1D">
        <w:rPr>
          <w:b/>
          <w:bCs/>
          <w:u w:val="single"/>
        </w:rPr>
        <w:t>6</w:t>
      </w:r>
    </w:p>
    <w:p w14:paraId="4F330243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2EAB434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110365D" w14:textId="77777777" w:rsidR="003543D3" w:rsidRPr="003543D3" w:rsidRDefault="001345CD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560250D8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1E45E1D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20FB4ABD" w14:textId="77777777" w:rsidR="003543D3" w:rsidRDefault="001345CD" w:rsidP="003543D3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14:paraId="636F0415" w14:textId="77777777" w:rsidR="003543D3" w:rsidRDefault="001345CD" w:rsidP="003543D3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</w:t>
      </w:r>
      <w:r>
        <w:rPr>
          <w:rFonts w:cs="Arial"/>
          <w:sz w:val="20"/>
          <w:szCs w:val="22"/>
        </w:rPr>
        <w:t xml:space="preserve">condicions i requisits que s’exigeixen per a l’adjudicació del contracte anomenat </w:t>
      </w:r>
      <w:r>
        <w:rPr>
          <w:rFonts w:cs="Arial"/>
          <w:color w:val="000000"/>
          <w:spacing w:val="-2"/>
          <w:sz w:val="20"/>
        </w:rPr>
        <w:t xml:space="preserve"> </w:t>
      </w:r>
    </w:p>
    <w:p w14:paraId="34FC8826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56FFF092" w14:textId="77777777" w:rsidR="003543D3" w:rsidRDefault="001345CD" w:rsidP="003543D3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</w:t>
      </w:r>
      <w:r>
        <w:rPr>
          <w:rFonts w:cs="Arial"/>
          <w:sz w:val="20"/>
          <w:szCs w:val="22"/>
        </w:rPr>
        <w:t>les administratives particulars i l’article 215 de la Llei 9/2017, de 8 de novembre de contractes del sector públic, la relació dels subcontractistes (nom o perfil empresarial), el percentatge parcial i total a subcontractar i els imports a subcontractar s</w:t>
      </w:r>
      <w:r>
        <w:rPr>
          <w:rFonts w:cs="Arial"/>
          <w:sz w:val="20"/>
          <w:szCs w:val="22"/>
        </w:rPr>
        <w:t>ón els següents:</w:t>
      </w:r>
    </w:p>
    <w:p w14:paraId="33BCF7EB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6F7FBE" w14:paraId="3668B34C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FB4E8" w14:textId="77777777" w:rsidR="003543D3" w:rsidRDefault="001345C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C0D83" w14:textId="77777777" w:rsidR="003543D3" w:rsidRDefault="001345C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F1D5A" w14:textId="77777777" w:rsidR="003543D3" w:rsidRDefault="001345C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4605D977" w14:textId="77777777" w:rsidR="003543D3" w:rsidRDefault="001345C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86EA" w14:textId="77777777" w:rsidR="003543D3" w:rsidRDefault="001345C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6F7FBE" w14:paraId="5DF113DF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40DA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C7A9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576A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1601E" w14:textId="77777777" w:rsidR="003543D3" w:rsidRDefault="001345C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6F7FBE" w14:paraId="6445B202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3BF7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2010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DB87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9C274" w14:textId="77777777" w:rsidR="003543D3" w:rsidRDefault="001345C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6F7FBE" w14:paraId="6F09470E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D6B5" w14:textId="77777777" w:rsidR="003543D3" w:rsidRDefault="001345CD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D1BE" w14:textId="77777777"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A46C1" w14:textId="77777777" w:rsidR="003543D3" w:rsidRDefault="001345C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51F7E855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2E98F5A6" w14:textId="77777777" w:rsidR="003543D3" w:rsidRDefault="001345C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 , abans de l’inici de l’execució del contracte, presentarà a l’Ajuntament de Sabadell, el detall de la </w:t>
      </w:r>
      <w:r>
        <w:rPr>
          <w:rFonts w:ascii="Arial" w:hAnsi="Arial" w:cs="Arial"/>
          <w:b w:val="0"/>
          <w:sz w:val="20"/>
          <w:u w:val="none"/>
        </w:rPr>
        <w:t>relació de subcontractes a realitzar amb identificació exhaustiva de cadascun dels subcontractistes (nom, dades de contacte i representant legal) i justificarà adequadament, per cadascun d’ells, tant l’aptitud per executar les prestacions del contracte mit</w:t>
      </w:r>
      <w:r>
        <w:rPr>
          <w:rFonts w:ascii="Arial" w:hAnsi="Arial" w:cs="Arial"/>
          <w:b w:val="0"/>
          <w:sz w:val="20"/>
          <w:u w:val="none"/>
        </w:rPr>
        <w:t>jançant la referència als elements tècnics i humans dels quals disposa i a la seva experiència, com que el subcontractista no es troba incurs en cap prohibició de contractar conforme a l’article 71 de la LCSP.</w:t>
      </w:r>
    </w:p>
    <w:p w14:paraId="3D14A2F1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5BBBD5E2" w14:textId="77777777" w:rsidR="003543D3" w:rsidRDefault="001345C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</w:t>
      </w:r>
      <w:r>
        <w:rPr>
          <w:rFonts w:ascii="Arial" w:hAnsi="Arial" w:cs="Arial"/>
          <w:b w:val="0"/>
          <w:sz w:val="20"/>
          <w:u w:val="none"/>
        </w:rPr>
        <w:t>Ajuntament de Sabadell, la documentació que acrediti el compliment de les obligacions de pagament als subcontractistes que hagin finalitzat les seves prestacions.</w:t>
      </w:r>
    </w:p>
    <w:p w14:paraId="5009333D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0BFF99D5" w14:textId="77777777" w:rsidR="003543D3" w:rsidRDefault="0063639A" w:rsidP="003543D3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</w:t>
      </w:r>
    </w:p>
    <w:p w14:paraId="67BD3EB8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21BF77A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5F1ECF8" w14:textId="77777777" w:rsidR="000C5C7B" w:rsidRDefault="001345CD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0D1CC448" w14:textId="77777777" w:rsidR="0063639A" w:rsidRDefault="001345CD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p w14:paraId="23A2BDFF" w14:textId="77777777" w:rsidR="0063639A" w:rsidRPr="003543D3" w:rsidRDefault="0063639A" w:rsidP="0063639A"/>
    <w:sectPr w:rsidR="0063639A" w:rsidRPr="003543D3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CB28D" w14:textId="77777777" w:rsidR="00207778" w:rsidRDefault="00207778">
      <w:r>
        <w:separator/>
      </w:r>
    </w:p>
  </w:endnote>
  <w:endnote w:type="continuationSeparator" w:id="0">
    <w:p w14:paraId="6532F072" w14:textId="77777777" w:rsidR="00207778" w:rsidRDefault="00207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0060C" w14:textId="77777777" w:rsidR="00A671FE" w:rsidRPr="00403A17" w:rsidRDefault="001345CD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</w:t>
    </w:r>
    <w:r w:rsidRPr="00403A17">
      <w:rPr>
        <w:rFonts w:cs="Arial"/>
        <w:sz w:val="14"/>
        <w:szCs w:val="14"/>
      </w:rPr>
      <w:t>Sant Roc, 1 · 08201, Sabadell · Tel. 93 745 31 00 · www.sabadell.cat · NIF P0818600I</w:t>
    </w:r>
  </w:p>
  <w:p w14:paraId="1634CFEF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0319AFF6" w14:textId="77777777" w:rsidR="00A671FE" w:rsidRPr="00403A17" w:rsidRDefault="001345CD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7C80C" w14:textId="77777777" w:rsidR="00A671FE" w:rsidRPr="00403A17" w:rsidRDefault="001345CD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A225B39" w14:textId="77777777"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431299AF" w14:textId="77777777" w:rsidR="00A671FE" w:rsidRPr="00403A17" w:rsidRDefault="001345CD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E84967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E84967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2C24" w14:textId="77777777" w:rsidR="00A671FE" w:rsidRPr="009344E9" w:rsidRDefault="001345C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AEE548A" w14:textId="0BBF38D7" w:rsidR="00A671FE" w:rsidRPr="009344E9" w:rsidRDefault="001345CD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31A8B63" wp14:editId="70EE946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6E8BC1" w14:textId="77777777" w:rsidR="00A671FE" w:rsidRDefault="001345CD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1A8B6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4A6E8BC1" w14:textId="77777777" w:rsidR="00A671FE" w:rsidRDefault="001345CD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C62193A" wp14:editId="09D2C12A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02B8E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FA446" w14:textId="77777777" w:rsidR="00207778" w:rsidRDefault="00207778">
      <w:r>
        <w:separator/>
      </w:r>
    </w:p>
  </w:footnote>
  <w:footnote w:type="continuationSeparator" w:id="0">
    <w:p w14:paraId="179431A5" w14:textId="77777777" w:rsidR="00207778" w:rsidRDefault="00207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80B39" w14:textId="77777777" w:rsidR="00790D58" w:rsidRDefault="00790D58" w:rsidP="00790D58">
    <w:pPr>
      <w:rPr>
        <w:noProof/>
        <w:lang w:val="es-ES"/>
      </w:rPr>
    </w:pPr>
  </w:p>
  <w:p w14:paraId="73434A4B" w14:textId="77777777" w:rsidR="00A671FE" w:rsidRDefault="001345C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6801F8A" wp14:editId="7C46ADB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860F1C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4D8F4" w14:textId="77777777" w:rsidR="00005385" w:rsidRDefault="00005385" w:rsidP="00005385"/>
  <w:p w14:paraId="6373AE7A" w14:textId="77777777" w:rsidR="00005385" w:rsidRDefault="001345CD" w:rsidP="00005385">
    <w:r w:rsidRPr="00DD2C26">
      <w:rPr>
        <w:noProof/>
        <w:lang w:eastAsia="ca-ES"/>
      </w:rPr>
      <w:drawing>
        <wp:inline distT="0" distB="0" distL="0" distR="0" wp14:anchorId="3E847691" wp14:editId="7AC56E04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F9741B" w14:textId="77777777" w:rsidR="00005385" w:rsidRDefault="00005385" w:rsidP="00005385"/>
  <w:p w14:paraId="0011A716" w14:textId="77777777" w:rsidR="00C2470C" w:rsidRDefault="00C2470C" w:rsidP="00005385"/>
  <w:p w14:paraId="4043B329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987514958">
    <w:abstractNumId w:val="10"/>
  </w:num>
  <w:num w:numId="2" w16cid:durableId="1749032301">
    <w:abstractNumId w:val="8"/>
  </w:num>
  <w:num w:numId="3" w16cid:durableId="657270514">
    <w:abstractNumId w:val="3"/>
  </w:num>
  <w:num w:numId="4" w16cid:durableId="775250316">
    <w:abstractNumId w:val="2"/>
  </w:num>
  <w:num w:numId="5" w16cid:durableId="627976339">
    <w:abstractNumId w:val="1"/>
  </w:num>
  <w:num w:numId="6" w16cid:durableId="42558301">
    <w:abstractNumId w:val="0"/>
  </w:num>
  <w:num w:numId="7" w16cid:durableId="248777946">
    <w:abstractNumId w:val="9"/>
  </w:num>
  <w:num w:numId="8" w16cid:durableId="6294536">
    <w:abstractNumId w:val="7"/>
  </w:num>
  <w:num w:numId="9" w16cid:durableId="965694914">
    <w:abstractNumId w:val="6"/>
  </w:num>
  <w:num w:numId="10" w16cid:durableId="1850244758">
    <w:abstractNumId w:val="5"/>
  </w:num>
  <w:num w:numId="11" w16cid:durableId="1082066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45CD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07778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96D1D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6F7FBE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2E1D7B10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FDBC7-DC26-4A53-97A3-2D3A97C25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293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Esmendia B  Montse TRANSFORMACIO ADMINISTRATIVA I TECNOLOGIA</dc:creator>
  <cp:lastModifiedBy>Esmendia B  Montse TRANSFORMACIO ADMINISTRATIVA I TECNOLOGIA</cp:lastModifiedBy>
  <cp:revision>2</cp:revision>
  <cp:lastPrinted>2015-04-24T12:36:00Z</cp:lastPrinted>
  <dcterms:created xsi:type="dcterms:W3CDTF">2024-06-06T12:31:00Z</dcterms:created>
  <dcterms:modified xsi:type="dcterms:W3CDTF">2024-06-06T12:31:00Z</dcterms:modified>
</cp:coreProperties>
</file>