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B4B84" w14:textId="77777777" w:rsidR="0063639A" w:rsidRDefault="0019507D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540CDDB8" w14:textId="00D34CB6" w:rsidR="003543D3" w:rsidRPr="003543D3" w:rsidRDefault="0019507D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8C0906">
        <w:rPr>
          <w:b/>
          <w:bCs/>
          <w:u w:val="single"/>
        </w:rPr>
        <w:t>5</w:t>
      </w:r>
    </w:p>
    <w:p w14:paraId="0CA2C2B9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5B14F5BE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4E245F40" w14:textId="77777777" w:rsidR="003543D3" w:rsidRPr="003543D3" w:rsidRDefault="0019507D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6467034C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5EF66DC6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2EDE25BD" w14:textId="77777777" w:rsidR="00524569" w:rsidRPr="008F6ECB" w:rsidRDefault="0019507D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1B5A9137" w14:textId="77777777" w:rsidR="00524569" w:rsidRDefault="00524569" w:rsidP="00524569">
      <w:pPr>
        <w:rPr>
          <w:sz w:val="20"/>
        </w:rPr>
      </w:pPr>
    </w:p>
    <w:p w14:paraId="7C819E61" w14:textId="77777777" w:rsidR="00524569" w:rsidRPr="008F6ECB" w:rsidRDefault="0019507D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</w:t>
      </w:r>
      <w:r>
        <w:rPr>
          <w:sz w:val="20"/>
        </w:rPr>
        <w:t xml:space="preserve">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13A5E04F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5D9AEDEB" w14:textId="77777777" w:rsidR="003543D3" w:rsidRDefault="0019507D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14:paraId="1BA64B8E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BA5320" w14:paraId="38BF7625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D51BD" w14:textId="77777777" w:rsidR="003543D3" w:rsidRDefault="0019507D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5A09D" w14:textId="77777777" w:rsidR="003543D3" w:rsidRDefault="0019507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A8E3" w14:textId="77777777" w:rsidR="003543D3" w:rsidRDefault="0019507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054EDE11" w14:textId="77777777" w:rsidR="003543D3" w:rsidRDefault="0019507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9DE3C" w14:textId="77777777" w:rsidR="003543D3" w:rsidRDefault="0019507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BA5320" w14:paraId="06BED657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34D2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2BCA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B381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254E0" w14:textId="77777777" w:rsidR="003543D3" w:rsidRDefault="0019507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BA5320" w14:paraId="7D8F09FB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18D96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A65C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DC5C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D6D19" w14:textId="77777777" w:rsidR="003543D3" w:rsidRDefault="0019507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BA5320" w14:paraId="343AE675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EE156" w14:textId="77777777" w:rsidR="003543D3" w:rsidRDefault="0019507D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8385" w14:textId="77777777"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D7916" w14:textId="77777777" w:rsidR="003543D3" w:rsidRDefault="0019507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52A7E973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0EB3C90B" w14:textId="77777777" w:rsidR="003543D3" w:rsidRDefault="0019507D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r>
        <w:rPr>
          <w:rFonts w:ascii="Arial" w:hAnsi="Arial" w:cs="Arial"/>
          <w:b w:val="0"/>
          <w:sz w:val="20"/>
          <w:u w:val="none"/>
        </w:rPr>
        <w:t xml:space="preserve">subcontractistes (nom, dades de contacte i representant legal) i justificarà adequadament, per cadascun d’ells, tant l’aptitud per executar les prestacions del contracte mitjançant la referència als elements tècnics i humans dels quals disposa i a la seva </w:t>
      </w:r>
      <w:r>
        <w:rPr>
          <w:rFonts w:ascii="Arial" w:hAnsi="Arial" w:cs="Arial"/>
          <w:b w:val="0"/>
          <w:sz w:val="20"/>
          <w:u w:val="none"/>
        </w:rPr>
        <w:t>experiència, com que el subcontractista no es troba incurs en cap prohibició de contractar conforme a l’article 71 de la LCSP.</w:t>
      </w:r>
    </w:p>
    <w:p w14:paraId="22346824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4F8BE8F2" w14:textId="77777777" w:rsidR="003543D3" w:rsidRDefault="0019507D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</w:t>
      </w:r>
      <w:r>
        <w:rPr>
          <w:rFonts w:ascii="Arial" w:hAnsi="Arial" w:cs="Arial"/>
          <w:b w:val="0"/>
          <w:sz w:val="20"/>
          <w:u w:val="none"/>
        </w:rPr>
        <w:t>ns de pagament als subcontractistes que hagin finalitzat les seves prestacions.</w:t>
      </w:r>
    </w:p>
    <w:p w14:paraId="45746AC6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1E31061F" w14:textId="77777777"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59C4A515" w14:textId="77777777" w:rsidR="003543D3" w:rsidRDefault="0019507D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67FDFDF4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160465FD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41C9676A" w14:textId="77777777" w:rsidR="000C5C7B" w:rsidRDefault="0019507D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66911271" w14:textId="77777777" w:rsidR="0063639A" w:rsidRPr="00524569" w:rsidRDefault="0019507D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28C8C8" w14:textId="77777777" w:rsidR="00736B04" w:rsidRDefault="00736B04">
      <w:r>
        <w:separator/>
      </w:r>
    </w:p>
  </w:endnote>
  <w:endnote w:type="continuationSeparator" w:id="0">
    <w:p w14:paraId="16DAB392" w14:textId="77777777" w:rsidR="00736B04" w:rsidRDefault="00736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E7236" w14:textId="77777777" w:rsidR="00A671FE" w:rsidRPr="00403A17" w:rsidRDefault="0019507D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07206B1F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01BA2E27" w14:textId="77777777" w:rsidR="00A671FE" w:rsidRPr="00403A17" w:rsidRDefault="0019507D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FEE744" w14:textId="77777777"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FA411" w14:textId="77777777" w:rsidR="00A671FE" w:rsidRPr="009344E9" w:rsidRDefault="0019507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275E364" w14:textId="47D0EB75" w:rsidR="00A671FE" w:rsidRPr="009344E9" w:rsidRDefault="0019507D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8652491" wp14:editId="673A6F69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3A985F" w14:textId="77777777" w:rsidR="00A671FE" w:rsidRDefault="0019507D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65249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14:paraId="1B3A985F" w14:textId="77777777" w:rsidR="00A671FE" w:rsidRDefault="0019507D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B38C06C" wp14:editId="071665D9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CC1E9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4A5257" w14:textId="77777777" w:rsidR="00736B04" w:rsidRDefault="00736B04">
      <w:r>
        <w:separator/>
      </w:r>
    </w:p>
  </w:footnote>
  <w:footnote w:type="continuationSeparator" w:id="0">
    <w:p w14:paraId="428BAF88" w14:textId="77777777" w:rsidR="00736B04" w:rsidRDefault="00736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C8CD67" w14:textId="77777777" w:rsidR="00790D58" w:rsidRDefault="00790D58" w:rsidP="00790D58">
    <w:pPr>
      <w:rPr>
        <w:noProof/>
        <w:lang w:val="es-ES"/>
      </w:rPr>
    </w:pPr>
  </w:p>
  <w:p w14:paraId="747CA8C7" w14:textId="77777777" w:rsidR="00A671FE" w:rsidRDefault="0019507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7328E9B6" wp14:editId="039AE58E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63DB9E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1D1C3" w14:textId="3CDDCBB4" w:rsidR="003543D3" w:rsidRPr="00403A17" w:rsidRDefault="008C0906" w:rsidP="00005385">
    <w:r w:rsidRPr="00BF3474">
      <w:rPr>
        <w:noProof/>
        <w:lang w:val="es-ES"/>
      </w:rPr>
      <w:drawing>
        <wp:inline distT="0" distB="0" distL="0" distR="0" wp14:anchorId="1BCC8845" wp14:editId="3747142D">
          <wp:extent cx="962025" cy="342900"/>
          <wp:effectExtent l="0" t="0" r="0" b="0"/>
          <wp:docPr id="1" name="Imagen 1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7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507D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B04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C090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A5320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21B6465E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47B72B-F2B2-452E-BDBA-2DF34D643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Hernández M Marc SERVEIS GENERALS I COMPRES</dc:creator>
  <cp:lastModifiedBy>Hernández M Marc SERVEIS GENERALS I COMPRES</cp:lastModifiedBy>
  <cp:revision>2</cp:revision>
  <cp:lastPrinted>2015-04-24T12:36:00Z</cp:lastPrinted>
  <dcterms:created xsi:type="dcterms:W3CDTF">2024-06-12T13:36:00Z</dcterms:created>
  <dcterms:modified xsi:type="dcterms:W3CDTF">2024-06-12T13:36:00Z</dcterms:modified>
</cp:coreProperties>
</file>