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56BCD4" w14:textId="08A5460D" w:rsidR="00EB4917" w:rsidRPr="00EB4917" w:rsidRDefault="00EB4917" w:rsidP="00EB4917">
      <w:pPr>
        <w:pStyle w:val="Ttulo8"/>
        <w:rPr>
          <w:b/>
          <w:bCs/>
          <w:u w:val="single"/>
        </w:rPr>
      </w:pPr>
      <w:bookmarkStart w:id="0" w:name="_GoBack"/>
      <w:bookmarkEnd w:id="0"/>
      <w:r w:rsidRPr="00EB4917">
        <w:rPr>
          <w:b/>
          <w:bCs/>
          <w:u w:val="single"/>
        </w:rPr>
        <w:t>ANNEX 7</w:t>
      </w:r>
    </w:p>
    <w:p w14:paraId="5796FB43" w14:textId="77777777" w:rsidR="00EB4917" w:rsidRDefault="00EB4917" w:rsidP="00EB4917">
      <w:pPr>
        <w:rPr>
          <w:rFonts w:cs="Arial"/>
          <w:b/>
          <w:bCs/>
          <w:spacing w:val="-2"/>
          <w:sz w:val="20"/>
        </w:rPr>
      </w:pPr>
    </w:p>
    <w:p w14:paraId="563228E8" w14:textId="77777777" w:rsidR="00EB4917" w:rsidRDefault="00EB4917" w:rsidP="00EB4917">
      <w:pPr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t xml:space="preserve">MODEL DE COMPROMÍS ADSCRIPCIÓ MITJANS MATERIALS I PERSONALS </w:t>
      </w:r>
    </w:p>
    <w:p w14:paraId="5D5837E0" w14:textId="77777777" w:rsidR="00EB4917" w:rsidRDefault="00EB4917" w:rsidP="00EB4917">
      <w:pPr>
        <w:rPr>
          <w:rFonts w:cs="Arial"/>
          <w:spacing w:val="-2"/>
          <w:sz w:val="20"/>
        </w:rPr>
      </w:pPr>
    </w:p>
    <w:p w14:paraId="1C648649" w14:textId="77777777" w:rsidR="00EB4917" w:rsidRDefault="00EB4917" w:rsidP="00EB4917">
      <w:pPr>
        <w:rPr>
          <w:rFonts w:cs="Arial"/>
          <w:spacing w:val="-2"/>
          <w:sz w:val="20"/>
        </w:rPr>
      </w:pPr>
    </w:p>
    <w:p w14:paraId="5780664D" w14:textId="77777777" w:rsidR="00EB4917" w:rsidRDefault="00EB4917" w:rsidP="00EB4917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14:paraId="73E17242" w14:textId="77777777" w:rsidR="00EB4917" w:rsidRDefault="00EB4917" w:rsidP="00EB4917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2AE94976" w14:textId="77777777" w:rsidR="00EB4917" w:rsidRDefault="00EB4917" w:rsidP="00EB4917">
      <w:pPr>
        <w:rPr>
          <w:rFonts w:cs="Arial"/>
          <w:spacing w:val="-2"/>
          <w:sz w:val="20"/>
        </w:rPr>
      </w:pPr>
    </w:p>
    <w:p w14:paraId="52B3F488" w14:textId="77777777" w:rsidR="00EB4917" w:rsidRDefault="00EB4917" w:rsidP="00EB4917">
      <w:pPr>
        <w:autoSpaceDE w:val="0"/>
        <w:autoSpaceDN w:val="0"/>
        <w:adjustRightInd w:val="0"/>
        <w:rPr>
          <w:rFonts w:cs="Arial"/>
          <w:sz w:val="20"/>
        </w:rPr>
      </w:pPr>
      <w:r>
        <w:rPr>
          <w:rFonts w:cs="Arial"/>
          <w:bCs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</w:t>
      </w:r>
      <w:r>
        <w:rPr>
          <w:rFonts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14:paraId="5CB8D5E1" w14:textId="77777777" w:rsidR="00EB4917" w:rsidRDefault="00EB4917" w:rsidP="00EB4917">
      <w:pPr>
        <w:pStyle w:val="Textoindependiente3"/>
        <w:rPr>
          <w:rFonts w:ascii="Arial" w:hAnsi="Arial" w:cs="Arial"/>
          <w:b w:val="0"/>
          <w:sz w:val="20"/>
          <w:u w:val="none"/>
        </w:rPr>
      </w:pPr>
    </w:p>
    <w:p w14:paraId="39F1F5BA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26CA402" w14:textId="77777777" w:rsidR="00EB4917" w:rsidRDefault="00EB4917" w:rsidP="00EB4917">
      <w:pPr>
        <w:pStyle w:val="Textoindependiente3"/>
        <w:numPr>
          <w:ilvl w:val="0"/>
          <w:numId w:val="12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propis integrats en l’estructura de l’empresa: </w:t>
      </w:r>
    </w:p>
    <w:p w14:paraId="6CDCA67B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67EBC101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5A583B2C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05E2F1D6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6E6452F7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9CFBEBA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51D495C0" w14:textId="77777777" w:rsidR="00EB4917" w:rsidRDefault="00EB4917" w:rsidP="00EB4917">
      <w:pPr>
        <w:pStyle w:val="Textoindependiente3"/>
        <w:numPr>
          <w:ilvl w:val="0"/>
          <w:numId w:val="12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a adscriure no integrats en l’estructura de l’empresa: </w:t>
      </w:r>
    </w:p>
    <w:p w14:paraId="6381B8B8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0298601C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2AABCFEA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C541144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60270C3B" w14:textId="77777777" w:rsidR="00EB4917" w:rsidRDefault="00EB4917" w:rsidP="00EB4917">
      <w:pPr>
        <w:pStyle w:val="Textoindependiente3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També fa constar que accepta el caràcter d’obligació essencial d’aquest compromís.</w:t>
      </w:r>
    </w:p>
    <w:p w14:paraId="550D2BEB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755AB334" w14:textId="77777777" w:rsidR="00EB4917" w:rsidRDefault="00EB4917" w:rsidP="00EB4917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p w14:paraId="3399D41E" w14:textId="77777777" w:rsidR="00EB4917" w:rsidRDefault="00EB4917" w:rsidP="00EB4917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data de signatura electrònica</w:t>
      </w:r>
    </w:p>
    <w:p w14:paraId="2F6B510D" w14:textId="77777777" w:rsidR="00EB4917" w:rsidRDefault="00EB4917" w:rsidP="00EB4917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43112482" w14:textId="77777777" w:rsidR="00EB4917" w:rsidRDefault="00EB4917" w:rsidP="00EB4917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03B25F54" w14:textId="77777777" w:rsidR="00EB4917" w:rsidRDefault="00EB4917" w:rsidP="00EB4917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CFFD3A8" w14:textId="77777777" w:rsidR="00EB4917" w:rsidRDefault="00EB4917" w:rsidP="00EB4917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2D67D270" w14:textId="77777777" w:rsidR="00EB4917" w:rsidRDefault="00EB4917" w:rsidP="00EB4917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0300D6A7" w14:textId="77777777" w:rsidR="00EB4917" w:rsidRDefault="00EB4917" w:rsidP="00EB4917">
      <w:pPr>
        <w:rPr>
          <w:rFonts w:cs="Arial"/>
          <w:sz w:val="20"/>
        </w:rPr>
      </w:pPr>
    </w:p>
    <w:p w14:paraId="52376E7A" w14:textId="77777777" w:rsidR="00EB4917" w:rsidRDefault="00EB4917" w:rsidP="00EB4917">
      <w:pPr>
        <w:rPr>
          <w:sz w:val="21"/>
        </w:rPr>
      </w:pPr>
    </w:p>
    <w:p w14:paraId="339625CD" w14:textId="77777777" w:rsidR="00EB4917" w:rsidRDefault="00EB4917" w:rsidP="00EB4917">
      <w:pPr>
        <w:rPr>
          <w:sz w:val="21"/>
        </w:rPr>
      </w:pPr>
    </w:p>
    <w:p w14:paraId="670E6975" w14:textId="77777777"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E63546" w14:textId="77777777" w:rsidR="00CB09EA" w:rsidRDefault="00CB09EA">
      <w:r>
        <w:separator/>
      </w:r>
    </w:p>
  </w:endnote>
  <w:endnote w:type="continuationSeparator" w:id="0">
    <w:p w14:paraId="72735FB3" w14:textId="77777777" w:rsidR="00CB09EA" w:rsidRDefault="00CB0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EEB586" w14:textId="77777777" w:rsidR="00A671FE" w:rsidRPr="00D93F6D" w:rsidRDefault="004413E3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3AB69DC3" w14:textId="77777777"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0ACF11A4" w14:textId="77777777" w:rsidR="00A671FE" w:rsidRPr="00E06890" w:rsidRDefault="004413E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D7E4A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D7E4A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75125" w14:textId="77777777" w:rsidR="00A671FE" w:rsidRPr="007D7E4A" w:rsidRDefault="004413E3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</w:t>
    </w:r>
    <w:r w:rsidRPr="007D7E4A">
      <w:rPr>
        <w:rFonts w:cs="Arial"/>
        <w:sz w:val="14"/>
        <w:szCs w:val="14"/>
      </w:rPr>
      <w:t xml:space="preserve"> · 08201, Sabadell · Tel. 93 745 31 00 · www.sabadell.cat · NIF P0818600I</w:t>
    </w:r>
  </w:p>
  <w:p w14:paraId="1850BAD5" w14:textId="77777777"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C1C2E4E" w14:textId="77777777" w:rsidR="00A671FE" w:rsidRPr="007D7E4A" w:rsidRDefault="004413E3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3878B" w14:textId="77777777" w:rsidR="00A671FE" w:rsidRPr="009344E9" w:rsidRDefault="004413E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143A0FD" w14:textId="6420D355" w:rsidR="00A671FE" w:rsidRPr="009344E9" w:rsidRDefault="004413E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0CC4366" wp14:editId="4D2A202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F7E71F" w14:textId="77777777" w:rsidR="00A671FE" w:rsidRDefault="004413E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CC43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5AF7E71F" w14:textId="77777777" w:rsidR="00A671FE" w:rsidRDefault="004413E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742710D" wp14:editId="41EB6AF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97AB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94C1E" w14:textId="77777777" w:rsidR="00CB09EA" w:rsidRDefault="00CB09EA">
      <w:r>
        <w:separator/>
      </w:r>
    </w:p>
  </w:footnote>
  <w:footnote w:type="continuationSeparator" w:id="0">
    <w:p w14:paraId="2255B27F" w14:textId="77777777" w:rsidR="00CB09EA" w:rsidRDefault="00CB09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6A16B7" w14:textId="77777777" w:rsidR="007D7E4A" w:rsidRDefault="007D7E4A" w:rsidP="007D7E4A">
    <w:pPr>
      <w:rPr>
        <w:noProof/>
        <w:lang w:val="es-ES"/>
      </w:rPr>
    </w:pPr>
  </w:p>
  <w:p w14:paraId="69F65FD1" w14:textId="77777777" w:rsidR="00A671FE" w:rsidRDefault="004413E3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F4B3862" wp14:editId="73BECCF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C6C026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66F67" w14:textId="77777777" w:rsidR="00005385" w:rsidRDefault="00005385" w:rsidP="00005385"/>
  <w:p w14:paraId="224C7479" w14:textId="77777777" w:rsidR="00005385" w:rsidRDefault="004413E3" w:rsidP="00005385">
    <w:r w:rsidRPr="00DD2C26">
      <w:rPr>
        <w:noProof/>
        <w:lang w:eastAsia="ca-ES"/>
      </w:rPr>
      <w:drawing>
        <wp:inline distT="0" distB="0" distL="0" distR="0" wp14:anchorId="79CAC106" wp14:editId="725C0F85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1D1D50" w14:textId="77777777" w:rsidR="00005385" w:rsidRDefault="00005385" w:rsidP="00005385"/>
  <w:p w14:paraId="79FA6F12" w14:textId="77777777" w:rsidR="00005385" w:rsidRDefault="00005385" w:rsidP="00005385"/>
  <w:p w14:paraId="3E830000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3BF2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413E3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B09EA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4917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46F3E2C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semiHidden/>
    <w:rsid w:val="00EB4917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EB4917"/>
    <w:rPr>
      <w:b/>
      <w:spacing w:val="-3"/>
      <w:sz w:val="24"/>
      <w:u w:val="single"/>
      <w:lang w:val="ca-ES"/>
    </w:rPr>
  </w:style>
  <w:style w:type="paragraph" w:styleId="Textonotapie">
    <w:name w:val="footnote text"/>
    <w:basedOn w:val="Normal"/>
    <w:link w:val="TextonotapieCar"/>
    <w:semiHidden/>
    <w:rsid w:val="00EB4917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EB4917"/>
    <w:rPr>
      <w:rFonts w:ascii="Arial" w:hAnsi="Arial"/>
      <w:lang w:val="ca-ES"/>
    </w:rPr>
  </w:style>
  <w:style w:type="character" w:styleId="Refdenotaalpie">
    <w:name w:val="footnote reference"/>
    <w:semiHidden/>
    <w:rsid w:val="00EB49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AAB15A-FD74-481D-A5CA-3B3FF489E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TRANSFORMACIÓ ADMINISTRATIVA I TECNOLOGIA</cp:lastModifiedBy>
  <cp:revision>2</cp:revision>
  <cp:lastPrinted>2015-04-24T12:36:00Z</cp:lastPrinted>
  <dcterms:created xsi:type="dcterms:W3CDTF">2024-11-28T13:23:00Z</dcterms:created>
  <dcterms:modified xsi:type="dcterms:W3CDTF">2024-11-28T13:23:00Z</dcterms:modified>
</cp:coreProperties>
</file>