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C39FA" w14:textId="75798701" w:rsidR="003543D3" w:rsidRPr="003543D3" w:rsidRDefault="00E2163E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5109AF">
        <w:rPr>
          <w:b/>
          <w:bCs/>
          <w:u w:val="single"/>
        </w:rPr>
        <w:t>6</w:t>
      </w:r>
    </w:p>
    <w:p w14:paraId="5CB8D6E7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3A1946C4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76BCA7CA" w14:textId="77777777" w:rsidR="003543D3" w:rsidRPr="003543D3" w:rsidRDefault="00E2163E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3E7DE160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7E3BF66A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5D6938D7" w14:textId="77777777" w:rsidR="00524569" w:rsidRPr="008F6ECB" w:rsidRDefault="00E2163E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28B68585" w14:textId="77777777" w:rsidR="00524569" w:rsidRDefault="00524569" w:rsidP="00524569">
      <w:pPr>
        <w:rPr>
          <w:sz w:val="20"/>
        </w:rPr>
      </w:pPr>
    </w:p>
    <w:p w14:paraId="7D2D0AFE" w14:textId="0F72ADBE" w:rsidR="00524569" w:rsidRPr="008F6ECB" w:rsidRDefault="00E2163E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5109AF" w:rsidRPr="00222E1A">
        <w:rPr>
          <w:rFonts w:cs="Arial"/>
          <w:b/>
          <w:sz w:val="18"/>
          <w:szCs w:val="18"/>
        </w:rPr>
        <w:t>Servei de primera acollida per a persones nouvingudes</w:t>
      </w:r>
    </w:p>
    <w:p w14:paraId="440B9DA5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0CABA806" w14:textId="77777777" w:rsidR="003543D3" w:rsidRDefault="00E2163E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</w:t>
      </w:r>
      <w:proofErr w:type="spellStart"/>
      <w:r>
        <w:rPr>
          <w:rFonts w:cs="Arial"/>
          <w:sz w:val="20"/>
          <w:szCs w:val="22"/>
        </w:rPr>
        <w:t>subcontractistes</w:t>
      </w:r>
      <w:proofErr w:type="spellEnd"/>
      <w:r>
        <w:rPr>
          <w:rFonts w:cs="Arial"/>
          <w:sz w:val="20"/>
          <w:szCs w:val="22"/>
        </w:rPr>
        <w:t xml:space="preserve"> (nom o perfil empresarial), el percentatge parcial i total a subcontractar i els imports a subcontractar són els següents:</w:t>
      </w:r>
    </w:p>
    <w:p w14:paraId="3059A2EE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5665BE" w14:paraId="472DB4AF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C5980" w14:textId="77777777" w:rsidR="003543D3" w:rsidRDefault="00E2163E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289EC" w14:textId="77777777" w:rsidR="003543D3" w:rsidRDefault="00E2163E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1F77B" w14:textId="77777777" w:rsidR="003543D3" w:rsidRDefault="00E2163E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633FEDDE" w14:textId="77777777" w:rsidR="003543D3" w:rsidRDefault="00E2163E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542BB" w14:textId="77777777" w:rsidR="003543D3" w:rsidRDefault="00E2163E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5665BE" w14:paraId="3B949A9F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9729E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EF775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81818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153B2" w14:textId="77777777" w:rsidR="003543D3" w:rsidRDefault="00E2163E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5665BE" w14:paraId="1F6F7516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CA020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7C7B6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57405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0DB08" w14:textId="77777777" w:rsidR="003543D3" w:rsidRDefault="00E2163E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5665BE" w14:paraId="154A343C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B82CB" w14:textId="77777777" w:rsidR="003543D3" w:rsidRDefault="00E2163E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6942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3D5B4" w14:textId="77777777" w:rsidR="003543D3" w:rsidRDefault="00E2163E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5AC28D1B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74AC1E32" w14:textId="77777777" w:rsidR="003543D3" w:rsidRDefault="00E2163E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</w:t>
      </w:r>
      <w:r>
        <w:rPr>
          <w:rFonts w:ascii="Arial" w:hAnsi="Arial" w:cs="Arial"/>
          <w:b w:val="0"/>
          <w:sz w:val="20"/>
          <w:u w:val="none"/>
        </w:rPr>
        <w:t xml:space="preserve">la societat, abans de l’inici de l’execució del contracte, presentarà a l’Ajuntament de Sabadell, el detall de la relació de subcontractes a realitzar amb identificació exhaustiva de cadascun dels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subcontractistes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(nom, dades de contacte i representant legal) i justificarà adequadament, per cadascun d’ells, tant l’aptitud per executar les prestacions del contracte mitjançant la referència als elements tècnics i humans dels quals disposa i a la seva experiència, com que el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subcontractista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no es troba incurs </w:t>
      </w:r>
      <w:r>
        <w:rPr>
          <w:rFonts w:ascii="Arial" w:hAnsi="Arial" w:cs="Arial"/>
          <w:b w:val="0"/>
          <w:sz w:val="20"/>
          <w:u w:val="none"/>
        </w:rPr>
        <w:t>en cap prohibició de contractar conforme a l’article 71 de la LCSP.</w:t>
      </w:r>
    </w:p>
    <w:p w14:paraId="0A0F58C2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09CCAFDF" w14:textId="77777777" w:rsidR="003543D3" w:rsidRDefault="00E2163E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l’empresa comunicarà, a requeriment de l’Ajuntament de Sabadell, la documentació que acrediti el compliment de les obligacions de pagament als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subcontractistes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que hagin </w:t>
      </w:r>
      <w:r>
        <w:rPr>
          <w:rFonts w:ascii="Arial" w:hAnsi="Arial" w:cs="Arial"/>
          <w:b w:val="0"/>
          <w:sz w:val="20"/>
          <w:u w:val="none"/>
        </w:rPr>
        <w:t>finalitzat les seves prestacions.</w:t>
      </w:r>
    </w:p>
    <w:p w14:paraId="0C83A3A1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31291202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0FA4AB40" w14:textId="77777777" w:rsidR="003543D3" w:rsidRDefault="00E2163E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3B4A6588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025DD7C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7AEB809" w14:textId="77777777" w:rsidR="000C5C7B" w:rsidRDefault="00E2163E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sectPr w:rsidR="000C5C7B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4CCAF" w14:textId="77777777" w:rsidR="00373247" w:rsidRDefault="00373247">
      <w:r>
        <w:separator/>
      </w:r>
    </w:p>
  </w:endnote>
  <w:endnote w:type="continuationSeparator" w:id="0">
    <w:p w14:paraId="2CDFA4D0" w14:textId="77777777" w:rsidR="00373247" w:rsidRDefault="00373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FDD1F" w14:textId="77777777" w:rsidR="00A671FE" w:rsidRPr="00403A17" w:rsidRDefault="00E2163E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5912B046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3D01483E" w14:textId="77777777" w:rsidR="00A671FE" w:rsidRPr="00403A17" w:rsidRDefault="00E2163E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1D3A1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CF091" w14:textId="77777777" w:rsidR="00A671FE" w:rsidRPr="009344E9" w:rsidRDefault="00E2163E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4785D573" w14:textId="091D315F" w:rsidR="00A671FE" w:rsidRPr="009344E9" w:rsidRDefault="009276EB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3EC94DF4" wp14:editId="6464C66D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179033600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05883A" w14:textId="77777777" w:rsidR="00A671FE" w:rsidRDefault="00E2163E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C94DF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3005883A" w14:textId="77777777" w:rsidR="00A671FE" w:rsidRDefault="00E2163E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BC06C3F" wp14:editId="4093E3E9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55994070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CA40E8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B17D6" w14:textId="77777777" w:rsidR="00373247" w:rsidRDefault="00373247">
      <w:r>
        <w:separator/>
      </w:r>
    </w:p>
  </w:footnote>
  <w:footnote w:type="continuationSeparator" w:id="0">
    <w:p w14:paraId="712A21B5" w14:textId="77777777" w:rsidR="00373247" w:rsidRDefault="003732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292F1" w14:textId="77777777" w:rsidR="00790D58" w:rsidRDefault="00790D58" w:rsidP="00790D58">
    <w:pPr>
      <w:rPr>
        <w:noProof/>
        <w:lang w:val="es-ES"/>
      </w:rPr>
    </w:pPr>
  </w:p>
  <w:p w14:paraId="319BFA59" w14:textId="77777777" w:rsidR="00A671FE" w:rsidRDefault="00E2163E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4F7C0014" wp14:editId="631BDBBA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DFF728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5EF7E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247429256">
    <w:abstractNumId w:val="10"/>
  </w:num>
  <w:num w:numId="2" w16cid:durableId="2000036882">
    <w:abstractNumId w:val="8"/>
  </w:num>
  <w:num w:numId="3" w16cid:durableId="1078940573">
    <w:abstractNumId w:val="3"/>
  </w:num>
  <w:num w:numId="4" w16cid:durableId="832990822">
    <w:abstractNumId w:val="2"/>
  </w:num>
  <w:num w:numId="5" w16cid:durableId="279265499">
    <w:abstractNumId w:val="1"/>
  </w:num>
  <w:num w:numId="6" w16cid:durableId="1075321379">
    <w:abstractNumId w:val="0"/>
  </w:num>
  <w:num w:numId="7" w16cid:durableId="1797990307">
    <w:abstractNumId w:val="9"/>
  </w:num>
  <w:num w:numId="8" w16cid:durableId="59523653">
    <w:abstractNumId w:val="7"/>
  </w:num>
  <w:num w:numId="9" w16cid:durableId="1043793017">
    <w:abstractNumId w:val="6"/>
  </w:num>
  <w:num w:numId="10" w16cid:durableId="1815877465">
    <w:abstractNumId w:val="5"/>
  </w:num>
  <w:num w:numId="11" w16cid:durableId="15245133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3924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1497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73247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09AF"/>
    <w:rsid w:val="00513FD7"/>
    <w:rsid w:val="00524569"/>
    <w:rsid w:val="0053180C"/>
    <w:rsid w:val="005665BE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B28A8"/>
    <w:rsid w:val="008D40A0"/>
    <w:rsid w:val="008D722B"/>
    <w:rsid w:val="008F1498"/>
    <w:rsid w:val="008F6ECB"/>
    <w:rsid w:val="0090158D"/>
    <w:rsid w:val="0090473C"/>
    <w:rsid w:val="00924FBA"/>
    <w:rsid w:val="009276EB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163E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36DCF5EE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304</Words>
  <Characters>1650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Mata M  Rosa M  FEMINISMES I DIVERSITAT</dc:creator>
  <cp:lastModifiedBy>Mata M  Rosa M  FEMINISMES I DIVERSITAT</cp:lastModifiedBy>
  <cp:revision>3</cp:revision>
  <cp:lastPrinted>2015-04-24T12:36:00Z</cp:lastPrinted>
  <dcterms:created xsi:type="dcterms:W3CDTF">2025-11-17T14:28:00Z</dcterms:created>
  <dcterms:modified xsi:type="dcterms:W3CDTF">2025-11-17T14:28:00Z</dcterms:modified>
</cp:coreProperties>
</file>