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C873C" w14:textId="77777777" w:rsidR="0063639A" w:rsidRDefault="00AA67FF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291CD6CD" w14:textId="7427AD48" w:rsidR="003543D3" w:rsidRPr="003543D3" w:rsidRDefault="00AA67FF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042BCD">
        <w:rPr>
          <w:b/>
          <w:bCs/>
          <w:u w:val="single"/>
        </w:rPr>
        <w:t>6</w:t>
      </w:r>
    </w:p>
    <w:p w14:paraId="52692D52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27FC7B22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1C0C80C0" w14:textId="77777777" w:rsidR="003543D3" w:rsidRPr="003543D3" w:rsidRDefault="00AA67FF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26B3FE79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62362EB0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53AA01C2" w14:textId="77777777" w:rsidR="00524569" w:rsidRPr="008F6ECB" w:rsidRDefault="00AA67FF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3C1257ED" w14:textId="77777777" w:rsidR="00524569" w:rsidRDefault="00524569" w:rsidP="00524569">
      <w:pPr>
        <w:rPr>
          <w:sz w:val="20"/>
        </w:rPr>
      </w:pPr>
    </w:p>
    <w:p w14:paraId="26C400E2" w14:textId="37FCBAD3" w:rsidR="00524569" w:rsidRPr="008F6ECB" w:rsidRDefault="00AA67FF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042BCD">
        <w:rPr>
          <w:sz w:val="20"/>
        </w:rPr>
        <w:t>“</w:t>
      </w:r>
      <w:r w:rsidR="00042BCD">
        <w:rPr>
          <w:rFonts w:cs="Arial"/>
          <w:color w:val="000000"/>
          <w:sz w:val="20"/>
        </w:rPr>
        <w:t>Servei per al manteniment del programari de control horari WCRONOS i ampliació amb el mòdul WServicePol per al control horari de la Policia Local de Sabadell”.</w:t>
      </w:r>
    </w:p>
    <w:p w14:paraId="48629327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08B409BA" w14:textId="77777777" w:rsidR="003543D3" w:rsidRDefault="00AA67FF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14:paraId="7DE5CDC7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254BA6" w14:paraId="30DD33E8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447BF" w14:textId="77777777" w:rsidR="003543D3" w:rsidRDefault="00AA67FF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 xml:space="preserve">Nom </w:t>
            </w: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15F59" w14:textId="77777777" w:rsidR="003543D3" w:rsidRDefault="00AA67FF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3C800" w14:textId="77777777" w:rsidR="003543D3" w:rsidRDefault="00AA67FF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6C9C8CB4" w14:textId="77777777" w:rsidR="003543D3" w:rsidRDefault="00AA67FF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EB406" w14:textId="77777777" w:rsidR="003543D3" w:rsidRDefault="00AA67FF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254BA6" w14:paraId="359F61CD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0A13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369F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442AF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F1401" w14:textId="77777777" w:rsidR="003543D3" w:rsidRDefault="00AA67FF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54BA6" w14:paraId="4A4733ED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BDA1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2A042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C47D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0D84F" w14:textId="77777777" w:rsidR="003543D3" w:rsidRDefault="00AA67FF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254BA6" w14:paraId="1B7BCD74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FF426" w14:textId="77777777" w:rsidR="003543D3" w:rsidRDefault="00AA67FF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229C" w14:textId="77777777"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A751E" w14:textId="77777777" w:rsidR="003543D3" w:rsidRDefault="00AA67FF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77858E8A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59BA3533" w14:textId="77777777" w:rsidR="003543D3" w:rsidRDefault="00AA67FF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</w:t>
      </w:r>
      <w:r>
        <w:rPr>
          <w:rFonts w:ascii="Arial" w:hAnsi="Arial" w:cs="Arial"/>
          <w:b w:val="0"/>
          <w:sz w:val="20"/>
          <w:u w:val="none"/>
        </w:rPr>
        <w:t>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14:paraId="5797C31D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7425045A" w14:textId="77777777" w:rsidR="003543D3" w:rsidRDefault="00AA67FF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l’empresa comunicarà, a requeriment de </w:t>
      </w:r>
      <w:r>
        <w:rPr>
          <w:rFonts w:ascii="Arial" w:hAnsi="Arial" w:cs="Arial"/>
          <w:b w:val="0"/>
          <w:sz w:val="20"/>
          <w:u w:val="none"/>
        </w:rPr>
        <w:t>l’Ajuntament de Sabadell, la documentació que acrediti el compliment de les obligacions de pagament als subcontractistes que hagin finalitzat les seves prestacions.</w:t>
      </w:r>
    </w:p>
    <w:p w14:paraId="4B24E236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610712A6" w14:textId="77777777"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67634CC2" w14:textId="77777777" w:rsidR="003543D3" w:rsidRDefault="00AA67FF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6784A23D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6650F059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4A217FA4" w14:textId="77777777" w:rsidR="000C5C7B" w:rsidRDefault="00AA67FF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022A9358" w14:textId="77777777" w:rsidR="0063639A" w:rsidRPr="00524569" w:rsidRDefault="00AA67FF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D2E22" w14:textId="77777777" w:rsidR="00123B60" w:rsidRDefault="00123B60">
      <w:r>
        <w:separator/>
      </w:r>
    </w:p>
  </w:endnote>
  <w:endnote w:type="continuationSeparator" w:id="0">
    <w:p w14:paraId="31127C06" w14:textId="77777777" w:rsidR="00123B60" w:rsidRDefault="00123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EEB28" w14:textId="77777777" w:rsidR="00A671FE" w:rsidRPr="00403A17" w:rsidRDefault="00AA67FF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5A403246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6BD591FA" w14:textId="77777777" w:rsidR="00A671FE" w:rsidRPr="00403A17" w:rsidRDefault="00AA67FF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83ABD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A8028" w14:textId="77777777" w:rsidR="00A671FE" w:rsidRPr="009344E9" w:rsidRDefault="00AA67F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61832FFB" w14:textId="051E4A52" w:rsidR="00A671FE" w:rsidRPr="009344E9" w:rsidRDefault="00AA67FF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ADB3656" wp14:editId="7012323D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258436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AF3813" w14:textId="77777777" w:rsidR="00A671FE" w:rsidRDefault="00AA67FF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DB365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3DAF3813" w14:textId="77777777" w:rsidR="00A671FE" w:rsidRDefault="00AA67FF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26C06353" wp14:editId="5394EFA8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64587024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F94CB2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8F46A" w14:textId="77777777" w:rsidR="00123B60" w:rsidRDefault="00123B60">
      <w:r>
        <w:separator/>
      </w:r>
    </w:p>
  </w:footnote>
  <w:footnote w:type="continuationSeparator" w:id="0">
    <w:p w14:paraId="4466E9D5" w14:textId="77777777" w:rsidR="00123B60" w:rsidRDefault="00123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1DA23" w14:textId="77777777" w:rsidR="00790D58" w:rsidRDefault="00790D58" w:rsidP="00790D58">
    <w:pPr>
      <w:rPr>
        <w:noProof/>
        <w:lang w:val="es-ES"/>
      </w:rPr>
    </w:pPr>
  </w:p>
  <w:p w14:paraId="3F7A4B9A" w14:textId="77777777" w:rsidR="00A671FE" w:rsidRDefault="00AA67FF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3368502B" wp14:editId="43D844FB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B33972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60336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031615219">
    <w:abstractNumId w:val="10"/>
  </w:num>
  <w:num w:numId="2" w16cid:durableId="458425001">
    <w:abstractNumId w:val="8"/>
  </w:num>
  <w:num w:numId="3" w16cid:durableId="1067411285">
    <w:abstractNumId w:val="3"/>
  </w:num>
  <w:num w:numId="4" w16cid:durableId="66584861">
    <w:abstractNumId w:val="2"/>
  </w:num>
  <w:num w:numId="5" w16cid:durableId="1440225238">
    <w:abstractNumId w:val="1"/>
  </w:num>
  <w:num w:numId="6" w16cid:durableId="1779448867">
    <w:abstractNumId w:val="0"/>
  </w:num>
  <w:num w:numId="7" w16cid:durableId="941760074">
    <w:abstractNumId w:val="9"/>
  </w:num>
  <w:num w:numId="8" w16cid:durableId="435909799">
    <w:abstractNumId w:val="7"/>
  </w:num>
  <w:num w:numId="9" w16cid:durableId="2002536953">
    <w:abstractNumId w:val="6"/>
  </w:num>
  <w:num w:numId="10" w16cid:durableId="92166597">
    <w:abstractNumId w:val="5"/>
  </w:num>
  <w:num w:numId="11" w16cid:durableId="1302537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42BCD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23B60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54BA6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D680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7860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5500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A67FF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598A7327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312</Words>
  <Characters>1783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Rafecas S, Silvia TECNOLOGIA I SISTEMES D INFORMACIO</dc:creator>
  <cp:lastModifiedBy>Rafecas S, Silvia TECNOLOGIA I SISTEMES D INFORMACIO</cp:lastModifiedBy>
  <cp:revision>2</cp:revision>
  <cp:lastPrinted>2015-04-24T12:36:00Z</cp:lastPrinted>
  <dcterms:created xsi:type="dcterms:W3CDTF">2026-03-18T12:46:00Z</dcterms:created>
  <dcterms:modified xsi:type="dcterms:W3CDTF">2026-03-18T12:46:00Z</dcterms:modified>
</cp:coreProperties>
</file>