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AEF9F" w14:textId="77777777" w:rsidR="00CD0F6F" w:rsidRDefault="00083121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018E683C" w14:textId="77777777" w:rsidR="006F0CE6" w:rsidRDefault="006F0CE6" w:rsidP="006F0CE6">
      <w:pPr>
        <w:pStyle w:val="Ttol8"/>
      </w:pPr>
      <w:bookmarkStart w:id="0" w:name="_Hlk204350094"/>
      <w:r w:rsidRPr="006F0CE6">
        <w:rPr>
          <w:b/>
          <w:bCs/>
        </w:rPr>
        <w:t>ANNEX</w:t>
      </w:r>
      <w:r>
        <w:t xml:space="preserve">  </w:t>
      </w:r>
      <w:r w:rsidRPr="006F0CE6">
        <w:rPr>
          <w:b/>
          <w:bCs/>
        </w:rPr>
        <w:t>4</w:t>
      </w:r>
    </w:p>
    <w:p w14:paraId="4F4179DF" w14:textId="77777777" w:rsidR="006F0CE6" w:rsidRDefault="006F0CE6" w:rsidP="006F0CE6">
      <w:pPr>
        <w:rPr>
          <w:rFonts w:cs="Arial"/>
          <w:b/>
          <w:color w:val="000000"/>
          <w:spacing w:val="-2"/>
          <w:sz w:val="20"/>
          <w:u w:val="single"/>
        </w:rPr>
      </w:pPr>
    </w:p>
    <w:p w14:paraId="1DED4312" w14:textId="77777777" w:rsidR="006F0CE6" w:rsidRDefault="006F0CE6" w:rsidP="006F0CE6">
      <w:pPr>
        <w:rPr>
          <w:rFonts w:cs="Arial"/>
          <w:color w:val="000000"/>
          <w:spacing w:val="-2"/>
          <w:sz w:val="20"/>
        </w:rPr>
      </w:pPr>
    </w:p>
    <w:p w14:paraId="3232CD6D" w14:textId="77777777" w:rsidR="006F0CE6" w:rsidRDefault="006F0CE6" w:rsidP="006F0CE6">
      <w:pPr>
        <w:rPr>
          <w:rFonts w:cs="Arial"/>
          <w:b/>
          <w:bCs/>
          <w:color w:val="000000"/>
          <w:spacing w:val="-2"/>
          <w:sz w:val="20"/>
        </w:rPr>
      </w:pPr>
      <w:r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14:paraId="61FF97CD" w14:textId="77777777" w:rsidR="006F0CE6" w:rsidRDefault="006F0CE6" w:rsidP="006F0CE6">
      <w:pPr>
        <w:rPr>
          <w:rFonts w:cs="Arial"/>
          <w:color w:val="000000"/>
          <w:spacing w:val="-2"/>
          <w:sz w:val="20"/>
        </w:rPr>
      </w:pPr>
    </w:p>
    <w:p w14:paraId="256F7F12" w14:textId="77777777" w:rsidR="006F0CE6" w:rsidRDefault="006F0CE6" w:rsidP="006F0CE6">
      <w:pPr>
        <w:rPr>
          <w:rFonts w:cs="Arial"/>
          <w:color w:val="000000"/>
          <w:spacing w:val="-2"/>
          <w:sz w:val="20"/>
        </w:rPr>
      </w:pPr>
    </w:p>
    <w:p w14:paraId="416AA916" w14:textId="77777777" w:rsidR="006F0CE6" w:rsidRDefault="006F0CE6" w:rsidP="006F0CE6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14:paraId="33E578C6" w14:textId="46129303" w:rsidR="006F0CE6" w:rsidRDefault="006F0CE6" w:rsidP="006F0CE6">
      <w:pPr>
        <w:rPr>
          <w:rFonts w:cs="Arial"/>
          <w:color w:val="000000"/>
          <w:spacing w:val="-2"/>
          <w:sz w:val="20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1F06BF">
        <w:rPr>
          <w:rFonts w:cs="Arial"/>
          <w:b/>
          <w:caps/>
          <w:spacing w:val="-2"/>
          <w:sz w:val="20"/>
        </w:rPr>
        <w:t>“</w:t>
      </w:r>
      <w:r w:rsidRPr="00F0134B">
        <w:rPr>
          <w:rFonts w:cs="Arial"/>
          <w:b/>
          <w:noProof/>
          <w:sz w:val="20"/>
        </w:rPr>
        <w:t xml:space="preserve">SERVEI </w:t>
      </w:r>
      <w:r>
        <w:rPr>
          <w:rFonts w:cs="Arial"/>
          <w:b/>
          <w:noProof/>
          <w:sz w:val="20"/>
        </w:rPr>
        <w:t>D’</w:t>
      </w:r>
      <w:r w:rsidRPr="00F0134B">
        <w:rPr>
          <w:rFonts w:cs="Arial"/>
          <w:b/>
          <w:sz w:val="20"/>
        </w:rPr>
        <w:t>INTERVENCIÓ SOCIOEDUCATIVA DE LA XARXA D’ESPAIS JOVES DE SABADELL</w:t>
      </w:r>
      <w:r>
        <w:rPr>
          <w:rFonts w:cs="Arial"/>
          <w:b/>
          <w:szCs w:val="22"/>
        </w:rPr>
        <w:t xml:space="preserve">” </w:t>
      </w:r>
      <w:r w:rsidRPr="006F0CE6">
        <w:rPr>
          <w:rFonts w:cs="Arial"/>
          <w:bCs/>
          <w:sz w:val="20"/>
        </w:rPr>
        <w:t>per</w:t>
      </w:r>
      <w:r>
        <w:rPr>
          <w:rFonts w:cs="Arial"/>
          <w:bCs/>
          <w:caps/>
          <w:spacing w:val="-2"/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05571E39" w14:textId="77777777" w:rsidR="006F0CE6" w:rsidRDefault="006F0CE6" w:rsidP="006F0CE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 </w:t>
      </w:r>
    </w:p>
    <w:p w14:paraId="7A2F1F76" w14:textId="77777777" w:rsidR="006F0CE6" w:rsidRDefault="006F0CE6" w:rsidP="006F0CE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7CD6D8E4" w14:textId="77777777" w:rsidR="006F0CE6" w:rsidRDefault="006F0CE6" w:rsidP="006F0CE6">
      <w:pPr>
        <w:rPr>
          <w:rFonts w:cs="Arial"/>
          <w:color w:val="000000"/>
          <w:spacing w:val="-2"/>
          <w:sz w:val="20"/>
        </w:rPr>
      </w:pPr>
    </w:p>
    <w:p w14:paraId="4455CBB1" w14:textId="77777777" w:rsidR="006F0CE6" w:rsidRPr="005E6D1E" w:rsidRDefault="006F0CE6" w:rsidP="006F0CE6">
      <w:pPr>
        <w:jc w:val="left"/>
        <w:rPr>
          <w:rFonts w:cs="Arial"/>
          <w:b/>
          <w:bCs/>
          <w:szCs w:val="22"/>
          <w:u w:val="single"/>
        </w:rPr>
      </w:pPr>
      <w:r w:rsidRPr="005E6D1E">
        <w:rPr>
          <w:rFonts w:cs="Arial"/>
          <w:b/>
          <w:bCs/>
          <w:szCs w:val="22"/>
          <w:u w:val="single"/>
        </w:rPr>
        <w:t>LOT 1: Servei d’intervenció socioeducativa a l’Espai Jove de la Creu de Barberà</w:t>
      </w:r>
    </w:p>
    <w:p w14:paraId="2A740B96" w14:textId="77777777" w:rsidR="006F0CE6" w:rsidRDefault="006F0CE6" w:rsidP="006F0CE6">
      <w:pPr>
        <w:rPr>
          <w:rFonts w:cs="Arial"/>
          <w:b/>
          <w:sz w:val="20"/>
        </w:rPr>
      </w:pPr>
    </w:p>
    <w:p w14:paraId="68109EAD" w14:textId="77777777" w:rsidR="006F0CE6" w:rsidRPr="005458AA" w:rsidRDefault="006F0CE6" w:rsidP="006F0CE6">
      <w:pPr>
        <w:ind w:left="284"/>
        <w:rPr>
          <w:rFonts w:cs="Arial"/>
          <w:b/>
          <w:sz w:val="20"/>
        </w:rPr>
      </w:pPr>
      <w:r w:rsidRPr="005458AA">
        <w:rPr>
          <w:rFonts w:cs="Arial"/>
          <w:b/>
          <w:sz w:val="20"/>
        </w:rPr>
        <w:t>CRITERI 1. Millora econòmica</w:t>
      </w:r>
    </w:p>
    <w:p w14:paraId="60A43261" w14:textId="77777777" w:rsidR="006F0CE6" w:rsidRPr="005458AA" w:rsidRDefault="006F0CE6" w:rsidP="006F0CE6">
      <w:pPr>
        <w:ind w:left="284"/>
        <w:rPr>
          <w:rFonts w:cs="Arial"/>
          <w:b/>
          <w:sz w:val="20"/>
        </w:rPr>
      </w:pPr>
    </w:p>
    <w:p w14:paraId="162DA3C9" w14:textId="77777777" w:rsidR="006F0CE6" w:rsidRPr="005458AA" w:rsidRDefault="006F0CE6" w:rsidP="006F0CE6">
      <w:pPr>
        <w:ind w:left="284"/>
        <w:rPr>
          <w:rFonts w:cs="Arial"/>
          <w:sz w:val="20"/>
        </w:rPr>
      </w:pPr>
      <w:r w:rsidRPr="005458AA">
        <w:rPr>
          <w:rFonts w:cs="Arial"/>
          <w:sz w:val="20"/>
        </w:rPr>
        <w:t>Ofereix una millora econòmica d’acord amb el desglossament següent:</w:t>
      </w:r>
    </w:p>
    <w:p w14:paraId="6FF102C0" w14:textId="77777777" w:rsidR="006F0CE6" w:rsidRPr="005458AA" w:rsidRDefault="006F0CE6" w:rsidP="006F0CE6">
      <w:pPr>
        <w:ind w:left="284"/>
        <w:rPr>
          <w:rFonts w:cs="Arial"/>
          <w:b/>
          <w:sz w:val="20"/>
        </w:rPr>
      </w:pPr>
    </w:p>
    <w:p w14:paraId="0C036A74" w14:textId="77777777" w:rsidR="006F0CE6" w:rsidRPr="005458AA" w:rsidRDefault="006F0CE6" w:rsidP="006F0CE6">
      <w:pPr>
        <w:ind w:left="284"/>
        <w:rPr>
          <w:rFonts w:cs="Arial"/>
          <w:color w:val="000000"/>
          <w:spacing w:val="-2"/>
          <w:sz w:val="20"/>
        </w:rPr>
      </w:pPr>
      <w:r w:rsidRPr="005458AA">
        <w:rPr>
          <w:rFonts w:cs="Arial"/>
          <w:color w:val="000000"/>
          <w:spacing w:val="-2"/>
          <w:sz w:val="20"/>
        </w:rPr>
        <w:t>Import base:</w:t>
      </w:r>
    </w:p>
    <w:p w14:paraId="7A178A6D" w14:textId="77777777" w:rsidR="006F0CE6" w:rsidRPr="005458AA" w:rsidRDefault="006F0CE6" w:rsidP="006F0CE6">
      <w:pPr>
        <w:ind w:left="284"/>
        <w:rPr>
          <w:rFonts w:cs="Arial"/>
          <w:color w:val="000000"/>
          <w:spacing w:val="-2"/>
          <w:sz w:val="20"/>
        </w:rPr>
      </w:pPr>
      <w:r w:rsidRPr="005458AA">
        <w:rPr>
          <w:rFonts w:cs="Arial"/>
          <w:color w:val="000000"/>
          <w:spacing w:val="-2"/>
          <w:sz w:val="20"/>
        </w:rPr>
        <w:t>Import IVA:</w:t>
      </w:r>
    </w:p>
    <w:p w14:paraId="742670D4" w14:textId="77777777" w:rsidR="006F0CE6" w:rsidRPr="005458AA" w:rsidRDefault="006F0CE6" w:rsidP="006F0CE6">
      <w:pPr>
        <w:ind w:left="284"/>
        <w:rPr>
          <w:rFonts w:cs="Arial"/>
          <w:sz w:val="20"/>
        </w:rPr>
      </w:pPr>
      <w:r w:rsidRPr="005458AA">
        <w:rPr>
          <w:rFonts w:cs="Arial"/>
          <w:color w:val="000000"/>
          <w:spacing w:val="-2"/>
          <w:sz w:val="20"/>
        </w:rPr>
        <w:t>Import total:</w:t>
      </w:r>
    </w:p>
    <w:p w14:paraId="01C37153" w14:textId="77777777" w:rsidR="006F0CE6" w:rsidRDefault="006F0CE6" w:rsidP="006F0CE6">
      <w:pPr>
        <w:ind w:left="284"/>
        <w:rPr>
          <w:rFonts w:cs="Arial"/>
          <w:b/>
          <w:sz w:val="20"/>
        </w:rPr>
      </w:pPr>
      <w:bookmarkStart w:id="1" w:name="_Hlk222317122"/>
    </w:p>
    <w:p w14:paraId="41DF3DD1" w14:textId="71637788" w:rsidR="006F0CE6" w:rsidRPr="00AB36CA" w:rsidRDefault="006F0CE6" w:rsidP="006F0CE6">
      <w:pPr>
        <w:ind w:left="284"/>
        <w:rPr>
          <w:rFonts w:cs="Arial"/>
          <w:bCs/>
          <w:sz w:val="20"/>
        </w:rPr>
      </w:pPr>
      <w:r w:rsidRPr="00AB36CA">
        <w:rPr>
          <w:rFonts w:cs="Arial"/>
          <w:bCs/>
          <w:noProof/>
          <w:sz w:val="20"/>
        </w:rPr>
        <w:t>Si és exempt d’IVA, indicar motiu:</w:t>
      </w:r>
      <w:r>
        <w:rPr>
          <w:rFonts w:cs="Arial"/>
          <w:bCs/>
          <w:noProof/>
          <w:sz w:val="20"/>
        </w:rPr>
        <w:t>_____________________</w:t>
      </w:r>
    </w:p>
    <w:bookmarkEnd w:id="1"/>
    <w:p w14:paraId="2C534B67" w14:textId="77777777" w:rsidR="006F0CE6" w:rsidRDefault="006F0CE6" w:rsidP="006F0CE6">
      <w:pPr>
        <w:ind w:left="284"/>
        <w:rPr>
          <w:rFonts w:cs="Arial"/>
          <w:color w:val="000000"/>
          <w:spacing w:val="-2"/>
          <w:sz w:val="20"/>
        </w:rPr>
      </w:pPr>
    </w:p>
    <w:p w14:paraId="12807C0C" w14:textId="77777777" w:rsidR="006F0CE6" w:rsidRDefault="006F0CE6" w:rsidP="006F0CE6">
      <w:pPr>
        <w:ind w:left="284"/>
        <w:rPr>
          <w:rFonts w:cs="Arial"/>
          <w:color w:val="000000"/>
          <w:spacing w:val="-2"/>
          <w:sz w:val="20"/>
        </w:rPr>
      </w:pPr>
    </w:p>
    <w:p w14:paraId="662392BA" w14:textId="77777777" w:rsidR="006F0CE6" w:rsidRPr="001F06BF" w:rsidRDefault="006F0CE6" w:rsidP="006F0CE6">
      <w:pPr>
        <w:spacing w:after="160" w:line="259" w:lineRule="auto"/>
        <w:ind w:left="284"/>
        <w:rPr>
          <w:rFonts w:cs="Arial"/>
          <w:b/>
          <w:color w:val="000000"/>
          <w:sz w:val="20"/>
        </w:rPr>
      </w:pPr>
      <w:r w:rsidRPr="0093112E">
        <w:rPr>
          <w:rFonts w:cs="Arial"/>
          <w:b/>
          <w:sz w:val="20"/>
        </w:rPr>
        <w:t xml:space="preserve">CRITERI 2. </w:t>
      </w:r>
      <w:r w:rsidRPr="0093112E">
        <w:rPr>
          <w:rFonts w:cs="Arial"/>
          <w:b/>
          <w:color w:val="000000"/>
          <w:sz w:val="20"/>
        </w:rPr>
        <w:t>Experiència mínima de la persona responsable per fer el seguiment del servei</w:t>
      </w:r>
      <w:r w:rsidRPr="0093112E">
        <w:rPr>
          <w:rFonts w:eastAsia="Calibri" w:cs="Arial"/>
          <w:b/>
          <w:sz w:val="20"/>
          <w:lang w:eastAsia="en-US" w:bidi="ks-Deva"/>
        </w:rPr>
        <w:t xml:space="preserve"> amb experiència en el</w:t>
      </w:r>
      <w:r w:rsidRPr="0093112E">
        <w:rPr>
          <w:rFonts w:cs="Arial"/>
          <w:b/>
          <w:noProof/>
          <w:sz w:val="20"/>
        </w:rPr>
        <w:t xml:space="preserve"> treball amb adolescents i joves</w:t>
      </w:r>
      <w:r w:rsidRPr="00775F5E">
        <w:rPr>
          <w:rFonts w:cs="Arial"/>
          <w:noProof/>
          <w:sz w:val="18"/>
          <w:szCs w:val="18"/>
        </w:rPr>
        <w:t>.</w:t>
      </w:r>
    </w:p>
    <w:p w14:paraId="69F263D6" w14:textId="77777777" w:rsidR="006F0CE6" w:rsidRPr="001F06BF" w:rsidRDefault="006F0CE6" w:rsidP="006F0CE6">
      <w:pPr>
        <w:ind w:left="284"/>
        <w:rPr>
          <w:rFonts w:cs="Arial"/>
          <w:sz w:val="20"/>
        </w:rPr>
      </w:pPr>
      <w:r w:rsidRPr="001F06BF">
        <w:rPr>
          <w:rFonts w:cs="Arial"/>
          <w:sz w:val="20"/>
        </w:rPr>
        <w:t>Ofereix una experiència de: ____________ anys d’experiència.</w:t>
      </w:r>
    </w:p>
    <w:p w14:paraId="12ECF983" w14:textId="77777777" w:rsidR="006F0CE6" w:rsidRPr="001F06BF" w:rsidRDefault="006F0CE6" w:rsidP="006F0CE6">
      <w:pPr>
        <w:ind w:left="284"/>
        <w:rPr>
          <w:rFonts w:cs="Arial"/>
          <w:sz w:val="20"/>
        </w:rPr>
      </w:pPr>
    </w:p>
    <w:p w14:paraId="5B700767" w14:textId="7D045D76" w:rsidR="006F0CE6" w:rsidRDefault="006F0CE6" w:rsidP="006F0CE6">
      <w:pPr>
        <w:ind w:left="284"/>
        <w:rPr>
          <w:rFonts w:cs="Arial"/>
          <w:color w:val="000000"/>
          <w:spacing w:val="-2"/>
          <w:sz w:val="20"/>
        </w:rPr>
      </w:pPr>
      <w:r w:rsidRPr="001F06BF">
        <w:rPr>
          <w:rFonts w:cs="Arial"/>
          <w:b/>
          <w:sz w:val="20"/>
        </w:rPr>
        <w:t>Nota</w:t>
      </w:r>
      <w:r w:rsidRPr="001F06BF">
        <w:rPr>
          <w:rFonts w:cs="Arial"/>
          <w:sz w:val="20"/>
        </w:rPr>
        <w:t xml:space="preserve">:  Per tal que es valori el Criteri 2, s’ha d’adjuntar al present Annex la corresponent documentació acreditativa: Currículum </w:t>
      </w:r>
      <w:proofErr w:type="spellStart"/>
      <w:r w:rsidRPr="001F06BF">
        <w:rPr>
          <w:rFonts w:cs="Arial"/>
          <w:sz w:val="20"/>
        </w:rPr>
        <w:t>vitae</w:t>
      </w:r>
      <w:proofErr w:type="spellEnd"/>
      <w:r w:rsidRPr="001F06BF">
        <w:rPr>
          <w:rFonts w:cs="Arial"/>
          <w:sz w:val="20"/>
        </w:rPr>
        <w:t xml:space="preserve"> i vida laboral que demostri l’experiència de la persona responsable de fer el seguiment d’aquest servei per part de l’empresa licitadora</w:t>
      </w:r>
      <w:r w:rsidR="00E0444C">
        <w:rPr>
          <w:rFonts w:cs="Arial"/>
          <w:sz w:val="20"/>
        </w:rPr>
        <w:t>.</w:t>
      </w:r>
    </w:p>
    <w:p w14:paraId="73D8EE8E" w14:textId="77777777" w:rsidR="006F0CE6" w:rsidRDefault="006F0CE6" w:rsidP="006F0CE6">
      <w:pPr>
        <w:ind w:left="284"/>
        <w:rPr>
          <w:rFonts w:cs="Arial"/>
          <w:spacing w:val="-2"/>
          <w:sz w:val="20"/>
        </w:rPr>
      </w:pPr>
    </w:p>
    <w:p w14:paraId="6444AC41" w14:textId="77777777" w:rsidR="006F0CE6" w:rsidRDefault="006F0CE6" w:rsidP="006F0CE6">
      <w:pPr>
        <w:ind w:left="284"/>
        <w:rPr>
          <w:rFonts w:cs="Arial"/>
          <w:spacing w:val="-2"/>
          <w:sz w:val="20"/>
        </w:rPr>
      </w:pPr>
    </w:p>
    <w:p w14:paraId="39911E64" w14:textId="77777777" w:rsidR="006F0CE6" w:rsidRDefault="006F0CE6" w:rsidP="006F0CE6">
      <w:pPr>
        <w:ind w:left="284"/>
        <w:rPr>
          <w:rFonts w:cs="Arial"/>
          <w:b/>
          <w:spacing w:val="-2"/>
          <w:sz w:val="20"/>
        </w:rPr>
      </w:pPr>
      <w:r w:rsidRPr="001F06BF">
        <w:rPr>
          <w:rFonts w:cs="Arial"/>
          <w:b/>
          <w:spacing w:val="-2"/>
          <w:sz w:val="20"/>
        </w:rPr>
        <w:t>CRITERI 3. Pla de formació anual del personal adscrit a aquest contracte per a l’execució del projecte</w:t>
      </w:r>
    </w:p>
    <w:p w14:paraId="0F47C7EF" w14:textId="77777777" w:rsidR="006F0CE6" w:rsidRPr="001F06BF" w:rsidRDefault="006F0CE6" w:rsidP="006F0CE6">
      <w:pPr>
        <w:ind w:left="284"/>
        <w:rPr>
          <w:rFonts w:cs="Arial"/>
          <w:spacing w:val="-2"/>
          <w:sz w:val="20"/>
        </w:rPr>
      </w:pPr>
    </w:p>
    <w:p w14:paraId="4FCDDAFD" w14:textId="77777777" w:rsidR="006F0CE6" w:rsidRDefault="006F0CE6" w:rsidP="006F0CE6">
      <w:pPr>
        <w:ind w:left="284"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 Nombre d’hores anuals: _____________</w:t>
      </w:r>
    </w:p>
    <w:p w14:paraId="2756FA79" w14:textId="77777777" w:rsidR="006F0CE6" w:rsidRDefault="006F0CE6" w:rsidP="006F0CE6">
      <w:pPr>
        <w:rPr>
          <w:rFonts w:cs="Arial"/>
          <w:b/>
          <w:spacing w:val="-2"/>
          <w:sz w:val="20"/>
        </w:rPr>
      </w:pPr>
    </w:p>
    <w:p w14:paraId="4DD75010" w14:textId="77777777" w:rsidR="006F0CE6" w:rsidRDefault="006F0CE6" w:rsidP="006F0CE6">
      <w:pPr>
        <w:rPr>
          <w:rFonts w:cs="Arial"/>
          <w:b/>
          <w:spacing w:val="-2"/>
          <w:sz w:val="20"/>
        </w:rPr>
      </w:pPr>
    </w:p>
    <w:p w14:paraId="67E5C51F" w14:textId="77777777" w:rsidR="006F0CE6" w:rsidRPr="005E6D1E" w:rsidRDefault="006F0CE6" w:rsidP="006F0CE6">
      <w:pPr>
        <w:jc w:val="left"/>
        <w:rPr>
          <w:rFonts w:cs="Arial"/>
          <w:b/>
          <w:bCs/>
          <w:szCs w:val="22"/>
          <w:u w:val="single"/>
        </w:rPr>
      </w:pPr>
      <w:r w:rsidRPr="005E6D1E">
        <w:rPr>
          <w:rFonts w:cs="Arial"/>
          <w:b/>
          <w:bCs/>
          <w:szCs w:val="22"/>
          <w:u w:val="single"/>
        </w:rPr>
        <w:t>LOT 2: Servei d’intervenció socioeducativa a l’Espai Jove de Can Rull</w:t>
      </w:r>
    </w:p>
    <w:p w14:paraId="74C830B1" w14:textId="77777777" w:rsidR="006F0CE6" w:rsidRDefault="006F0CE6" w:rsidP="006F0CE6">
      <w:pPr>
        <w:rPr>
          <w:rFonts w:cs="Arial"/>
          <w:b/>
          <w:sz w:val="20"/>
        </w:rPr>
      </w:pPr>
    </w:p>
    <w:p w14:paraId="21D851CE" w14:textId="77777777" w:rsidR="006F0CE6" w:rsidRPr="005458AA" w:rsidRDefault="006F0CE6" w:rsidP="006F0CE6">
      <w:pPr>
        <w:ind w:left="284"/>
        <w:rPr>
          <w:rFonts w:cs="Arial"/>
          <w:b/>
          <w:sz w:val="20"/>
        </w:rPr>
      </w:pPr>
      <w:r w:rsidRPr="005458AA">
        <w:rPr>
          <w:rFonts w:cs="Arial"/>
          <w:b/>
          <w:sz w:val="20"/>
        </w:rPr>
        <w:t>CRITERI 1. Millora econòmica</w:t>
      </w:r>
    </w:p>
    <w:p w14:paraId="02C70430" w14:textId="77777777" w:rsidR="006F0CE6" w:rsidRPr="005458AA" w:rsidRDefault="006F0CE6" w:rsidP="006F0CE6">
      <w:pPr>
        <w:ind w:left="284"/>
        <w:rPr>
          <w:rFonts w:cs="Arial"/>
          <w:b/>
          <w:sz w:val="20"/>
        </w:rPr>
      </w:pPr>
    </w:p>
    <w:p w14:paraId="27F84954" w14:textId="77777777" w:rsidR="006F0CE6" w:rsidRPr="005458AA" w:rsidRDefault="006F0CE6" w:rsidP="006F0CE6">
      <w:pPr>
        <w:ind w:left="284"/>
        <w:rPr>
          <w:rFonts w:cs="Arial"/>
          <w:sz w:val="20"/>
        </w:rPr>
      </w:pPr>
      <w:r w:rsidRPr="005458AA">
        <w:rPr>
          <w:rFonts w:cs="Arial"/>
          <w:sz w:val="20"/>
        </w:rPr>
        <w:t>Ofereix una millora econòmica d’acord amb el desglossament següent:</w:t>
      </w:r>
    </w:p>
    <w:p w14:paraId="7B21F594" w14:textId="77777777" w:rsidR="006F0CE6" w:rsidRPr="005458AA" w:rsidRDefault="006F0CE6" w:rsidP="006F0CE6">
      <w:pPr>
        <w:ind w:left="284"/>
        <w:rPr>
          <w:rFonts w:cs="Arial"/>
          <w:b/>
          <w:sz w:val="20"/>
        </w:rPr>
      </w:pPr>
    </w:p>
    <w:p w14:paraId="60D72C58" w14:textId="77777777" w:rsidR="006F0CE6" w:rsidRPr="005458AA" w:rsidRDefault="006F0CE6" w:rsidP="006F0CE6">
      <w:pPr>
        <w:ind w:left="284"/>
        <w:rPr>
          <w:rFonts w:cs="Arial"/>
          <w:color w:val="000000"/>
          <w:spacing w:val="-2"/>
          <w:sz w:val="20"/>
        </w:rPr>
      </w:pPr>
      <w:r w:rsidRPr="005458AA">
        <w:rPr>
          <w:rFonts w:cs="Arial"/>
          <w:color w:val="000000"/>
          <w:spacing w:val="-2"/>
          <w:sz w:val="20"/>
        </w:rPr>
        <w:t>Import base:</w:t>
      </w:r>
    </w:p>
    <w:p w14:paraId="39CD164B" w14:textId="77777777" w:rsidR="006F0CE6" w:rsidRPr="005458AA" w:rsidRDefault="006F0CE6" w:rsidP="006F0CE6">
      <w:pPr>
        <w:ind w:left="284"/>
        <w:rPr>
          <w:rFonts w:cs="Arial"/>
          <w:color w:val="000000"/>
          <w:spacing w:val="-2"/>
          <w:sz w:val="20"/>
        </w:rPr>
      </w:pPr>
      <w:r w:rsidRPr="005458AA">
        <w:rPr>
          <w:rFonts w:cs="Arial"/>
          <w:color w:val="000000"/>
          <w:spacing w:val="-2"/>
          <w:sz w:val="20"/>
        </w:rPr>
        <w:t>Import IVA:</w:t>
      </w:r>
    </w:p>
    <w:p w14:paraId="0BDD0B6C" w14:textId="77777777" w:rsidR="006F0CE6" w:rsidRPr="005458AA" w:rsidRDefault="006F0CE6" w:rsidP="006F0CE6">
      <w:pPr>
        <w:ind w:left="284"/>
        <w:rPr>
          <w:rFonts w:cs="Arial"/>
          <w:sz w:val="20"/>
        </w:rPr>
      </w:pPr>
      <w:r w:rsidRPr="005458AA">
        <w:rPr>
          <w:rFonts w:cs="Arial"/>
          <w:color w:val="000000"/>
          <w:spacing w:val="-2"/>
          <w:sz w:val="20"/>
        </w:rPr>
        <w:t>Import total:</w:t>
      </w:r>
    </w:p>
    <w:p w14:paraId="3A0BEF59" w14:textId="77777777" w:rsidR="006F0CE6" w:rsidRDefault="006F0CE6" w:rsidP="006F0CE6">
      <w:pPr>
        <w:ind w:left="284"/>
        <w:rPr>
          <w:rFonts w:cs="Arial"/>
          <w:b/>
          <w:sz w:val="20"/>
        </w:rPr>
      </w:pPr>
    </w:p>
    <w:p w14:paraId="30B7B105" w14:textId="77777777" w:rsidR="006F0CE6" w:rsidRDefault="006F0CE6" w:rsidP="006F0CE6">
      <w:pPr>
        <w:ind w:left="284"/>
        <w:rPr>
          <w:rFonts w:cs="Arial"/>
          <w:b/>
          <w:sz w:val="20"/>
        </w:rPr>
      </w:pPr>
    </w:p>
    <w:p w14:paraId="120EDE7E" w14:textId="77777777" w:rsidR="006F0CE6" w:rsidRPr="00AB36CA" w:rsidRDefault="006F0CE6" w:rsidP="006F0CE6">
      <w:pPr>
        <w:ind w:left="284"/>
        <w:rPr>
          <w:rFonts w:cs="Arial"/>
          <w:bCs/>
          <w:sz w:val="20"/>
        </w:rPr>
      </w:pPr>
      <w:r w:rsidRPr="00AB36CA">
        <w:rPr>
          <w:rFonts w:cs="Arial"/>
          <w:bCs/>
          <w:noProof/>
          <w:sz w:val="20"/>
        </w:rPr>
        <w:t>Si és exempt d’IVA, indicar motiu:</w:t>
      </w:r>
      <w:r>
        <w:rPr>
          <w:rFonts w:cs="Arial"/>
          <w:bCs/>
          <w:noProof/>
          <w:sz w:val="20"/>
        </w:rPr>
        <w:t>_____________________</w:t>
      </w:r>
    </w:p>
    <w:p w14:paraId="09A56AE0" w14:textId="77777777" w:rsidR="006F0CE6" w:rsidRDefault="006F0CE6" w:rsidP="006F0CE6">
      <w:pPr>
        <w:ind w:left="284"/>
        <w:rPr>
          <w:rFonts w:cs="Arial"/>
          <w:color w:val="000000"/>
          <w:spacing w:val="-2"/>
          <w:sz w:val="20"/>
        </w:rPr>
      </w:pPr>
    </w:p>
    <w:p w14:paraId="2A01D923" w14:textId="77777777" w:rsidR="006F0CE6" w:rsidRDefault="006F0CE6" w:rsidP="006F0CE6">
      <w:pPr>
        <w:ind w:left="284"/>
        <w:rPr>
          <w:rFonts w:cs="Arial"/>
          <w:color w:val="000000"/>
          <w:spacing w:val="-2"/>
          <w:sz w:val="20"/>
        </w:rPr>
      </w:pPr>
    </w:p>
    <w:p w14:paraId="23F3CB50" w14:textId="77777777" w:rsidR="006F0CE6" w:rsidRPr="001F06BF" w:rsidRDefault="006F0CE6" w:rsidP="006F0CE6">
      <w:pPr>
        <w:spacing w:after="160" w:line="259" w:lineRule="auto"/>
        <w:ind w:left="284"/>
        <w:rPr>
          <w:rFonts w:cs="Arial"/>
          <w:b/>
          <w:color w:val="000000"/>
          <w:sz w:val="20"/>
        </w:rPr>
      </w:pPr>
      <w:r w:rsidRPr="0093112E">
        <w:rPr>
          <w:rFonts w:cs="Arial"/>
          <w:b/>
          <w:sz w:val="20"/>
        </w:rPr>
        <w:t xml:space="preserve">CRITERI 2. </w:t>
      </w:r>
      <w:r w:rsidRPr="0093112E">
        <w:rPr>
          <w:rFonts w:cs="Arial"/>
          <w:b/>
          <w:color w:val="000000"/>
          <w:sz w:val="20"/>
        </w:rPr>
        <w:t>Experiència mínima de la persona responsable per fer el seguiment del servei</w:t>
      </w:r>
      <w:r w:rsidRPr="0093112E">
        <w:rPr>
          <w:rFonts w:eastAsia="Calibri" w:cs="Arial"/>
          <w:b/>
          <w:sz w:val="20"/>
          <w:lang w:eastAsia="en-US" w:bidi="ks-Deva"/>
        </w:rPr>
        <w:t xml:space="preserve"> amb experiència en el</w:t>
      </w:r>
      <w:r w:rsidRPr="0093112E">
        <w:rPr>
          <w:rFonts w:cs="Arial"/>
          <w:b/>
          <w:noProof/>
          <w:sz w:val="20"/>
        </w:rPr>
        <w:t xml:space="preserve"> treball amb adolescents i joves</w:t>
      </w:r>
      <w:r w:rsidRPr="00775F5E">
        <w:rPr>
          <w:rFonts w:cs="Arial"/>
          <w:noProof/>
          <w:sz w:val="18"/>
          <w:szCs w:val="18"/>
        </w:rPr>
        <w:t>.</w:t>
      </w:r>
    </w:p>
    <w:p w14:paraId="4DFADF55" w14:textId="77777777" w:rsidR="006F0CE6" w:rsidRPr="001F06BF" w:rsidRDefault="006F0CE6" w:rsidP="006F0CE6">
      <w:pPr>
        <w:ind w:left="284"/>
        <w:rPr>
          <w:rFonts w:cs="Arial"/>
          <w:sz w:val="20"/>
        </w:rPr>
      </w:pPr>
      <w:r w:rsidRPr="001F06BF">
        <w:rPr>
          <w:rFonts w:cs="Arial"/>
          <w:sz w:val="20"/>
        </w:rPr>
        <w:t>Ofereix una experiència de: ____________ anys d’experiència.</w:t>
      </w:r>
    </w:p>
    <w:p w14:paraId="12ACEA00" w14:textId="77777777" w:rsidR="006F0CE6" w:rsidRPr="001F06BF" w:rsidRDefault="006F0CE6" w:rsidP="006F0CE6">
      <w:pPr>
        <w:ind w:left="284"/>
        <w:rPr>
          <w:rFonts w:cs="Arial"/>
          <w:sz w:val="20"/>
        </w:rPr>
      </w:pPr>
    </w:p>
    <w:p w14:paraId="0E99B93A" w14:textId="77777777" w:rsidR="006F0CE6" w:rsidRDefault="006F0CE6" w:rsidP="006F0CE6">
      <w:pPr>
        <w:ind w:left="284"/>
        <w:rPr>
          <w:rFonts w:cs="Arial"/>
          <w:color w:val="000000"/>
          <w:spacing w:val="-2"/>
          <w:sz w:val="20"/>
        </w:rPr>
      </w:pPr>
      <w:r w:rsidRPr="001F06BF">
        <w:rPr>
          <w:rFonts w:cs="Arial"/>
          <w:b/>
          <w:sz w:val="20"/>
        </w:rPr>
        <w:t>Nota</w:t>
      </w:r>
      <w:r w:rsidRPr="001F06BF">
        <w:rPr>
          <w:rFonts w:cs="Arial"/>
          <w:sz w:val="20"/>
        </w:rPr>
        <w:t xml:space="preserve">:  Per tal que es valori el Criteri 2, s’ha d’adjuntar al present Annex la corresponent documentació acreditativa: Currículum </w:t>
      </w:r>
      <w:proofErr w:type="spellStart"/>
      <w:r w:rsidRPr="001F06BF">
        <w:rPr>
          <w:rFonts w:cs="Arial"/>
          <w:sz w:val="20"/>
        </w:rPr>
        <w:t>vitae</w:t>
      </w:r>
      <w:proofErr w:type="spellEnd"/>
      <w:r w:rsidRPr="001F06BF">
        <w:rPr>
          <w:rFonts w:cs="Arial"/>
          <w:sz w:val="20"/>
        </w:rPr>
        <w:t xml:space="preserve"> i vida laboral que demostri l’experiència de la persona responsable de fer el seguiment d’aquest servei per part de l’empresa licitadora</w:t>
      </w:r>
    </w:p>
    <w:p w14:paraId="3A639487" w14:textId="77777777" w:rsidR="006F0CE6" w:rsidRDefault="006F0CE6" w:rsidP="006F0CE6">
      <w:pPr>
        <w:ind w:left="284"/>
        <w:rPr>
          <w:rFonts w:cs="Arial"/>
          <w:spacing w:val="-2"/>
          <w:sz w:val="20"/>
        </w:rPr>
      </w:pPr>
    </w:p>
    <w:p w14:paraId="1945CA33" w14:textId="77777777" w:rsidR="006F0CE6" w:rsidRDefault="006F0CE6" w:rsidP="006F0CE6">
      <w:pPr>
        <w:ind w:left="284"/>
        <w:rPr>
          <w:rFonts w:cs="Arial"/>
          <w:spacing w:val="-2"/>
          <w:sz w:val="20"/>
        </w:rPr>
      </w:pPr>
    </w:p>
    <w:p w14:paraId="256AC120" w14:textId="77777777" w:rsidR="006F0CE6" w:rsidRDefault="006F0CE6" w:rsidP="006F0CE6">
      <w:pPr>
        <w:ind w:left="284"/>
        <w:rPr>
          <w:rFonts w:cs="Arial"/>
          <w:b/>
          <w:spacing w:val="-2"/>
          <w:sz w:val="20"/>
        </w:rPr>
      </w:pPr>
      <w:r w:rsidRPr="001F06BF">
        <w:rPr>
          <w:rFonts w:cs="Arial"/>
          <w:b/>
          <w:spacing w:val="-2"/>
          <w:sz w:val="20"/>
        </w:rPr>
        <w:t>CRITERI 3. Pla de formació anual del personal adscrit a aquest contracte per a l’execució del projecte</w:t>
      </w:r>
    </w:p>
    <w:p w14:paraId="0B7F9DC1" w14:textId="77777777" w:rsidR="006F0CE6" w:rsidRPr="001F06BF" w:rsidRDefault="006F0CE6" w:rsidP="006F0CE6">
      <w:pPr>
        <w:ind w:left="284"/>
        <w:rPr>
          <w:rFonts w:cs="Arial"/>
          <w:spacing w:val="-2"/>
          <w:sz w:val="20"/>
        </w:rPr>
      </w:pPr>
    </w:p>
    <w:p w14:paraId="39D3A046" w14:textId="77777777" w:rsidR="006F0CE6" w:rsidRDefault="006F0CE6" w:rsidP="006F0CE6">
      <w:pPr>
        <w:ind w:left="284"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 Nombre d’hores anuals: _____________</w:t>
      </w:r>
    </w:p>
    <w:p w14:paraId="06B868E3" w14:textId="77777777" w:rsidR="006F0CE6" w:rsidRDefault="006F0CE6" w:rsidP="006F0CE6">
      <w:pPr>
        <w:rPr>
          <w:rFonts w:cs="Arial"/>
          <w:b/>
          <w:spacing w:val="-2"/>
          <w:sz w:val="20"/>
        </w:rPr>
      </w:pPr>
    </w:p>
    <w:p w14:paraId="6B9C7C91" w14:textId="77777777" w:rsidR="006F0CE6" w:rsidRDefault="006F0CE6" w:rsidP="006F0CE6">
      <w:pPr>
        <w:rPr>
          <w:rFonts w:cs="Arial"/>
          <w:b/>
          <w:spacing w:val="-2"/>
          <w:sz w:val="20"/>
        </w:rPr>
      </w:pPr>
    </w:p>
    <w:p w14:paraId="6D63B80A" w14:textId="77777777" w:rsidR="006F0CE6" w:rsidRPr="005E6D1E" w:rsidRDefault="006F0CE6" w:rsidP="006F0CE6">
      <w:pPr>
        <w:jc w:val="left"/>
        <w:rPr>
          <w:rFonts w:cs="Arial"/>
          <w:b/>
          <w:bCs/>
          <w:szCs w:val="22"/>
          <w:u w:val="single"/>
        </w:rPr>
      </w:pPr>
      <w:r w:rsidRPr="005E6D1E">
        <w:rPr>
          <w:rFonts w:cs="Arial"/>
          <w:b/>
          <w:bCs/>
          <w:szCs w:val="22"/>
          <w:u w:val="single"/>
        </w:rPr>
        <w:t xml:space="preserve">LOT  3: Servei d’intervenció socioeducativa a l’Espai Jove </w:t>
      </w:r>
      <w:proofErr w:type="spellStart"/>
      <w:r w:rsidRPr="005E6D1E">
        <w:rPr>
          <w:rFonts w:cs="Arial"/>
          <w:b/>
          <w:bCs/>
          <w:szCs w:val="22"/>
          <w:u w:val="single"/>
        </w:rPr>
        <w:t>Torreromeu</w:t>
      </w:r>
      <w:proofErr w:type="spellEnd"/>
    </w:p>
    <w:p w14:paraId="5F6BCA20" w14:textId="77777777" w:rsidR="006F0CE6" w:rsidRDefault="006F0CE6" w:rsidP="006F0CE6">
      <w:pPr>
        <w:rPr>
          <w:rFonts w:cs="Arial"/>
          <w:b/>
          <w:sz w:val="20"/>
        </w:rPr>
      </w:pPr>
    </w:p>
    <w:p w14:paraId="4536279C" w14:textId="77777777" w:rsidR="006F0CE6" w:rsidRPr="005458AA" w:rsidRDefault="006F0CE6" w:rsidP="006F0CE6">
      <w:pPr>
        <w:ind w:left="284"/>
        <w:rPr>
          <w:rFonts w:cs="Arial"/>
          <w:b/>
          <w:sz w:val="20"/>
        </w:rPr>
      </w:pPr>
      <w:r w:rsidRPr="005458AA">
        <w:rPr>
          <w:rFonts w:cs="Arial"/>
          <w:b/>
          <w:sz w:val="20"/>
        </w:rPr>
        <w:t>CRITERI 1. Millora econòmica</w:t>
      </w:r>
    </w:p>
    <w:p w14:paraId="499A5A6C" w14:textId="77777777" w:rsidR="006F0CE6" w:rsidRPr="005458AA" w:rsidRDefault="006F0CE6" w:rsidP="006F0CE6">
      <w:pPr>
        <w:ind w:left="284"/>
        <w:rPr>
          <w:rFonts w:cs="Arial"/>
          <w:b/>
          <w:sz w:val="20"/>
        </w:rPr>
      </w:pPr>
    </w:p>
    <w:p w14:paraId="418BB767" w14:textId="77777777" w:rsidR="006F0CE6" w:rsidRPr="005458AA" w:rsidRDefault="006F0CE6" w:rsidP="006F0CE6">
      <w:pPr>
        <w:ind w:left="284"/>
        <w:rPr>
          <w:rFonts w:cs="Arial"/>
          <w:sz w:val="20"/>
        </w:rPr>
      </w:pPr>
      <w:r w:rsidRPr="005458AA">
        <w:rPr>
          <w:rFonts w:cs="Arial"/>
          <w:sz w:val="20"/>
        </w:rPr>
        <w:t>Ofereix una millora econòmica d’acord amb el desglossament següent:</w:t>
      </w:r>
    </w:p>
    <w:p w14:paraId="2807BFEA" w14:textId="77777777" w:rsidR="006F0CE6" w:rsidRPr="005458AA" w:rsidRDefault="006F0CE6" w:rsidP="006F0CE6">
      <w:pPr>
        <w:ind w:left="284"/>
        <w:rPr>
          <w:rFonts w:cs="Arial"/>
          <w:b/>
          <w:sz w:val="20"/>
        </w:rPr>
      </w:pPr>
    </w:p>
    <w:p w14:paraId="4C5A3126" w14:textId="77777777" w:rsidR="006F0CE6" w:rsidRPr="005458AA" w:rsidRDefault="006F0CE6" w:rsidP="006F0CE6">
      <w:pPr>
        <w:ind w:left="284"/>
        <w:rPr>
          <w:rFonts w:cs="Arial"/>
          <w:color w:val="000000"/>
          <w:spacing w:val="-2"/>
          <w:sz w:val="20"/>
        </w:rPr>
      </w:pPr>
      <w:r w:rsidRPr="005458AA">
        <w:rPr>
          <w:rFonts w:cs="Arial"/>
          <w:color w:val="000000"/>
          <w:spacing w:val="-2"/>
          <w:sz w:val="20"/>
        </w:rPr>
        <w:t>Import base:</w:t>
      </w:r>
    </w:p>
    <w:p w14:paraId="3B1C6109" w14:textId="77777777" w:rsidR="006F0CE6" w:rsidRPr="005458AA" w:rsidRDefault="006F0CE6" w:rsidP="006F0CE6">
      <w:pPr>
        <w:ind w:left="284"/>
        <w:rPr>
          <w:rFonts w:cs="Arial"/>
          <w:color w:val="000000"/>
          <w:spacing w:val="-2"/>
          <w:sz w:val="20"/>
        </w:rPr>
      </w:pPr>
      <w:r w:rsidRPr="005458AA">
        <w:rPr>
          <w:rFonts w:cs="Arial"/>
          <w:color w:val="000000"/>
          <w:spacing w:val="-2"/>
          <w:sz w:val="20"/>
        </w:rPr>
        <w:t>Import IVA:</w:t>
      </w:r>
    </w:p>
    <w:p w14:paraId="4AC37521" w14:textId="77777777" w:rsidR="006F0CE6" w:rsidRPr="005458AA" w:rsidRDefault="006F0CE6" w:rsidP="006F0CE6">
      <w:pPr>
        <w:ind w:left="284"/>
        <w:rPr>
          <w:rFonts w:cs="Arial"/>
          <w:sz w:val="20"/>
        </w:rPr>
      </w:pPr>
      <w:r w:rsidRPr="005458AA">
        <w:rPr>
          <w:rFonts w:cs="Arial"/>
          <w:color w:val="000000"/>
          <w:spacing w:val="-2"/>
          <w:sz w:val="20"/>
        </w:rPr>
        <w:t>Import total:</w:t>
      </w:r>
    </w:p>
    <w:p w14:paraId="47714B2E" w14:textId="77777777" w:rsidR="006F0CE6" w:rsidRDefault="006F0CE6" w:rsidP="006F0CE6">
      <w:pPr>
        <w:ind w:left="284"/>
        <w:rPr>
          <w:rFonts w:cs="Arial"/>
          <w:b/>
          <w:sz w:val="20"/>
        </w:rPr>
      </w:pPr>
    </w:p>
    <w:p w14:paraId="50599D18" w14:textId="77777777" w:rsidR="006F0CE6" w:rsidRPr="00AB36CA" w:rsidRDefault="006F0CE6" w:rsidP="006F0CE6">
      <w:pPr>
        <w:ind w:firstLine="284"/>
        <w:rPr>
          <w:rFonts w:cs="Arial"/>
          <w:bCs/>
          <w:sz w:val="20"/>
        </w:rPr>
      </w:pPr>
      <w:r w:rsidRPr="00AB36CA">
        <w:rPr>
          <w:rFonts w:cs="Arial"/>
          <w:bCs/>
          <w:noProof/>
          <w:sz w:val="20"/>
        </w:rPr>
        <w:t>Si és exempt d’IVA, indicar motiu:</w:t>
      </w:r>
      <w:r>
        <w:rPr>
          <w:rFonts w:cs="Arial"/>
          <w:bCs/>
          <w:noProof/>
          <w:sz w:val="20"/>
        </w:rPr>
        <w:t>_____________________</w:t>
      </w:r>
    </w:p>
    <w:p w14:paraId="39967748" w14:textId="77777777" w:rsidR="006F0CE6" w:rsidRDefault="006F0CE6" w:rsidP="006F0CE6">
      <w:pPr>
        <w:ind w:left="284"/>
        <w:rPr>
          <w:rFonts w:cs="Arial"/>
          <w:color w:val="000000"/>
          <w:spacing w:val="-2"/>
          <w:sz w:val="20"/>
        </w:rPr>
      </w:pPr>
    </w:p>
    <w:p w14:paraId="5C6AD1A8" w14:textId="77777777" w:rsidR="006F0CE6" w:rsidRPr="001F06BF" w:rsidRDefault="006F0CE6" w:rsidP="006F0CE6">
      <w:pPr>
        <w:spacing w:after="160" w:line="259" w:lineRule="auto"/>
        <w:ind w:left="284"/>
        <w:rPr>
          <w:rFonts w:cs="Arial"/>
          <w:b/>
          <w:color w:val="000000"/>
          <w:sz w:val="20"/>
        </w:rPr>
      </w:pPr>
      <w:r w:rsidRPr="0093112E">
        <w:rPr>
          <w:rFonts w:cs="Arial"/>
          <w:b/>
          <w:sz w:val="20"/>
        </w:rPr>
        <w:t xml:space="preserve">CRITERI 2. </w:t>
      </w:r>
      <w:r w:rsidRPr="0093112E">
        <w:rPr>
          <w:rFonts w:cs="Arial"/>
          <w:b/>
          <w:color w:val="000000"/>
          <w:sz w:val="20"/>
        </w:rPr>
        <w:t>Experiència mínima de la persona responsable per fer el seguiment del servei</w:t>
      </w:r>
      <w:r w:rsidRPr="0093112E">
        <w:rPr>
          <w:rFonts w:eastAsia="Calibri" w:cs="Arial"/>
          <w:b/>
          <w:sz w:val="20"/>
          <w:lang w:eastAsia="en-US" w:bidi="ks-Deva"/>
        </w:rPr>
        <w:t xml:space="preserve"> amb experiència en el</w:t>
      </w:r>
      <w:r w:rsidRPr="0093112E">
        <w:rPr>
          <w:rFonts w:cs="Arial"/>
          <w:b/>
          <w:noProof/>
          <w:sz w:val="20"/>
        </w:rPr>
        <w:t xml:space="preserve"> treball amb adolescents i joves</w:t>
      </w:r>
      <w:r w:rsidRPr="00775F5E">
        <w:rPr>
          <w:rFonts w:cs="Arial"/>
          <w:noProof/>
          <w:sz w:val="18"/>
          <w:szCs w:val="18"/>
        </w:rPr>
        <w:t>.</w:t>
      </w:r>
    </w:p>
    <w:p w14:paraId="7AAB458C" w14:textId="77777777" w:rsidR="006F0CE6" w:rsidRPr="001F06BF" w:rsidRDefault="006F0CE6" w:rsidP="006F0CE6">
      <w:pPr>
        <w:ind w:left="284"/>
        <w:rPr>
          <w:rFonts w:cs="Arial"/>
          <w:sz w:val="20"/>
        </w:rPr>
      </w:pPr>
      <w:r w:rsidRPr="001F06BF">
        <w:rPr>
          <w:rFonts w:cs="Arial"/>
          <w:sz w:val="20"/>
        </w:rPr>
        <w:t>Ofereix una experiència de: ____________ anys d’experiència.</w:t>
      </w:r>
    </w:p>
    <w:p w14:paraId="17980A7E" w14:textId="77777777" w:rsidR="006F0CE6" w:rsidRPr="001F06BF" w:rsidRDefault="006F0CE6" w:rsidP="006F0CE6">
      <w:pPr>
        <w:ind w:left="284"/>
        <w:rPr>
          <w:rFonts w:cs="Arial"/>
          <w:sz w:val="20"/>
        </w:rPr>
      </w:pPr>
    </w:p>
    <w:p w14:paraId="614CE579" w14:textId="77777777" w:rsidR="006F0CE6" w:rsidRDefault="006F0CE6" w:rsidP="006F0CE6">
      <w:pPr>
        <w:ind w:left="284"/>
        <w:rPr>
          <w:rFonts w:cs="Arial"/>
          <w:color w:val="000000"/>
          <w:spacing w:val="-2"/>
          <w:sz w:val="20"/>
        </w:rPr>
      </w:pPr>
      <w:r w:rsidRPr="001F06BF">
        <w:rPr>
          <w:rFonts w:cs="Arial"/>
          <w:b/>
          <w:sz w:val="20"/>
        </w:rPr>
        <w:t>Nota</w:t>
      </w:r>
      <w:r w:rsidRPr="001F06BF">
        <w:rPr>
          <w:rFonts w:cs="Arial"/>
          <w:sz w:val="20"/>
        </w:rPr>
        <w:t xml:space="preserve">:  Per tal que es valori el Criteri 2, s’ha d’adjuntar al present Annex la corresponent documentació acreditativa: Currículum </w:t>
      </w:r>
      <w:proofErr w:type="spellStart"/>
      <w:r w:rsidRPr="001F06BF">
        <w:rPr>
          <w:rFonts w:cs="Arial"/>
          <w:sz w:val="20"/>
        </w:rPr>
        <w:t>vitae</w:t>
      </w:r>
      <w:proofErr w:type="spellEnd"/>
      <w:r w:rsidRPr="001F06BF">
        <w:rPr>
          <w:rFonts w:cs="Arial"/>
          <w:sz w:val="20"/>
        </w:rPr>
        <w:t xml:space="preserve"> i vida laboral que demostri l’experiència de la persona responsable de fer el seguiment d’aquest servei per part de l’empresa licitadora</w:t>
      </w:r>
    </w:p>
    <w:p w14:paraId="5E0C376F" w14:textId="77777777" w:rsidR="006F0CE6" w:rsidRDefault="006F0CE6" w:rsidP="006F0CE6">
      <w:pPr>
        <w:ind w:left="284"/>
        <w:rPr>
          <w:rFonts w:cs="Arial"/>
          <w:spacing w:val="-2"/>
          <w:sz w:val="20"/>
        </w:rPr>
      </w:pPr>
    </w:p>
    <w:p w14:paraId="3DB91185" w14:textId="77777777" w:rsidR="006F0CE6" w:rsidRDefault="006F0CE6" w:rsidP="006F0CE6">
      <w:pPr>
        <w:ind w:left="284"/>
        <w:rPr>
          <w:rFonts w:cs="Arial"/>
          <w:b/>
          <w:spacing w:val="-2"/>
          <w:sz w:val="20"/>
        </w:rPr>
      </w:pPr>
      <w:r w:rsidRPr="001F06BF">
        <w:rPr>
          <w:rFonts w:cs="Arial"/>
          <w:b/>
          <w:spacing w:val="-2"/>
          <w:sz w:val="20"/>
        </w:rPr>
        <w:t>CRITERI 3. Pla de formació anual del personal adscrit a aquest contracte per a l’execució del projecte</w:t>
      </w:r>
    </w:p>
    <w:p w14:paraId="7FE1F860" w14:textId="77777777" w:rsidR="006F0CE6" w:rsidRPr="001F06BF" w:rsidRDefault="006F0CE6" w:rsidP="006F0CE6">
      <w:pPr>
        <w:ind w:left="284"/>
        <w:rPr>
          <w:rFonts w:cs="Arial"/>
          <w:spacing w:val="-2"/>
          <w:sz w:val="20"/>
        </w:rPr>
      </w:pPr>
    </w:p>
    <w:p w14:paraId="1B026BA5" w14:textId="77777777" w:rsidR="006F0CE6" w:rsidRDefault="006F0CE6" w:rsidP="006F0CE6">
      <w:pPr>
        <w:ind w:left="284"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 Nombre d’hores anuals: _____________</w:t>
      </w:r>
    </w:p>
    <w:p w14:paraId="1CC4B4EB" w14:textId="77777777" w:rsidR="006F0CE6" w:rsidRDefault="006F0CE6" w:rsidP="006F0CE6">
      <w:pPr>
        <w:jc w:val="left"/>
        <w:rPr>
          <w:rFonts w:cs="Arial"/>
          <w:b/>
          <w:bCs/>
          <w:szCs w:val="22"/>
          <w:u w:val="single"/>
        </w:rPr>
      </w:pPr>
    </w:p>
    <w:p w14:paraId="6C413A67" w14:textId="77777777" w:rsidR="006F0CE6" w:rsidRDefault="006F0CE6" w:rsidP="006F0CE6">
      <w:pPr>
        <w:jc w:val="left"/>
        <w:rPr>
          <w:rFonts w:cs="Arial"/>
          <w:b/>
          <w:bCs/>
          <w:szCs w:val="22"/>
          <w:u w:val="single"/>
        </w:rPr>
      </w:pPr>
    </w:p>
    <w:p w14:paraId="75BB231C" w14:textId="77777777" w:rsidR="006F0CE6" w:rsidRPr="003406BA" w:rsidRDefault="006F0CE6" w:rsidP="006F0CE6">
      <w:pPr>
        <w:jc w:val="left"/>
        <w:rPr>
          <w:rFonts w:cs="Arial"/>
          <w:b/>
          <w:bCs/>
          <w:szCs w:val="22"/>
          <w:u w:val="single"/>
        </w:rPr>
      </w:pPr>
      <w:r w:rsidRPr="003406BA">
        <w:rPr>
          <w:rFonts w:cs="Arial"/>
          <w:b/>
          <w:bCs/>
          <w:szCs w:val="22"/>
          <w:u w:val="single"/>
        </w:rPr>
        <w:t>L</w:t>
      </w:r>
      <w:r>
        <w:rPr>
          <w:rFonts w:cs="Arial"/>
          <w:b/>
          <w:bCs/>
          <w:szCs w:val="22"/>
          <w:u w:val="single"/>
        </w:rPr>
        <w:t>OT 4</w:t>
      </w:r>
      <w:r w:rsidRPr="003406BA">
        <w:rPr>
          <w:rFonts w:cs="Arial"/>
          <w:b/>
          <w:bCs/>
          <w:szCs w:val="22"/>
          <w:u w:val="single"/>
        </w:rPr>
        <w:t xml:space="preserve">: </w:t>
      </w:r>
      <w:r>
        <w:rPr>
          <w:rFonts w:cs="Arial"/>
          <w:b/>
          <w:bCs/>
          <w:szCs w:val="22"/>
          <w:u w:val="single"/>
        </w:rPr>
        <w:t xml:space="preserve">Servei d’intervenció socioeducativa a l’Espai Jove de Can </w:t>
      </w:r>
      <w:proofErr w:type="spellStart"/>
      <w:r>
        <w:rPr>
          <w:rFonts w:cs="Arial"/>
          <w:b/>
          <w:bCs/>
          <w:szCs w:val="22"/>
          <w:u w:val="single"/>
        </w:rPr>
        <w:t>Puiggener</w:t>
      </w:r>
      <w:proofErr w:type="spellEnd"/>
    </w:p>
    <w:p w14:paraId="30F99750" w14:textId="77777777" w:rsidR="006F0CE6" w:rsidRDefault="006F0CE6" w:rsidP="006F0CE6">
      <w:pPr>
        <w:rPr>
          <w:rFonts w:cs="Arial"/>
          <w:b/>
          <w:sz w:val="20"/>
        </w:rPr>
      </w:pPr>
    </w:p>
    <w:p w14:paraId="722EB007" w14:textId="77777777" w:rsidR="006F0CE6" w:rsidRPr="005458AA" w:rsidRDefault="006F0CE6" w:rsidP="006F0CE6">
      <w:pPr>
        <w:ind w:left="284"/>
        <w:rPr>
          <w:rFonts w:cs="Arial"/>
          <w:b/>
          <w:sz w:val="20"/>
        </w:rPr>
      </w:pPr>
      <w:r w:rsidRPr="005458AA">
        <w:rPr>
          <w:rFonts w:cs="Arial"/>
          <w:b/>
          <w:sz w:val="20"/>
        </w:rPr>
        <w:t>CRITERI 1. Millora econòmica</w:t>
      </w:r>
    </w:p>
    <w:p w14:paraId="0423DFD4" w14:textId="77777777" w:rsidR="006F0CE6" w:rsidRPr="005458AA" w:rsidRDefault="006F0CE6" w:rsidP="006F0CE6">
      <w:pPr>
        <w:ind w:left="284"/>
        <w:rPr>
          <w:rFonts w:cs="Arial"/>
          <w:b/>
          <w:sz w:val="20"/>
        </w:rPr>
      </w:pPr>
    </w:p>
    <w:p w14:paraId="6F4E6F0D" w14:textId="77777777" w:rsidR="006F0CE6" w:rsidRPr="005458AA" w:rsidRDefault="006F0CE6" w:rsidP="006F0CE6">
      <w:pPr>
        <w:ind w:left="284"/>
        <w:rPr>
          <w:rFonts w:cs="Arial"/>
          <w:sz w:val="20"/>
        </w:rPr>
      </w:pPr>
      <w:r w:rsidRPr="005458AA">
        <w:rPr>
          <w:rFonts w:cs="Arial"/>
          <w:sz w:val="20"/>
        </w:rPr>
        <w:t>Ofereix una millora econòmica d’acord amb el desglossament següent:</w:t>
      </w:r>
    </w:p>
    <w:p w14:paraId="2F0737EA" w14:textId="77777777" w:rsidR="006F0CE6" w:rsidRPr="005458AA" w:rsidRDefault="006F0CE6" w:rsidP="006F0CE6">
      <w:pPr>
        <w:ind w:left="284"/>
        <w:rPr>
          <w:rFonts w:cs="Arial"/>
          <w:b/>
          <w:sz w:val="20"/>
        </w:rPr>
      </w:pPr>
    </w:p>
    <w:p w14:paraId="42F8DEF4" w14:textId="77777777" w:rsidR="006F0CE6" w:rsidRPr="005458AA" w:rsidRDefault="006F0CE6" w:rsidP="006F0CE6">
      <w:pPr>
        <w:ind w:left="284"/>
        <w:rPr>
          <w:rFonts w:cs="Arial"/>
          <w:color w:val="000000"/>
          <w:spacing w:val="-2"/>
          <w:sz w:val="20"/>
        </w:rPr>
      </w:pPr>
      <w:r w:rsidRPr="005458AA">
        <w:rPr>
          <w:rFonts w:cs="Arial"/>
          <w:color w:val="000000"/>
          <w:spacing w:val="-2"/>
          <w:sz w:val="20"/>
        </w:rPr>
        <w:t>Import base:</w:t>
      </w:r>
    </w:p>
    <w:p w14:paraId="608E1366" w14:textId="77777777" w:rsidR="006F0CE6" w:rsidRPr="005458AA" w:rsidRDefault="006F0CE6" w:rsidP="006F0CE6">
      <w:pPr>
        <w:ind w:left="284"/>
        <w:rPr>
          <w:rFonts w:cs="Arial"/>
          <w:color w:val="000000"/>
          <w:spacing w:val="-2"/>
          <w:sz w:val="20"/>
        </w:rPr>
      </w:pPr>
      <w:r w:rsidRPr="005458AA">
        <w:rPr>
          <w:rFonts w:cs="Arial"/>
          <w:color w:val="000000"/>
          <w:spacing w:val="-2"/>
          <w:sz w:val="20"/>
        </w:rPr>
        <w:t>Import IVA:</w:t>
      </w:r>
    </w:p>
    <w:p w14:paraId="458B2B50" w14:textId="77777777" w:rsidR="006F0CE6" w:rsidRPr="005458AA" w:rsidRDefault="006F0CE6" w:rsidP="006F0CE6">
      <w:pPr>
        <w:ind w:left="284"/>
        <w:rPr>
          <w:rFonts w:cs="Arial"/>
          <w:sz w:val="20"/>
        </w:rPr>
      </w:pPr>
      <w:r w:rsidRPr="005458AA">
        <w:rPr>
          <w:rFonts w:cs="Arial"/>
          <w:color w:val="000000"/>
          <w:spacing w:val="-2"/>
          <w:sz w:val="20"/>
        </w:rPr>
        <w:t>Import total:</w:t>
      </w:r>
    </w:p>
    <w:p w14:paraId="7CA5BEFC" w14:textId="77777777" w:rsidR="006F0CE6" w:rsidRDefault="006F0CE6" w:rsidP="006F0CE6">
      <w:pPr>
        <w:ind w:firstLine="284"/>
        <w:rPr>
          <w:rFonts w:cs="Arial"/>
          <w:bCs/>
          <w:noProof/>
          <w:sz w:val="20"/>
        </w:rPr>
      </w:pPr>
    </w:p>
    <w:p w14:paraId="3E4BE93C" w14:textId="013F8389" w:rsidR="006F0CE6" w:rsidRPr="00AB36CA" w:rsidRDefault="006F0CE6" w:rsidP="006F0CE6">
      <w:pPr>
        <w:ind w:firstLine="284"/>
        <w:rPr>
          <w:rFonts w:cs="Arial"/>
          <w:bCs/>
          <w:sz w:val="20"/>
        </w:rPr>
      </w:pPr>
      <w:r w:rsidRPr="00AB36CA">
        <w:rPr>
          <w:rFonts w:cs="Arial"/>
          <w:bCs/>
          <w:noProof/>
          <w:sz w:val="20"/>
        </w:rPr>
        <w:t>Si és exempt d’IVA, indicar motiu:</w:t>
      </w:r>
      <w:r>
        <w:rPr>
          <w:rFonts w:cs="Arial"/>
          <w:bCs/>
          <w:noProof/>
          <w:sz w:val="20"/>
        </w:rPr>
        <w:t>_____________________</w:t>
      </w:r>
    </w:p>
    <w:p w14:paraId="74520F81" w14:textId="77777777" w:rsidR="006F0CE6" w:rsidRDefault="006F0CE6" w:rsidP="006F0CE6">
      <w:pPr>
        <w:ind w:left="284"/>
        <w:rPr>
          <w:rFonts w:cs="Arial"/>
          <w:color w:val="000000"/>
          <w:spacing w:val="-2"/>
          <w:sz w:val="20"/>
        </w:rPr>
      </w:pPr>
    </w:p>
    <w:p w14:paraId="0B29BC3B" w14:textId="77777777" w:rsidR="006F0CE6" w:rsidRDefault="006F0CE6" w:rsidP="006F0CE6">
      <w:pPr>
        <w:ind w:left="284"/>
        <w:rPr>
          <w:rFonts w:cs="Arial"/>
          <w:color w:val="000000"/>
          <w:spacing w:val="-2"/>
          <w:sz w:val="20"/>
        </w:rPr>
      </w:pPr>
    </w:p>
    <w:p w14:paraId="5B26DA5B" w14:textId="77777777" w:rsidR="006F0CE6" w:rsidRPr="001F06BF" w:rsidRDefault="006F0CE6" w:rsidP="006F0CE6">
      <w:pPr>
        <w:spacing w:after="160" w:line="259" w:lineRule="auto"/>
        <w:ind w:left="284"/>
        <w:rPr>
          <w:rFonts w:cs="Arial"/>
          <w:b/>
          <w:color w:val="000000"/>
          <w:sz w:val="20"/>
        </w:rPr>
      </w:pPr>
      <w:r w:rsidRPr="0093112E">
        <w:rPr>
          <w:rFonts w:cs="Arial"/>
          <w:b/>
          <w:sz w:val="20"/>
        </w:rPr>
        <w:lastRenderedPageBreak/>
        <w:t xml:space="preserve">CRITERI 2. </w:t>
      </w:r>
      <w:r w:rsidRPr="0093112E">
        <w:rPr>
          <w:rFonts w:cs="Arial"/>
          <w:b/>
          <w:color w:val="000000"/>
          <w:sz w:val="20"/>
        </w:rPr>
        <w:t>Experiència mínima de la persona responsable per fer el seguiment del servei</w:t>
      </w:r>
      <w:r w:rsidRPr="0093112E">
        <w:rPr>
          <w:rFonts w:eastAsia="Calibri" w:cs="Arial"/>
          <w:b/>
          <w:sz w:val="20"/>
          <w:lang w:eastAsia="en-US" w:bidi="ks-Deva"/>
        </w:rPr>
        <w:t xml:space="preserve"> amb experiència en el</w:t>
      </w:r>
      <w:r w:rsidRPr="0093112E">
        <w:rPr>
          <w:rFonts w:cs="Arial"/>
          <w:b/>
          <w:noProof/>
          <w:sz w:val="20"/>
        </w:rPr>
        <w:t xml:space="preserve"> treball amb adolescents i joves</w:t>
      </w:r>
      <w:r w:rsidRPr="00775F5E">
        <w:rPr>
          <w:rFonts w:cs="Arial"/>
          <w:noProof/>
          <w:sz w:val="18"/>
          <w:szCs w:val="18"/>
        </w:rPr>
        <w:t>.</w:t>
      </w:r>
    </w:p>
    <w:p w14:paraId="497B55C9" w14:textId="77777777" w:rsidR="006F0CE6" w:rsidRPr="001F06BF" w:rsidRDefault="006F0CE6" w:rsidP="006F0CE6">
      <w:pPr>
        <w:ind w:left="284"/>
        <w:rPr>
          <w:rFonts w:cs="Arial"/>
          <w:sz w:val="20"/>
        </w:rPr>
      </w:pPr>
      <w:r w:rsidRPr="001F06BF">
        <w:rPr>
          <w:rFonts w:cs="Arial"/>
          <w:sz w:val="20"/>
        </w:rPr>
        <w:t>Ofereix una experiència de: ____________ anys d’experiència.</w:t>
      </w:r>
    </w:p>
    <w:p w14:paraId="060B14C5" w14:textId="77777777" w:rsidR="006F0CE6" w:rsidRPr="001F06BF" w:rsidRDefault="006F0CE6" w:rsidP="006F0CE6">
      <w:pPr>
        <w:ind w:left="284"/>
        <w:rPr>
          <w:rFonts w:cs="Arial"/>
          <w:sz w:val="20"/>
        </w:rPr>
      </w:pPr>
    </w:p>
    <w:p w14:paraId="7228764C" w14:textId="77777777" w:rsidR="006F0CE6" w:rsidRDefault="006F0CE6" w:rsidP="006F0CE6">
      <w:pPr>
        <w:ind w:left="284"/>
        <w:rPr>
          <w:rFonts w:cs="Arial"/>
          <w:color w:val="000000"/>
          <w:spacing w:val="-2"/>
          <w:sz w:val="20"/>
        </w:rPr>
      </w:pPr>
      <w:r w:rsidRPr="001F06BF">
        <w:rPr>
          <w:rFonts w:cs="Arial"/>
          <w:b/>
          <w:sz w:val="20"/>
        </w:rPr>
        <w:t>Nota</w:t>
      </w:r>
      <w:r w:rsidRPr="001F06BF">
        <w:rPr>
          <w:rFonts w:cs="Arial"/>
          <w:sz w:val="20"/>
        </w:rPr>
        <w:t xml:space="preserve">:  Per tal que es valori el Criteri 2, s’ha d’adjuntar al present Annex la corresponent documentació acreditativa: Currículum </w:t>
      </w:r>
      <w:proofErr w:type="spellStart"/>
      <w:r w:rsidRPr="001F06BF">
        <w:rPr>
          <w:rFonts w:cs="Arial"/>
          <w:sz w:val="20"/>
        </w:rPr>
        <w:t>vitae</w:t>
      </w:r>
      <w:proofErr w:type="spellEnd"/>
      <w:r w:rsidRPr="001F06BF">
        <w:rPr>
          <w:rFonts w:cs="Arial"/>
          <w:sz w:val="20"/>
        </w:rPr>
        <w:t xml:space="preserve"> i vida laboral que demostri l’experiència de la persona responsable de fer el seguiment d’aquest servei per part de l’empresa licitadora</w:t>
      </w:r>
    </w:p>
    <w:p w14:paraId="19639F5B" w14:textId="77777777" w:rsidR="006F0CE6" w:rsidRDefault="006F0CE6" w:rsidP="006F0CE6">
      <w:pPr>
        <w:ind w:left="284"/>
        <w:rPr>
          <w:rFonts w:cs="Arial"/>
          <w:spacing w:val="-2"/>
          <w:sz w:val="20"/>
        </w:rPr>
      </w:pPr>
    </w:p>
    <w:p w14:paraId="1DE51292" w14:textId="77777777" w:rsidR="006F0CE6" w:rsidRDefault="006F0CE6" w:rsidP="006F0CE6">
      <w:pPr>
        <w:ind w:left="284"/>
        <w:rPr>
          <w:rFonts w:cs="Arial"/>
          <w:b/>
          <w:spacing w:val="-2"/>
          <w:sz w:val="20"/>
        </w:rPr>
      </w:pPr>
      <w:r w:rsidRPr="001F06BF">
        <w:rPr>
          <w:rFonts w:cs="Arial"/>
          <w:b/>
          <w:spacing w:val="-2"/>
          <w:sz w:val="20"/>
        </w:rPr>
        <w:t>CRITERI 3. Pla de formació anual del personal adscrit a aquest contracte per a l’execució del projecte</w:t>
      </w:r>
    </w:p>
    <w:p w14:paraId="78061A77" w14:textId="77777777" w:rsidR="006F0CE6" w:rsidRPr="001F06BF" w:rsidRDefault="006F0CE6" w:rsidP="006F0CE6">
      <w:pPr>
        <w:ind w:left="284"/>
        <w:rPr>
          <w:rFonts w:cs="Arial"/>
          <w:spacing w:val="-2"/>
          <w:sz w:val="20"/>
        </w:rPr>
      </w:pPr>
    </w:p>
    <w:p w14:paraId="1D32469C" w14:textId="77777777" w:rsidR="006F0CE6" w:rsidRDefault="006F0CE6" w:rsidP="006F0CE6">
      <w:pPr>
        <w:ind w:left="284"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 Nombre d’hores anuals: _____________</w:t>
      </w:r>
    </w:p>
    <w:p w14:paraId="2CCBA06C" w14:textId="77777777" w:rsidR="006F0CE6" w:rsidRDefault="006F0CE6" w:rsidP="006F0CE6">
      <w:pPr>
        <w:rPr>
          <w:rFonts w:cs="Arial"/>
          <w:b/>
          <w:spacing w:val="-2"/>
          <w:sz w:val="20"/>
        </w:rPr>
      </w:pPr>
    </w:p>
    <w:p w14:paraId="1AD6093B" w14:textId="77777777" w:rsidR="006F0CE6" w:rsidRDefault="006F0CE6" w:rsidP="006F0CE6">
      <w:pPr>
        <w:rPr>
          <w:rFonts w:cs="Arial"/>
          <w:b/>
          <w:spacing w:val="-2"/>
          <w:sz w:val="20"/>
        </w:rPr>
      </w:pPr>
    </w:p>
    <w:p w14:paraId="202CE68A" w14:textId="77777777" w:rsidR="006F0CE6" w:rsidRPr="003406BA" w:rsidRDefault="006F0CE6" w:rsidP="006F0CE6">
      <w:pPr>
        <w:jc w:val="left"/>
        <w:rPr>
          <w:rFonts w:cs="Arial"/>
          <w:b/>
          <w:bCs/>
          <w:szCs w:val="22"/>
          <w:u w:val="single"/>
        </w:rPr>
      </w:pPr>
      <w:r w:rsidRPr="003406BA">
        <w:rPr>
          <w:rFonts w:cs="Arial"/>
          <w:b/>
          <w:bCs/>
          <w:szCs w:val="22"/>
          <w:u w:val="single"/>
        </w:rPr>
        <w:t>L</w:t>
      </w:r>
      <w:r>
        <w:rPr>
          <w:rFonts w:cs="Arial"/>
          <w:b/>
          <w:bCs/>
          <w:szCs w:val="22"/>
          <w:u w:val="single"/>
        </w:rPr>
        <w:t>OT 5</w:t>
      </w:r>
      <w:r w:rsidRPr="003406BA">
        <w:rPr>
          <w:rFonts w:cs="Arial"/>
          <w:b/>
          <w:bCs/>
          <w:szCs w:val="22"/>
          <w:u w:val="single"/>
        </w:rPr>
        <w:t xml:space="preserve">: </w:t>
      </w:r>
      <w:r>
        <w:rPr>
          <w:rFonts w:cs="Arial"/>
          <w:b/>
          <w:bCs/>
          <w:szCs w:val="22"/>
          <w:u w:val="single"/>
        </w:rPr>
        <w:t>Servei d’intervenció socioeducativa a l’Espai Jove Doctor Plans</w:t>
      </w:r>
    </w:p>
    <w:p w14:paraId="716ABACB" w14:textId="77777777" w:rsidR="006F0CE6" w:rsidRDefault="006F0CE6" w:rsidP="006F0CE6">
      <w:pPr>
        <w:rPr>
          <w:rFonts w:cs="Arial"/>
          <w:b/>
          <w:sz w:val="20"/>
        </w:rPr>
      </w:pPr>
    </w:p>
    <w:p w14:paraId="268CF077" w14:textId="77777777" w:rsidR="006F0CE6" w:rsidRPr="005458AA" w:rsidRDefault="006F0CE6" w:rsidP="006F0CE6">
      <w:pPr>
        <w:ind w:left="284"/>
        <w:rPr>
          <w:rFonts w:cs="Arial"/>
          <w:b/>
          <w:sz w:val="20"/>
        </w:rPr>
      </w:pPr>
      <w:r w:rsidRPr="005458AA">
        <w:rPr>
          <w:rFonts w:cs="Arial"/>
          <w:b/>
          <w:sz w:val="20"/>
        </w:rPr>
        <w:t>CRITERI 1. Millora econòmica</w:t>
      </w:r>
    </w:p>
    <w:p w14:paraId="07F1BC4E" w14:textId="77777777" w:rsidR="006F0CE6" w:rsidRPr="005458AA" w:rsidRDefault="006F0CE6" w:rsidP="006F0CE6">
      <w:pPr>
        <w:ind w:left="284"/>
        <w:rPr>
          <w:rFonts w:cs="Arial"/>
          <w:b/>
          <w:sz w:val="20"/>
        </w:rPr>
      </w:pPr>
    </w:p>
    <w:p w14:paraId="5FD1C337" w14:textId="77777777" w:rsidR="006F0CE6" w:rsidRPr="005458AA" w:rsidRDefault="006F0CE6" w:rsidP="006F0CE6">
      <w:pPr>
        <w:ind w:left="284"/>
        <w:rPr>
          <w:rFonts w:cs="Arial"/>
          <w:sz w:val="20"/>
        </w:rPr>
      </w:pPr>
      <w:r w:rsidRPr="005458AA">
        <w:rPr>
          <w:rFonts w:cs="Arial"/>
          <w:sz w:val="20"/>
        </w:rPr>
        <w:t>Ofereix una millora econòmica d’acord amb el desglossament següent:</w:t>
      </w:r>
    </w:p>
    <w:p w14:paraId="0D3B0EBE" w14:textId="77777777" w:rsidR="006F0CE6" w:rsidRPr="005458AA" w:rsidRDefault="006F0CE6" w:rsidP="006F0CE6">
      <w:pPr>
        <w:ind w:left="284"/>
        <w:rPr>
          <w:rFonts w:cs="Arial"/>
          <w:b/>
          <w:sz w:val="20"/>
        </w:rPr>
      </w:pPr>
    </w:p>
    <w:p w14:paraId="2DB148DF" w14:textId="77777777" w:rsidR="006F0CE6" w:rsidRPr="005458AA" w:rsidRDefault="006F0CE6" w:rsidP="006F0CE6">
      <w:pPr>
        <w:ind w:left="284"/>
        <w:rPr>
          <w:rFonts w:cs="Arial"/>
          <w:color w:val="000000"/>
          <w:spacing w:val="-2"/>
          <w:sz w:val="20"/>
        </w:rPr>
      </w:pPr>
      <w:r w:rsidRPr="005458AA">
        <w:rPr>
          <w:rFonts w:cs="Arial"/>
          <w:color w:val="000000"/>
          <w:spacing w:val="-2"/>
          <w:sz w:val="20"/>
        </w:rPr>
        <w:t>Import base:</w:t>
      </w:r>
    </w:p>
    <w:p w14:paraId="05454F2F" w14:textId="77777777" w:rsidR="006F0CE6" w:rsidRPr="005458AA" w:rsidRDefault="006F0CE6" w:rsidP="006F0CE6">
      <w:pPr>
        <w:ind w:left="284"/>
        <w:rPr>
          <w:rFonts w:cs="Arial"/>
          <w:color w:val="000000"/>
          <w:spacing w:val="-2"/>
          <w:sz w:val="20"/>
        </w:rPr>
      </w:pPr>
      <w:r w:rsidRPr="005458AA">
        <w:rPr>
          <w:rFonts w:cs="Arial"/>
          <w:color w:val="000000"/>
          <w:spacing w:val="-2"/>
          <w:sz w:val="20"/>
        </w:rPr>
        <w:t>Import IVA:</w:t>
      </w:r>
    </w:p>
    <w:p w14:paraId="4EFB6C14" w14:textId="77777777" w:rsidR="006F0CE6" w:rsidRPr="005458AA" w:rsidRDefault="006F0CE6" w:rsidP="006F0CE6">
      <w:pPr>
        <w:ind w:left="284"/>
        <w:rPr>
          <w:rFonts w:cs="Arial"/>
          <w:sz w:val="20"/>
        </w:rPr>
      </w:pPr>
      <w:r w:rsidRPr="005458AA">
        <w:rPr>
          <w:rFonts w:cs="Arial"/>
          <w:color w:val="000000"/>
          <w:spacing w:val="-2"/>
          <w:sz w:val="20"/>
        </w:rPr>
        <w:t>Import total:</w:t>
      </w:r>
    </w:p>
    <w:p w14:paraId="1E6E2956" w14:textId="77777777" w:rsidR="006F0CE6" w:rsidRDefault="006F0CE6" w:rsidP="006F0CE6">
      <w:pPr>
        <w:ind w:left="284"/>
        <w:rPr>
          <w:rFonts w:cs="Arial"/>
          <w:b/>
          <w:sz w:val="20"/>
        </w:rPr>
      </w:pPr>
    </w:p>
    <w:p w14:paraId="60AC1272" w14:textId="77777777" w:rsidR="006F0CE6" w:rsidRPr="00AB36CA" w:rsidRDefault="006F0CE6" w:rsidP="006F0CE6">
      <w:pPr>
        <w:ind w:firstLine="284"/>
        <w:rPr>
          <w:rFonts w:cs="Arial"/>
          <w:bCs/>
          <w:sz w:val="20"/>
        </w:rPr>
      </w:pPr>
      <w:r w:rsidRPr="00AB36CA">
        <w:rPr>
          <w:rFonts w:cs="Arial"/>
          <w:bCs/>
          <w:noProof/>
          <w:sz w:val="20"/>
        </w:rPr>
        <w:t>Si és exempt d’IVA, indicar motiu:</w:t>
      </w:r>
      <w:r>
        <w:rPr>
          <w:rFonts w:cs="Arial"/>
          <w:bCs/>
          <w:noProof/>
          <w:sz w:val="20"/>
        </w:rPr>
        <w:t>_____________________</w:t>
      </w:r>
    </w:p>
    <w:p w14:paraId="1440BC8E" w14:textId="77777777" w:rsidR="006F0CE6" w:rsidRDefault="006F0CE6" w:rsidP="006F0CE6">
      <w:pPr>
        <w:ind w:left="284"/>
        <w:rPr>
          <w:rFonts w:cs="Arial"/>
          <w:color w:val="000000"/>
          <w:spacing w:val="-2"/>
          <w:sz w:val="20"/>
        </w:rPr>
      </w:pPr>
    </w:p>
    <w:p w14:paraId="7934A35F" w14:textId="18749419" w:rsidR="006F0CE6" w:rsidRPr="001F06BF" w:rsidRDefault="006F0CE6" w:rsidP="006F0CE6">
      <w:pPr>
        <w:spacing w:after="160" w:line="259" w:lineRule="auto"/>
        <w:ind w:left="284"/>
        <w:rPr>
          <w:rFonts w:cs="Arial"/>
          <w:b/>
          <w:color w:val="000000"/>
          <w:sz w:val="20"/>
        </w:rPr>
      </w:pPr>
      <w:r w:rsidRPr="0093112E">
        <w:rPr>
          <w:rFonts w:cs="Arial"/>
          <w:b/>
          <w:sz w:val="20"/>
        </w:rPr>
        <w:t xml:space="preserve">CRITERI 2. </w:t>
      </w:r>
      <w:r w:rsidRPr="0093112E">
        <w:rPr>
          <w:rFonts w:cs="Arial"/>
          <w:b/>
          <w:color w:val="000000"/>
          <w:sz w:val="20"/>
        </w:rPr>
        <w:t xml:space="preserve">Experiència mínima de la persona responsable per fer el seguiment del </w:t>
      </w:r>
      <w:r>
        <w:rPr>
          <w:rFonts w:cs="Arial"/>
          <w:b/>
          <w:color w:val="000000"/>
          <w:sz w:val="20"/>
        </w:rPr>
        <w:t>s</w:t>
      </w:r>
      <w:r w:rsidRPr="0093112E">
        <w:rPr>
          <w:rFonts w:cs="Arial"/>
          <w:b/>
          <w:color w:val="000000"/>
          <w:sz w:val="20"/>
        </w:rPr>
        <w:t>ervei</w:t>
      </w:r>
      <w:r w:rsidRPr="0093112E">
        <w:rPr>
          <w:rFonts w:eastAsia="Calibri" w:cs="Arial"/>
          <w:b/>
          <w:sz w:val="20"/>
          <w:lang w:eastAsia="en-US" w:bidi="ks-Deva"/>
        </w:rPr>
        <w:t xml:space="preserve"> amb experiència en el</w:t>
      </w:r>
      <w:r w:rsidRPr="0093112E">
        <w:rPr>
          <w:rFonts w:cs="Arial"/>
          <w:b/>
          <w:noProof/>
          <w:sz w:val="20"/>
        </w:rPr>
        <w:t xml:space="preserve"> treball amb adolescents i joves</w:t>
      </w:r>
      <w:r w:rsidRPr="00775F5E">
        <w:rPr>
          <w:rFonts w:cs="Arial"/>
          <w:noProof/>
          <w:sz w:val="18"/>
          <w:szCs w:val="18"/>
        </w:rPr>
        <w:t>.</w:t>
      </w:r>
    </w:p>
    <w:p w14:paraId="1F13AE19" w14:textId="77777777" w:rsidR="006F0CE6" w:rsidRPr="001F06BF" w:rsidRDefault="006F0CE6" w:rsidP="006F0CE6">
      <w:pPr>
        <w:ind w:left="284"/>
        <w:rPr>
          <w:rFonts w:cs="Arial"/>
          <w:sz w:val="20"/>
        </w:rPr>
      </w:pPr>
      <w:r w:rsidRPr="001F06BF">
        <w:rPr>
          <w:rFonts w:cs="Arial"/>
          <w:sz w:val="20"/>
        </w:rPr>
        <w:t>Ofereix una experiència de: ____________ anys d’experiència.</w:t>
      </w:r>
    </w:p>
    <w:p w14:paraId="510AAD0E" w14:textId="77777777" w:rsidR="006F0CE6" w:rsidRPr="001F06BF" w:rsidRDefault="006F0CE6" w:rsidP="006F0CE6">
      <w:pPr>
        <w:ind w:left="284"/>
        <w:rPr>
          <w:rFonts w:cs="Arial"/>
          <w:sz w:val="20"/>
        </w:rPr>
      </w:pPr>
    </w:p>
    <w:p w14:paraId="3BD64997" w14:textId="77777777" w:rsidR="006F0CE6" w:rsidRDefault="006F0CE6" w:rsidP="006F0CE6">
      <w:pPr>
        <w:ind w:left="284"/>
        <w:rPr>
          <w:rFonts w:cs="Arial"/>
          <w:color w:val="000000"/>
          <w:spacing w:val="-2"/>
          <w:sz w:val="20"/>
        </w:rPr>
      </w:pPr>
      <w:r w:rsidRPr="001F06BF">
        <w:rPr>
          <w:rFonts w:cs="Arial"/>
          <w:b/>
          <w:sz w:val="20"/>
        </w:rPr>
        <w:t>Nota</w:t>
      </w:r>
      <w:r w:rsidRPr="001F06BF">
        <w:rPr>
          <w:rFonts w:cs="Arial"/>
          <w:sz w:val="20"/>
        </w:rPr>
        <w:t xml:space="preserve">:  Per tal que es valori el Criteri 2, s’ha d’adjuntar al present Annex la corresponent documentació acreditativa: Currículum </w:t>
      </w:r>
      <w:proofErr w:type="spellStart"/>
      <w:r w:rsidRPr="001F06BF">
        <w:rPr>
          <w:rFonts w:cs="Arial"/>
          <w:sz w:val="20"/>
        </w:rPr>
        <w:t>vitae</w:t>
      </w:r>
      <w:proofErr w:type="spellEnd"/>
      <w:r w:rsidRPr="001F06BF">
        <w:rPr>
          <w:rFonts w:cs="Arial"/>
          <w:sz w:val="20"/>
        </w:rPr>
        <w:t xml:space="preserve"> i vida laboral que demostri l’experiència de la persona responsable de fer el seguiment d’aquest servei per part de l’empresa licitadora</w:t>
      </w:r>
    </w:p>
    <w:p w14:paraId="26D20A90" w14:textId="77777777" w:rsidR="006F0CE6" w:rsidRDefault="006F0CE6" w:rsidP="006F0CE6">
      <w:pPr>
        <w:ind w:left="284"/>
        <w:rPr>
          <w:rFonts w:cs="Arial"/>
          <w:spacing w:val="-2"/>
          <w:sz w:val="20"/>
        </w:rPr>
      </w:pPr>
    </w:p>
    <w:p w14:paraId="102CB3C8" w14:textId="77777777" w:rsidR="006F0CE6" w:rsidRDefault="006F0CE6" w:rsidP="006F0CE6">
      <w:pPr>
        <w:ind w:left="284"/>
        <w:rPr>
          <w:rFonts w:cs="Arial"/>
          <w:b/>
          <w:spacing w:val="-2"/>
          <w:sz w:val="20"/>
        </w:rPr>
      </w:pPr>
      <w:r w:rsidRPr="001F06BF">
        <w:rPr>
          <w:rFonts w:cs="Arial"/>
          <w:b/>
          <w:spacing w:val="-2"/>
          <w:sz w:val="20"/>
        </w:rPr>
        <w:t>CRITERI 3. Pla de formació anual del personal adscrit a aquest contracte per a l’execució del projecte</w:t>
      </w:r>
    </w:p>
    <w:p w14:paraId="1DF9B77B" w14:textId="77777777" w:rsidR="006F0CE6" w:rsidRPr="001F06BF" w:rsidRDefault="006F0CE6" w:rsidP="006F0CE6">
      <w:pPr>
        <w:ind w:left="284"/>
        <w:rPr>
          <w:rFonts w:cs="Arial"/>
          <w:spacing w:val="-2"/>
          <w:sz w:val="20"/>
        </w:rPr>
      </w:pPr>
    </w:p>
    <w:p w14:paraId="1000A987" w14:textId="77777777" w:rsidR="006F0CE6" w:rsidRDefault="006F0CE6" w:rsidP="006F0CE6">
      <w:pPr>
        <w:ind w:left="284"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 Nombre d’hores anuals: _____________</w:t>
      </w:r>
    </w:p>
    <w:p w14:paraId="04744A3B" w14:textId="77777777" w:rsidR="006F0CE6" w:rsidRDefault="006F0CE6" w:rsidP="006F0CE6">
      <w:pPr>
        <w:ind w:left="284"/>
        <w:rPr>
          <w:rFonts w:cs="Arial"/>
          <w:b/>
          <w:spacing w:val="-2"/>
          <w:sz w:val="20"/>
        </w:rPr>
      </w:pPr>
    </w:p>
    <w:p w14:paraId="7C507705" w14:textId="77777777" w:rsidR="006F0CE6" w:rsidRDefault="006F0CE6" w:rsidP="006F0CE6">
      <w:pPr>
        <w:rPr>
          <w:rFonts w:cs="Arial"/>
          <w:b/>
          <w:spacing w:val="-2"/>
          <w:sz w:val="20"/>
        </w:rPr>
      </w:pPr>
    </w:p>
    <w:p w14:paraId="046EB77D" w14:textId="77777777" w:rsidR="006F0CE6" w:rsidRDefault="006F0CE6" w:rsidP="006F0CE6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 xml:space="preserve">                , a data de signatura electrònica</w:t>
      </w:r>
    </w:p>
    <w:p w14:paraId="2681EEE8" w14:textId="77777777" w:rsidR="006F0CE6" w:rsidRDefault="006F0CE6" w:rsidP="006F0CE6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61B71278" w14:textId="77777777" w:rsidR="006F0CE6" w:rsidRDefault="006F0CE6" w:rsidP="006F0CE6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  <w:bookmarkEnd w:id="0"/>
    </w:p>
    <w:p w14:paraId="02AC02FD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1BFB5E6F" w14:textId="77777777"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14:paraId="1562767C" w14:textId="77777777" w:rsidR="00B80EE0" w:rsidRPr="00CD0F6F" w:rsidRDefault="00083121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8F6C3" w14:textId="77777777" w:rsidR="007B6FC8" w:rsidRDefault="007B6FC8">
      <w:r>
        <w:separator/>
      </w:r>
    </w:p>
  </w:endnote>
  <w:endnote w:type="continuationSeparator" w:id="0">
    <w:p w14:paraId="5760E595" w14:textId="77777777" w:rsidR="007B6FC8" w:rsidRDefault="007B6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D894E" w14:textId="77777777" w:rsidR="00A671FE" w:rsidRPr="00403A17" w:rsidRDefault="00083121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</w:t>
    </w:r>
    <w:r w:rsidRPr="00403A17">
      <w:rPr>
        <w:rFonts w:cs="Arial"/>
        <w:sz w:val="14"/>
        <w:szCs w:val="14"/>
      </w:rPr>
      <w:t xml:space="preserve"> www.sabadell.cat · NIF P0818600I</w:t>
    </w:r>
  </w:p>
  <w:p w14:paraId="62193FF6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7DB7BD45" w14:textId="77777777" w:rsidR="00A671FE" w:rsidRPr="00403A17" w:rsidRDefault="00083121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A5678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B1370" w14:textId="77777777" w:rsidR="00A671FE" w:rsidRPr="009344E9" w:rsidRDefault="0008312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3C2594B1" w14:textId="77777777" w:rsidR="00A671FE" w:rsidRPr="009344E9" w:rsidRDefault="00083121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1625C0D" wp14:editId="3571FD72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CD72B8" w14:textId="77777777" w:rsidR="00A671FE" w:rsidRDefault="00083121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114C405" wp14:editId="44B0F5AB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2E2F3" w14:textId="77777777" w:rsidR="007B6FC8" w:rsidRDefault="007B6FC8">
      <w:r>
        <w:separator/>
      </w:r>
    </w:p>
  </w:footnote>
  <w:footnote w:type="continuationSeparator" w:id="0">
    <w:p w14:paraId="51AF26AE" w14:textId="77777777" w:rsidR="007B6FC8" w:rsidRDefault="007B6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903EE" w14:textId="77777777" w:rsidR="00790D58" w:rsidRDefault="00790D58" w:rsidP="00790D58">
    <w:pPr>
      <w:rPr>
        <w:noProof/>
        <w:lang w:val="es-ES"/>
      </w:rPr>
    </w:pPr>
  </w:p>
  <w:p w14:paraId="29388E6A" w14:textId="77777777" w:rsidR="00A671FE" w:rsidRDefault="00083121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700A1172" wp14:editId="4D4C40E4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BC40E3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114442428">
    <w:abstractNumId w:val="10"/>
  </w:num>
  <w:num w:numId="2" w16cid:durableId="165755057">
    <w:abstractNumId w:val="8"/>
  </w:num>
  <w:num w:numId="3" w16cid:durableId="71004265">
    <w:abstractNumId w:val="3"/>
  </w:num>
  <w:num w:numId="4" w16cid:durableId="988901105">
    <w:abstractNumId w:val="2"/>
  </w:num>
  <w:num w:numId="5" w16cid:durableId="2006324905">
    <w:abstractNumId w:val="1"/>
  </w:num>
  <w:num w:numId="6" w16cid:durableId="2020420953">
    <w:abstractNumId w:val="0"/>
  </w:num>
  <w:num w:numId="7" w16cid:durableId="566187459">
    <w:abstractNumId w:val="9"/>
  </w:num>
  <w:num w:numId="8" w16cid:durableId="1207988762">
    <w:abstractNumId w:val="7"/>
  </w:num>
  <w:num w:numId="9" w16cid:durableId="1660962559">
    <w:abstractNumId w:val="6"/>
  </w:num>
  <w:num w:numId="10" w16cid:durableId="948849563">
    <w:abstractNumId w:val="5"/>
  </w:num>
  <w:num w:numId="11" w16cid:durableId="16876299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83121"/>
    <w:rsid w:val="000940B5"/>
    <w:rsid w:val="00094681"/>
    <w:rsid w:val="000B387E"/>
    <w:rsid w:val="000C5C7B"/>
    <w:rsid w:val="000D2101"/>
    <w:rsid w:val="000D3C18"/>
    <w:rsid w:val="000D6AA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0CE6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B6FC8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91769"/>
    <w:rsid w:val="00C97DB8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444C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EF75F4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322118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3</Pages>
  <Words>806</Words>
  <Characters>4818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Mata M  Rosa M  FEMINISMES I DIVERSITAT</dc:creator>
  <cp:lastModifiedBy>Mata M  Rosa M  FEMINISMES I DIVERSITAT</cp:lastModifiedBy>
  <cp:revision>2</cp:revision>
  <cp:lastPrinted>2015-04-24T12:36:00Z</cp:lastPrinted>
  <dcterms:created xsi:type="dcterms:W3CDTF">2026-04-15T07:53:00Z</dcterms:created>
  <dcterms:modified xsi:type="dcterms:W3CDTF">2026-04-15T07:53:00Z</dcterms:modified>
</cp:coreProperties>
</file>