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CB32A" w14:textId="77777777" w:rsidR="0063639A" w:rsidRDefault="003A62CF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18923E62" w14:textId="5E09671C" w:rsidR="003543D3" w:rsidRPr="003543D3" w:rsidRDefault="003A62CF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4A2675">
        <w:rPr>
          <w:b/>
          <w:bCs/>
          <w:u w:val="single"/>
        </w:rPr>
        <w:t>6</w:t>
      </w:r>
    </w:p>
    <w:p w14:paraId="3D6FED33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9EB8ED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2CD31191" w14:textId="77777777" w:rsidR="003543D3" w:rsidRPr="003543D3" w:rsidRDefault="003A62CF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3855A425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886E95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AB1CC5F" w14:textId="77777777" w:rsidR="00524569" w:rsidRPr="008F6ECB" w:rsidRDefault="003A62CF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1FA53B2" w14:textId="77777777" w:rsidR="00524569" w:rsidRDefault="00524569" w:rsidP="00524569">
      <w:pPr>
        <w:rPr>
          <w:sz w:val="20"/>
        </w:rPr>
      </w:pPr>
    </w:p>
    <w:p w14:paraId="4B699ED1" w14:textId="77777777" w:rsidR="00524569" w:rsidRPr="008F6ECB" w:rsidRDefault="003A62CF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DFE98E2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1B3BF197" w14:textId="77777777" w:rsidR="003543D3" w:rsidRDefault="003A62CF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65AFFF60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A9718A" w14:paraId="19BF177C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F7B1" w14:textId="77777777" w:rsidR="003543D3" w:rsidRDefault="003A62CF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17C6" w14:textId="77777777" w:rsidR="003543D3" w:rsidRDefault="003A62C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FAB92" w14:textId="77777777" w:rsidR="003543D3" w:rsidRDefault="003A62C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17A5D310" w14:textId="77777777" w:rsidR="003543D3" w:rsidRDefault="003A62C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CA2E" w14:textId="77777777" w:rsidR="003543D3" w:rsidRDefault="003A62C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9718A" w14:paraId="43B503DC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C28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27D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1DD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0D129" w14:textId="77777777" w:rsidR="003543D3" w:rsidRDefault="003A62C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9718A" w14:paraId="7601414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F36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802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017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C9C35" w14:textId="77777777" w:rsidR="003543D3" w:rsidRDefault="003A62C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9718A" w14:paraId="7CB0D983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C240" w14:textId="77777777" w:rsidR="003543D3" w:rsidRDefault="003A62CF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D4C3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90991" w14:textId="77777777" w:rsidR="003543D3" w:rsidRDefault="003A62C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7956EA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AC1C9AA" w14:textId="77777777" w:rsidR="003543D3" w:rsidRDefault="003A62CF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</w:t>
      </w:r>
      <w:r>
        <w:rPr>
          <w:rFonts w:ascii="Arial" w:hAnsi="Arial" w:cs="Arial"/>
          <w:b w:val="0"/>
          <w:sz w:val="20"/>
          <w:u w:val="none"/>
        </w:rPr>
        <w:t>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</w:t>
      </w:r>
      <w:r>
        <w:rPr>
          <w:rFonts w:ascii="Arial" w:hAnsi="Arial" w:cs="Arial"/>
          <w:b w:val="0"/>
          <w:sz w:val="20"/>
          <w:u w:val="none"/>
        </w:rPr>
        <w:t>onforme a l’article 71 de la LCSP.</w:t>
      </w:r>
    </w:p>
    <w:p w14:paraId="67625AE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346D33F" w14:textId="77777777" w:rsidR="003543D3" w:rsidRDefault="003A62CF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0F22E49E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48A934E0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E5E470D" w14:textId="77777777" w:rsidR="003543D3" w:rsidRDefault="003A62CF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>data de la signatura electrònica.</w:t>
      </w:r>
    </w:p>
    <w:p w14:paraId="21D870C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76A43F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2BE9993" w14:textId="77777777" w:rsidR="000C5C7B" w:rsidRDefault="003A62CF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35166861" w14:textId="77777777" w:rsidR="0063639A" w:rsidRPr="00524569" w:rsidRDefault="003A62CF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C8877" w14:textId="77777777" w:rsidR="00B9473A" w:rsidRDefault="00B9473A">
      <w:r>
        <w:separator/>
      </w:r>
    </w:p>
  </w:endnote>
  <w:endnote w:type="continuationSeparator" w:id="0">
    <w:p w14:paraId="480D6D3C" w14:textId="77777777" w:rsidR="00B9473A" w:rsidRDefault="00B9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6C28B" w14:textId="77777777" w:rsidR="00A671FE" w:rsidRPr="00403A17" w:rsidRDefault="003A62C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AC22AF6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5F6D862" w14:textId="77777777" w:rsidR="00A671FE" w:rsidRPr="00403A17" w:rsidRDefault="003A62C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C2C6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99A59" w14:textId="77777777" w:rsidR="00A671FE" w:rsidRPr="009344E9" w:rsidRDefault="003A62C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6A131E0C" w14:textId="151F44AA" w:rsidR="00A671FE" w:rsidRPr="009344E9" w:rsidRDefault="003A62CF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2A75BAA" wp14:editId="45A990A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06686223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F3F6DB" w14:textId="77777777" w:rsidR="00A671FE" w:rsidRDefault="003A62C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A75BA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03F3F6DB" w14:textId="77777777" w:rsidR="00A671FE" w:rsidRDefault="003A62C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9747686" wp14:editId="39FD494C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30491472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BD692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A2BE5" w14:textId="77777777" w:rsidR="00B9473A" w:rsidRDefault="00B9473A">
      <w:r>
        <w:separator/>
      </w:r>
    </w:p>
  </w:footnote>
  <w:footnote w:type="continuationSeparator" w:id="0">
    <w:p w14:paraId="451F9428" w14:textId="77777777" w:rsidR="00B9473A" w:rsidRDefault="00B94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F095F" w14:textId="77777777" w:rsidR="00790D58" w:rsidRDefault="00790D58" w:rsidP="00790D58">
    <w:pPr>
      <w:rPr>
        <w:noProof/>
        <w:lang w:val="es-ES"/>
      </w:rPr>
    </w:pPr>
  </w:p>
  <w:p w14:paraId="74C74D69" w14:textId="77777777" w:rsidR="00A671FE" w:rsidRDefault="003A62C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01E0B75" wp14:editId="7BAA631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F1B56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0EA4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88368217">
    <w:abstractNumId w:val="10"/>
  </w:num>
  <w:num w:numId="2" w16cid:durableId="79375500">
    <w:abstractNumId w:val="8"/>
  </w:num>
  <w:num w:numId="3" w16cid:durableId="834688908">
    <w:abstractNumId w:val="3"/>
  </w:num>
  <w:num w:numId="4" w16cid:durableId="56249774">
    <w:abstractNumId w:val="2"/>
  </w:num>
  <w:num w:numId="5" w16cid:durableId="1955478732">
    <w:abstractNumId w:val="1"/>
  </w:num>
  <w:num w:numId="6" w16cid:durableId="23478685">
    <w:abstractNumId w:val="0"/>
  </w:num>
  <w:num w:numId="7" w16cid:durableId="83961843">
    <w:abstractNumId w:val="9"/>
  </w:num>
  <w:num w:numId="8" w16cid:durableId="775369353">
    <w:abstractNumId w:val="7"/>
  </w:num>
  <w:num w:numId="9" w16cid:durableId="1183520149">
    <w:abstractNumId w:val="6"/>
  </w:num>
  <w:num w:numId="10" w16cid:durableId="789670257">
    <w:abstractNumId w:val="5"/>
  </w:num>
  <w:num w:numId="11" w16cid:durableId="104079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3C53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A3CDC"/>
    <w:rsid w:val="003A62CF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A2675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05E0F"/>
    <w:rsid w:val="00A21DA4"/>
    <w:rsid w:val="00A34139"/>
    <w:rsid w:val="00A626BC"/>
    <w:rsid w:val="00A671FE"/>
    <w:rsid w:val="00A94935"/>
    <w:rsid w:val="00A9718A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473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5DC31DD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2</cp:revision>
  <cp:lastPrinted>2015-04-24T12:36:00Z</cp:lastPrinted>
  <dcterms:created xsi:type="dcterms:W3CDTF">2026-04-15T07:58:00Z</dcterms:created>
  <dcterms:modified xsi:type="dcterms:W3CDTF">2026-04-15T07:58:00Z</dcterms:modified>
</cp:coreProperties>
</file>