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00DA1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5DE7A371" w14:textId="77777777" w:rsidR="00B80EE0" w:rsidRPr="00D10544" w:rsidRDefault="00000000" w:rsidP="00B80EE0">
      <w:pPr>
        <w:rPr>
          <w:b/>
          <w:szCs w:val="22"/>
          <w:u w:val="single"/>
        </w:rPr>
      </w:pPr>
      <w:r w:rsidRPr="00D10544">
        <w:rPr>
          <w:b/>
          <w:szCs w:val="22"/>
          <w:u w:val="single"/>
        </w:rPr>
        <w:t>ANNEX 4</w:t>
      </w:r>
    </w:p>
    <w:p w14:paraId="56035EC6" w14:textId="77777777" w:rsidR="009D7F6D" w:rsidRPr="00245720" w:rsidRDefault="009D7F6D" w:rsidP="00B80EE0">
      <w:pPr>
        <w:rPr>
          <w:b/>
          <w:sz w:val="20"/>
          <w:u w:val="single"/>
        </w:rPr>
      </w:pPr>
    </w:p>
    <w:p w14:paraId="1A760A9B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69743C21" w14:textId="6790F553" w:rsidR="00BC252A" w:rsidRPr="00BC252A" w:rsidRDefault="00BC252A" w:rsidP="00BC252A">
      <w:pPr>
        <w:rPr>
          <w:rFonts w:eastAsia="Calibri"/>
          <w:b/>
          <w:color w:val="000000"/>
          <w:szCs w:val="22"/>
          <w:lang w:eastAsia="en-US"/>
        </w:rPr>
      </w:pPr>
      <w:r w:rsidRPr="00BC252A">
        <w:rPr>
          <w:rFonts w:eastAsia="Calibri"/>
          <w:b/>
          <w:color w:val="000000"/>
          <w:szCs w:val="22"/>
          <w:lang w:eastAsia="en-US"/>
        </w:rPr>
        <w:t xml:space="preserve">Contracte mixt de subministrament, inclosa la seva implantació, i els serveis de manteniment, d’una eina única per a la gestió dels arxius físics i electrònics de l’Ajuntament de Sabadell i les seves empreses dependents. </w:t>
      </w:r>
    </w:p>
    <w:p w14:paraId="1E2F27E9" w14:textId="77777777" w:rsidR="00CD12B4" w:rsidRDefault="00CD12B4" w:rsidP="00CD12B4">
      <w:pPr>
        <w:rPr>
          <w:rFonts w:cs="Arial"/>
          <w:b/>
          <w:bCs/>
          <w:spacing w:val="-2"/>
        </w:rPr>
      </w:pPr>
    </w:p>
    <w:p w14:paraId="49D083D0" w14:textId="77777777" w:rsidR="00707E17" w:rsidRPr="008D0080" w:rsidRDefault="00707E17" w:rsidP="00CD12B4">
      <w:pPr>
        <w:rPr>
          <w:rFonts w:cs="Arial"/>
          <w:b/>
          <w:bCs/>
          <w:spacing w:val="-2"/>
        </w:rPr>
      </w:pPr>
    </w:p>
    <w:p w14:paraId="121ADB55" w14:textId="77777777" w:rsidR="00CD12B4" w:rsidRDefault="00CD12B4" w:rsidP="00CD12B4">
      <w:pPr>
        <w:rPr>
          <w:rFonts w:cs="Arial"/>
          <w:b/>
          <w:bCs/>
          <w:spacing w:val="-2"/>
          <w:sz w:val="20"/>
        </w:rPr>
      </w:pPr>
      <w:r w:rsidRPr="00882E80">
        <w:rPr>
          <w:rFonts w:cs="Arial"/>
          <w:b/>
          <w:bCs/>
          <w:spacing w:val="-2"/>
          <w:sz w:val="20"/>
        </w:rPr>
        <w:t xml:space="preserve">MODEL D’OFERTA GENERAL </w:t>
      </w:r>
    </w:p>
    <w:p w14:paraId="2B5CFC82" w14:textId="77777777" w:rsidR="00CD12B4" w:rsidRPr="008D0080" w:rsidRDefault="00CD12B4" w:rsidP="00CD12B4">
      <w:pPr>
        <w:rPr>
          <w:rFonts w:cs="Arial"/>
          <w:spacing w:val="-2"/>
        </w:rPr>
      </w:pPr>
    </w:p>
    <w:p w14:paraId="294FDCA6" w14:textId="363737BC" w:rsidR="00CD12B4" w:rsidRPr="00BC252A" w:rsidRDefault="00CD12B4" w:rsidP="00CD12B4">
      <w:pPr>
        <w:rPr>
          <w:b/>
          <w:i/>
          <w:iCs/>
          <w:color w:val="000000"/>
          <w:sz w:val="20"/>
        </w:rPr>
      </w:pPr>
      <w:r w:rsidRPr="008D0080">
        <w:rPr>
          <w:rFonts w:cs="Arial"/>
          <w:sz w:val="20"/>
        </w:rPr>
        <w:t>En/na.......................................amb NIF.........................,en qualitat de.....................................i en nom i representació de la societat........................................................................................., amb CIF ............................ i domiciliada a ............................................................................, segons escriptura pública autoritzada davant Notari/a.........................................................., en data...........................i amb número de protocol..............................................................., assabentat de l’anunci publicat en data..............................en el perfil del contractant de l’Ajuntament de Sabadell i de les condicions i requisits que s’exigeixen per a l’adjudicació del contracte anomenat</w:t>
      </w:r>
      <w:r w:rsidRPr="00707E17">
        <w:rPr>
          <w:rFonts w:cs="Arial"/>
          <w:i/>
          <w:iCs/>
          <w:sz w:val="20"/>
        </w:rPr>
        <w:t xml:space="preserve"> </w:t>
      </w:r>
      <w:r w:rsidR="00707E17" w:rsidRPr="00707E17">
        <w:rPr>
          <w:b/>
          <w:i/>
          <w:iCs/>
          <w:sz w:val="20"/>
        </w:rPr>
        <w:t>“</w:t>
      </w:r>
      <w:r w:rsidR="00707E17" w:rsidRPr="00707E17">
        <w:rPr>
          <w:b/>
          <w:i/>
          <w:iCs/>
          <w:color w:val="000000"/>
          <w:sz w:val="20"/>
        </w:rPr>
        <w:t xml:space="preserve">Contracte </w:t>
      </w:r>
      <w:r w:rsidR="00BC252A">
        <w:rPr>
          <w:b/>
          <w:i/>
          <w:iCs/>
          <w:color w:val="000000"/>
          <w:sz w:val="20"/>
        </w:rPr>
        <w:t xml:space="preserve">mixt </w:t>
      </w:r>
      <w:r w:rsidR="00707E17" w:rsidRPr="00707E17">
        <w:rPr>
          <w:b/>
          <w:i/>
          <w:iCs/>
          <w:color w:val="000000"/>
          <w:sz w:val="20"/>
        </w:rPr>
        <w:t>de subministramen</w:t>
      </w:r>
      <w:r w:rsidR="00707E17" w:rsidRPr="00BC252A">
        <w:rPr>
          <w:b/>
          <w:i/>
          <w:iCs/>
          <w:color w:val="000000"/>
          <w:sz w:val="20"/>
        </w:rPr>
        <w:t>t</w:t>
      </w:r>
      <w:r w:rsidR="00BC252A" w:rsidRPr="00BC252A">
        <w:rPr>
          <w:rFonts w:eastAsia="Calibri"/>
          <w:b/>
          <w:i/>
          <w:iCs/>
          <w:color w:val="000000"/>
          <w:szCs w:val="22"/>
          <w:lang w:eastAsia="en-US"/>
        </w:rPr>
        <w:t>,</w:t>
      </w:r>
      <w:r w:rsidR="00BC252A" w:rsidRPr="00BC252A">
        <w:rPr>
          <w:rFonts w:eastAsia="Calibri"/>
          <w:b/>
          <w:color w:val="000000"/>
          <w:szCs w:val="22"/>
          <w:lang w:eastAsia="en-US"/>
        </w:rPr>
        <w:t xml:space="preserve"> </w:t>
      </w:r>
      <w:r w:rsidR="00BC252A" w:rsidRPr="00BC252A">
        <w:rPr>
          <w:rFonts w:eastAsia="Calibri"/>
          <w:b/>
          <w:i/>
          <w:iCs/>
          <w:color w:val="000000"/>
          <w:sz w:val="20"/>
          <w:lang w:eastAsia="en-US"/>
        </w:rPr>
        <w:t>inclosa la seva implantació, i els serveis de manteniment, d’una eina única per a la gestió dels arxius físics i electrònics de l’Ajuntament de Sabadell i les seves empreses dependents</w:t>
      </w:r>
      <w:r w:rsidR="00BC252A">
        <w:rPr>
          <w:rFonts w:eastAsia="Calibri"/>
          <w:b/>
          <w:i/>
          <w:iCs/>
          <w:color w:val="000000"/>
          <w:sz w:val="20"/>
          <w:lang w:eastAsia="en-US"/>
        </w:rPr>
        <w:t>”</w:t>
      </w:r>
      <w:r w:rsidR="00BC252A">
        <w:rPr>
          <w:b/>
          <w:i/>
          <w:iCs/>
          <w:color w:val="000000"/>
          <w:sz w:val="20"/>
        </w:rPr>
        <w:t xml:space="preserve"> </w:t>
      </w:r>
      <w:r w:rsidR="00707E17" w:rsidRPr="0065466F">
        <w:rPr>
          <w:rFonts w:cs="Arial"/>
          <w:iCs/>
          <w:sz w:val="20"/>
        </w:rPr>
        <w:t>c</w:t>
      </w:r>
      <w:r w:rsidRPr="0065466F">
        <w:rPr>
          <w:rFonts w:cs="Arial"/>
          <w:spacing w:val="-2"/>
          <w:sz w:val="20"/>
        </w:rPr>
        <w:t>onc</w:t>
      </w:r>
      <w:r w:rsidR="00865D05" w:rsidRPr="0065466F">
        <w:rPr>
          <w:rFonts w:cs="Arial"/>
          <w:spacing w:val="-2"/>
          <w:sz w:val="20"/>
        </w:rPr>
        <w:t>o</w:t>
      </w:r>
      <w:r w:rsidRPr="0065466F">
        <w:rPr>
          <w:rFonts w:cs="Arial"/>
          <w:spacing w:val="-2"/>
          <w:sz w:val="20"/>
        </w:rPr>
        <w:t>rre</w:t>
      </w:r>
      <w:r w:rsidRPr="008D0080">
        <w:rPr>
          <w:rFonts w:cs="Arial"/>
          <w:spacing w:val="-2"/>
          <w:sz w:val="20"/>
        </w:rPr>
        <w:t xml:space="preserve">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14:paraId="77D0827A" w14:textId="77777777" w:rsidR="00CD12B4" w:rsidRPr="00865D05" w:rsidRDefault="00CD12B4" w:rsidP="00CD12B4">
      <w:pPr>
        <w:autoSpaceDE w:val="0"/>
        <w:autoSpaceDN w:val="0"/>
        <w:adjustRightInd w:val="0"/>
        <w:rPr>
          <w:rFonts w:cs="Arial"/>
          <w:sz w:val="20"/>
          <w:lang w:val="es-ES"/>
        </w:rPr>
      </w:pPr>
    </w:p>
    <w:p w14:paraId="152A68AD" w14:textId="77777777" w:rsidR="00CD12B4" w:rsidRDefault="00CD12B4" w:rsidP="00CD12B4">
      <w:pPr>
        <w:rPr>
          <w:rFonts w:cs="Arial"/>
          <w:spacing w:val="-2"/>
          <w:sz w:val="20"/>
        </w:rPr>
      </w:pPr>
      <w:r w:rsidRPr="008D0080">
        <w:rPr>
          <w:rFonts w:cs="Arial"/>
          <w:spacing w:val="-2"/>
          <w:sz w:val="20"/>
        </w:rPr>
        <w:t>En relació als de criteris d’avaluació objectiva que preveu el Plec de clàusules administratives particulars fa constar que l’oferta presentada es desglossa conforme el següent:</w:t>
      </w:r>
    </w:p>
    <w:p w14:paraId="39AD018C" w14:textId="77777777" w:rsidR="00CD12B4" w:rsidRPr="008D0080" w:rsidRDefault="00CD12B4" w:rsidP="00CD12B4">
      <w:pPr>
        <w:rPr>
          <w:rFonts w:cs="Arial"/>
          <w:spacing w:val="-2"/>
          <w:sz w:val="20"/>
        </w:rPr>
      </w:pPr>
    </w:p>
    <w:p w14:paraId="3D21360B" w14:textId="77777777" w:rsidR="00CD12B4" w:rsidRPr="008D0080" w:rsidRDefault="00CD12B4" w:rsidP="00CD12B4">
      <w:pPr>
        <w:rPr>
          <w:rFonts w:cs="Arial"/>
          <w:spacing w:val="-2"/>
          <w:sz w:val="20"/>
        </w:rPr>
      </w:pPr>
    </w:p>
    <w:p w14:paraId="3E232A33" w14:textId="77777777" w:rsidR="00CD12B4" w:rsidRDefault="00CD12B4" w:rsidP="00CD12B4">
      <w:pPr>
        <w:rPr>
          <w:rFonts w:cs="Arial"/>
          <w:b/>
          <w:spacing w:val="-2"/>
          <w:sz w:val="20"/>
        </w:rPr>
      </w:pPr>
      <w:r w:rsidRPr="008D0080">
        <w:rPr>
          <w:rFonts w:cs="Arial"/>
          <w:b/>
          <w:spacing w:val="-2"/>
          <w:sz w:val="20"/>
        </w:rPr>
        <w:t xml:space="preserve">Criteri 1. Preu total del </w:t>
      </w:r>
      <w:r>
        <w:rPr>
          <w:rFonts w:cs="Arial"/>
          <w:b/>
          <w:spacing w:val="-2"/>
          <w:sz w:val="20"/>
        </w:rPr>
        <w:t>contracte</w:t>
      </w:r>
      <w:r w:rsidRPr="008D0080">
        <w:rPr>
          <w:rFonts w:cs="Arial"/>
          <w:b/>
          <w:spacing w:val="-2"/>
          <w:sz w:val="20"/>
        </w:rPr>
        <w:t xml:space="preserve"> (Fins a </w:t>
      </w:r>
      <w:r>
        <w:rPr>
          <w:rFonts w:cs="Arial"/>
          <w:b/>
          <w:spacing w:val="-2"/>
          <w:sz w:val="20"/>
        </w:rPr>
        <w:t>3</w:t>
      </w:r>
      <w:r w:rsidRPr="008D0080">
        <w:rPr>
          <w:rFonts w:cs="Arial"/>
          <w:b/>
          <w:spacing w:val="-2"/>
          <w:sz w:val="20"/>
        </w:rPr>
        <w:t>0 punts)</w:t>
      </w:r>
    </w:p>
    <w:p w14:paraId="71C42675" w14:textId="77777777" w:rsidR="009D7F6D" w:rsidRPr="008D0080" w:rsidRDefault="009D7F6D" w:rsidP="00CD12B4">
      <w:pPr>
        <w:rPr>
          <w:rFonts w:cs="Arial"/>
          <w:b/>
          <w:spacing w:val="-2"/>
          <w:sz w:val="20"/>
        </w:rPr>
      </w:pPr>
    </w:p>
    <w:p w14:paraId="107A37DC" w14:textId="77777777" w:rsidR="00CD12B4" w:rsidRDefault="00CD12B4" w:rsidP="00CD12B4">
      <w:pPr>
        <w:rPr>
          <w:rFonts w:cs="Arial"/>
          <w:sz w:val="20"/>
        </w:rPr>
      </w:pPr>
      <w:r w:rsidRPr="008D0080">
        <w:rPr>
          <w:rFonts w:cs="Arial"/>
          <w:sz w:val="20"/>
        </w:rPr>
        <w:t>La oferta econòmica de l’empresa s’haurà d’indicar en el seu preu total, amb el corresponent desglossament de l’IVA.</w:t>
      </w:r>
    </w:p>
    <w:p w14:paraId="41223F54" w14:textId="77777777" w:rsidR="00835FBD" w:rsidRDefault="00835FBD" w:rsidP="00CD12B4">
      <w:pPr>
        <w:rPr>
          <w:rFonts w:cs="Arial"/>
          <w:sz w:val="20"/>
        </w:rPr>
      </w:pPr>
    </w:p>
    <w:p w14:paraId="3BBDB23D" w14:textId="77777777" w:rsidR="00CD12B4" w:rsidRPr="008D0080" w:rsidRDefault="00CD12B4" w:rsidP="00CD12B4">
      <w:pPr>
        <w:rPr>
          <w:color w:val="000000" w:themeColor="text1"/>
          <w:sz w:val="20"/>
        </w:rPr>
      </w:pPr>
    </w:p>
    <w:p w14:paraId="776B944A" w14:textId="77777777" w:rsidR="00CD12B4" w:rsidRDefault="00CD12B4" w:rsidP="00CD12B4">
      <w:pPr>
        <w:rPr>
          <w:rFonts w:cs="Arial"/>
          <w:b/>
          <w:sz w:val="20"/>
        </w:rPr>
      </w:pPr>
      <w:r w:rsidRPr="008D0080">
        <w:rPr>
          <w:rFonts w:cs="Arial"/>
          <w:sz w:val="20"/>
          <w:u w:val="single"/>
        </w:rPr>
        <w:t>Proposta econòmica</w:t>
      </w:r>
      <w:r w:rsidRPr="008D0080">
        <w:rPr>
          <w:rFonts w:cs="Arial"/>
          <w:sz w:val="20"/>
          <w:u w:val="single"/>
          <w:vertAlign w:val="superscript"/>
        </w:rPr>
        <w:footnoteReference w:id="1"/>
      </w:r>
      <w:r w:rsidRPr="008D0080">
        <w:rPr>
          <w:rFonts w:cs="Arial"/>
          <w:b/>
          <w:sz w:val="20"/>
        </w:rPr>
        <w:t>:</w:t>
      </w:r>
    </w:p>
    <w:p w14:paraId="31A4061A" w14:textId="77777777" w:rsidR="00744200" w:rsidRPr="00835FBD" w:rsidRDefault="00744200" w:rsidP="00CD12B4">
      <w:pPr>
        <w:rPr>
          <w:rFonts w:cs="Arial"/>
          <w:b/>
          <w:sz w:val="18"/>
          <w:szCs w:val="18"/>
        </w:rPr>
      </w:pPr>
    </w:p>
    <w:tbl>
      <w:tblPr>
        <w:tblW w:w="9072" w:type="dxa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9"/>
        <w:gridCol w:w="1540"/>
        <w:gridCol w:w="1796"/>
        <w:gridCol w:w="1523"/>
        <w:gridCol w:w="1444"/>
      </w:tblGrid>
      <w:tr w:rsidR="001E7E17" w:rsidRPr="00835FBD" w14:paraId="3BEA7AB4" w14:textId="77777777" w:rsidTr="00744200">
        <w:trPr>
          <w:trHeight w:val="97"/>
        </w:trPr>
        <w:tc>
          <w:tcPr>
            <w:tcW w:w="2769" w:type="dxa"/>
            <w:shd w:val="clear" w:color="auto" w:fill="auto"/>
            <w:vAlign w:val="center"/>
            <w:hideMark/>
          </w:tcPr>
          <w:p w14:paraId="7524DBAE" w14:textId="12749098" w:rsidR="001E7E17" w:rsidRPr="00744200" w:rsidRDefault="001E7E17" w:rsidP="004D036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44200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="00744200">
              <w:rPr>
                <w:b/>
                <w:bCs/>
                <w:color w:val="000000"/>
                <w:sz w:val="18"/>
                <w:szCs w:val="18"/>
              </w:rPr>
              <w:t>PRESTACIONS</w:t>
            </w:r>
          </w:p>
        </w:tc>
        <w:tc>
          <w:tcPr>
            <w:tcW w:w="1540" w:type="dxa"/>
            <w:shd w:val="clear" w:color="auto" w:fill="808080" w:themeFill="background1" w:themeFillShade="80"/>
          </w:tcPr>
          <w:p w14:paraId="6F42C86C" w14:textId="721CCE08" w:rsidR="001E7E17" w:rsidRPr="00835FBD" w:rsidRDefault="003F0A00" w:rsidP="003F0A00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Import màxim sense IVA</w:t>
            </w:r>
          </w:p>
        </w:tc>
        <w:tc>
          <w:tcPr>
            <w:tcW w:w="1796" w:type="dxa"/>
            <w:shd w:val="clear" w:color="000000" w:fill="808080"/>
            <w:vAlign w:val="center"/>
            <w:hideMark/>
          </w:tcPr>
          <w:p w14:paraId="220CABB5" w14:textId="73A3D582" w:rsidR="001E7E17" w:rsidRPr="00835FBD" w:rsidRDefault="001E7E17" w:rsidP="004D0360">
            <w:pPr>
              <w:jc w:val="righ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Base imposable</w:t>
            </w:r>
          </w:p>
        </w:tc>
        <w:tc>
          <w:tcPr>
            <w:tcW w:w="1523" w:type="dxa"/>
            <w:shd w:val="clear" w:color="000000" w:fill="808080"/>
            <w:vAlign w:val="center"/>
            <w:hideMark/>
          </w:tcPr>
          <w:p w14:paraId="5B23FE38" w14:textId="77777777" w:rsidR="001E7E17" w:rsidRPr="00835FBD" w:rsidRDefault="001E7E17" w:rsidP="004D0360">
            <w:pPr>
              <w:jc w:val="righ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IVA (21%)</w:t>
            </w:r>
          </w:p>
        </w:tc>
        <w:tc>
          <w:tcPr>
            <w:tcW w:w="1444" w:type="dxa"/>
            <w:shd w:val="clear" w:color="000000" w:fill="808080"/>
            <w:vAlign w:val="center"/>
            <w:hideMark/>
          </w:tcPr>
          <w:p w14:paraId="0EDC7E6B" w14:textId="77777777" w:rsidR="001E7E17" w:rsidRPr="00835FBD" w:rsidRDefault="001E7E17" w:rsidP="004D0360">
            <w:pPr>
              <w:jc w:val="righ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Preu total</w:t>
            </w:r>
          </w:p>
        </w:tc>
      </w:tr>
      <w:tr w:rsidR="001E7E17" w:rsidRPr="00835FBD" w14:paraId="65EF54F1" w14:textId="77777777" w:rsidTr="00744200">
        <w:trPr>
          <w:trHeight w:val="292"/>
        </w:trPr>
        <w:tc>
          <w:tcPr>
            <w:tcW w:w="2769" w:type="dxa"/>
            <w:shd w:val="clear" w:color="000000" w:fill="808080"/>
            <w:vAlign w:val="center"/>
          </w:tcPr>
          <w:p w14:paraId="2D722F32" w14:textId="61132ACE" w:rsidR="001E7E17" w:rsidRPr="00835FBD" w:rsidRDefault="001E7E17" w:rsidP="003F0A00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1- </w:t>
            </w:r>
            <w:r w:rsidR="00BC252A">
              <w:rPr>
                <w:rFonts w:cs="Arial"/>
                <w:b/>
                <w:bCs/>
                <w:color w:val="FFFFFF"/>
                <w:sz w:val="18"/>
                <w:szCs w:val="18"/>
              </w:rPr>
              <w:t>Lliurament i instal·lació llicències d’ús</w:t>
            </w: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540" w:type="dxa"/>
            <w:shd w:val="clear" w:color="auto" w:fill="808080" w:themeFill="background1" w:themeFillShade="80"/>
          </w:tcPr>
          <w:p w14:paraId="26B26483" w14:textId="61BE697E" w:rsidR="001E7E17" w:rsidRPr="00744200" w:rsidRDefault="00744200" w:rsidP="004D0360">
            <w:pPr>
              <w:jc w:val="right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744200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89.000,00 €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08968E9" w14:textId="700FBC29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shd w:val="clear" w:color="auto" w:fill="auto"/>
            <w:vAlign w:val="center"/>
          </w:tcPr>
          <w:p w14:paraId="028A5AA9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14:paraId="10C4B8B9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1E7E17" w:rsidRPr="00835FBD" w14:paraId="5DFBAF40" w14:textId="77777777" w:rsidTr="00744200">
        <w:trPr>
          <w:trHeight w:val="292"/>
        </w:trPr>
        <w:tc>
          <w:tcPr>
            <w:tcW w:w="2769" w:type="dxa"/>
            <w:shd w:val="clear" w:color="000000" w:fill="808080"/>
            <w:vAlign w:val="center"/>
          </w:tcPr>
          <w:p w14:paraId="3740458F" w14:textId="2DA800C6" w:rsidR="001E7E17" w:rsidRPr="00835FBD" w:rsidRDefault="001E7E17" w:rsidP="003F0A00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2- </w:t>
            </w:r>
            <w:r w:rsidR="00BC252A">
              <w:rPr>
                <w:rFonts w:cs="Arial"/>
                <w:b/>
                <w:bCs/>
                <w:color w:val="FFFFFF"/>
                <w:sz w:val="18"/>
                <w:szCs w:val="18"/>
              </w:rPr>
              <w:t>Implantació eina</w:t>
            </w:r>
          </w:p>
        </w:tc>
        <w:tc>
          <w:tcPr>
            <w:tcW w:w="1540" w:type="dxa"/>
            <w:shd w:val="clear" w:color="auto" w:fill="808080" w:themeFill="background1" w:themeFillShade="80"/>
          </w:tcPr>
          <w:p w14:paraId="75E330BD" w14:textId="06BD07D7" w:rsidR="001E7E17" w:rsidRPr="00744200" w:rsidRDefault="00744200" w:rsidP="004D0360">
            <w:pPr>
              <w:jc w:val="right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744200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56.000,00 €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7B95BA3" w14:textId="24C6B38F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shd w:val="clear" w:color="auto" w:fill="auto"/>
            <w:vAlign w:val="center"/>
          </w:tcPr>
          <w:p w14:paraId="5CFD4A24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14:paraId="7C121D51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1E7E17" w:rsidRPr="00835FBD" w14:paraId="23FA11F4" w14:textId="77777777" w:rsidTr="00744200">
        <w:trPr>
          <w:trHeight w:val="292"/>
        </w:trPr>
        <w:tc>
          <w:tcPr>
            <w:tcW w:w="2769" w:type="dxa"/>
            <w:shd w:val="clear" w:color="000000" w:fill="808080"/>
            <w:vAlign w:val="center"/>
          </w:tcPr>
          <w:p w14:paraId="5BCEB677" w14:textId="4740BEC0" w:rsidR="001E7E17" w:rsidRPr="00835FBD" w:rsidRDefault="001E7E17" w:rsidP="003F0A00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3- Bossa d’hores</w:t>
            </w:r>
            <w:r w:rsidR="00BC252A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 per a tasques de migració de dades, fons documentals i registres</w:t>
            </w:r>
          </w:p>
        </w:tc>
        <w:tc>
          <w:tcPr>
            <w:tcW w:w="1540" w:type="dxa"/>
            <w:shd w:val="clear" w:color="auto" w:fill="808080" w:themeFill="background1" w:themeFillShade="80"/>
          </w:tcPr>
          <w:p w14:paraId="34E2AD65" w14:textId="6E36E064" w:rsidR="001E7E17" w:rsidRPr="00744200" w:rsidRDefault="00744200" w:rsidP="004D0360">
            <w:pPr>
              <w:jc w:val="right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744200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12.000,00 €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243AC8F3" w14:textId="27D1C0EB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shd w:val="clear" w:color="auto" w:fill="auto"/>
            <w:vAlign w:val="center"/>
          </w:tcPr>
          <w:p w14:paraId="7E3BE452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14:paraId="5AB31A05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1E7E17" w:rsidRPr="00835FBD" w14:paraId="2719B503" w14:textId="77777777" w:rsidTr="00744200">
        <w:trPr>
          <w:trHeight w:val="292"/>
        </w:trPr>
        <w:tc>
          <w:tcPr>
            <w:tcW w:w="2769" w:type="dxa"/>
            <w:shd w:val="clear" w:color="000000" w:fill="808080"/>
            <w:vAlign w:val="center"/>
          </w:tcPr>
          <w:p w14:paraId="222613C1" w14:textId="55A90AE8" w:rsidR="001E7E17" w:rsidRPr="00835FBD" w:rsidRDefault="001E7E17" w:rsidP="003F0A00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4- Formació </w:t>
            </w:r>
            <w:r w:rsidR="00BC252A">
              <w:rPr>
                <w:rFonts w:cs="Arial"/>
                <w:b/>
                <w:bCs/>
                <w:color w:val="FFFFFF"/>
                <w:sz w:val="18"/>
                <w:szCs w:val="18"/>
              </w:rPr>
              <w:t>necessària posada en marxa eina</w:t>
            </w:r>
          </w:p>
        </w:tc>
        <w:tc>
          <w:tcPr>
            <w:tcW w:w="1540" w:type="dxa"/>
            <w:shd w:val="clear" w:color="auto" w:fill="808080" w:themeFill="background1" w:themeFillShade="80"/>
          </w:tcPr>
          <w:p w14:paraId="0E2FF68A" w14:textId="3C607BE8" w:rsidR="001E7E17" w:rsidRPr="00744200" w:rsidRDefault="00744200" w:rsidP="004D0360">
            <w:pPr>
              <w:jc w:val="right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744200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2.500,00 €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29D09880" w14:textId="7722D41B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shd w:val="clear" w:color="auto" w:fill="auto"/>
            <w:vAlign w:val="center"/>
          </w:tcPr>
          <w:p w14:paraId="4277219E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14:paraId="6F51904C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1E7E17" w:rsidRPr="00835FBD" w14:paraId="0CDE00EC" w14:textId="77777777" w:rsidTr="00744200">
        <w:trPr>
          <w:trHeight w:val="292"/>
        </w:trPr>
        <w:tc>
          <w:tcPr>
            <w:tcW w:w="2769" w:type="dxa"/>
            <w:shd w:val="clear" w:color="000000" w:fill="808080"/>
            <w:vAlign w:val="center"/>
          </w:tcPr>
          <w:p w14:paraId="51267393" w14:textId="4D0E5C6A" w:rsidR="001E7E17" w:rsidRDefault="003F0A00" w:rsidP="003F0A00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Sumatori prestacions 1,2,3 i 4</w:t>
            </w:r>
          </w:p>
        </w:tc>
        <w:tc>
          <w:tcPr>
            <w:tcW w:w="1540" w:type="dxa"/>
            <w:shd w:val="clear" w:color="auto" w:fill="808080" w:themeFill="background1" w:themeFillShade="80"/>
          </w:tcPr>
          <w:p w14:paraId="4B2CA5B2" w14:textId="1DCF3C21" w:rsidR="001E7E17" w:rsidRPr="00744200" w:rsidRDefault="00744200" w:rsidP="004D0360">
            <w:pPr>
              <w:jc w:val="right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744200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159.500,00 €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0ADD6899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shd w:val="clear" w:color="auto" w:fill="auto"/>
            <w:vAlign w:val="center"/>
          </w:tcPr>
          <w:p w14:paraId="6B025B45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14:paraId="54744DEB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1E7E17" w:rsidRPr="00835FBD" w14:paraId="29315D1B" w14:textId="77777777" w:rsidTr="00744200">
        <w:trPr>
          <w:trHeight w:val="292"/>
        </w:trPr>
        <w:tc>
          <w:tcPr>
            <w:tcW w:w="2769" w:type="dxa"/>
            <w:shd w:val="clear" w:color="000000" w:fill="808080"/>
            <w:vAlign w:val="center"/>
          </w:tcPr>
          <w:p w14:paraId="17AB6DE9" w14:textId="511444B1" w:rsidR="001E7E17" w:rsidRDefault="001E7E17" w:rsidP="003F0A00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5- Servei</w:t>
            </w:r>
            <w:r w:rsidR="00BC252A">
              <w:rPr>
                <w:rFonts w:cs="Arial"/>
                <w:b/>
                <w:bCs/>
                <w:color w:val="FFFFFF"/>
                <w:sz w:val="18"/>
                <w:szCs w:val="18"/>
              </w:rPr>
              <w:t>s</w:t>
            </w: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 de manteniment i suport</w:t>
            </w:r>
          </w:p>
        </w:tc>
        <w:tc>
          <w:tcPr>
            <w:tcW w:w="1540" w:type="dxa"/>
            <w:shd w:val="clear" w:color="auto" w:fill="808080" w:themeFill="background1" w:themeFillShade="80"/>
          </w:tcPr>
          <w:p w14:paraId="011E9347" w14:textId="2827C2ED" w:rsidR="001E7E17" w:rsidRPr="00744200" w:rsidRDefault="00744200" w:rsidP="004D0360">
            <w:pPr>
              <w:jc w:val="right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744200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46.000,00 €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26A43F37" w14:textId="6111C0CE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shd w:val="clear" w:color="auto" w:fill="auto"/>
            <w:vAlign w:val="center"/>
          </w:tcPr>
          <w:p w14:paraId="0619E3F8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14:paraId="2A4B6368" w14:textId="77777777" w:rsidR="001E7E17" w:rsidRPr="00835FBD" w:rsidRDefault="001E7E17" w:rsidP="004D036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1E7E17" w:rsidRPr="00835FBD" w14:paraId="44784EA5" w14:textId="77777777" w:rsidTr="00744200">
        <w:trPr>
          <w:trHeight w:val="292"/>
        </w:trPr>
        <w:tc>
          <w:tcPr>
            <w:tcW w:w="2769" w:type="dxa"/>
            <w:shd w:val="clear" w:color="auto" w:fill="FFFFFF" w:themeFill="background1"/>
            <w:vAlign w:val="center"/>
          </w:tcPr>
          <w:p w14:paraId="04993271" w14:textId="18E6D1C0" w:rsidR="001E7E17" w:rsidRPr="00835FBD" w:rsidRDefault="001E7E17" w:rsidP="001E7E1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sz w:val="18"/>
                <w:szCs w:val="18"/>
              </w:rPr>
              <w:t>PREU DEL CONTRACTE</w:t>
            </w:r>
          </w:p>
        </w:tc>
        <w:tc>
          <w:tcPr>
            <w:tcW w:w="1540" w:type="dxa"/>
            <w:shd w:val="clear" w:color="auto" w:fill="808080" w:themeFill="background1" w:themeFillShade="80"/>
          </w:tcPr>
          <w:p w14:paraId="0B90DCE5" w14:textId="6B16E332" w:rsidR="001E7E17" w:rsidRPr="00744200" w:rsidRDefault="00744200" w:rsidP="001E7E17">
            <w:pPr>
              <w:jc w:val="right"/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744200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205.500,00 €</w:t>
            </w: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0430DCF1" w14:textId="0D04C89D" w:rsidR="001E7E17" w:rsidRPr="00835FBD" w:rsidRDefault="001E7E17" w:rsidP="001E7E1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14:paraId="6198AC64" w14:textId="77777777" w:rsidR="001E7E17" w:rsidRPr="00835FBD" w:rsidRDefault="001E7E17" w:rsidP="001E7E1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FFFFFF" w:themeFill="background1"/>
            <w:vAlign w:val="center"/>
          </w:tcPr>
          <w:p w14:paraId="391A63ED" w14:textId="77777777" w:rsidR="001E7E17" w:rsidRPr="00835FBD" w:rsidRDefault="001E7E17" w:rsidP="001E7E17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</w:tbl>
    <w:p w14:paraId="5C09B2DB" w14:textId="77777777" w:rsidR="001E7E17" w:rsidRDefault="001E7E17" w:rsidP="00707E17">
      <w:pPr>
        <w:rPr>
          <w:rFonts w:cs="Arial"/>
          <w:b/>
          <w:spacing w:val="-2"/>
          <w:sz w:val="20"/>
        </w:rPr>
      </w:pPr>
    </w:p>
    <w:p w14:paraId="1658D310" w14:textId="5674C421" w:rsidR="008C053C" w:rsidRPr="00CB7FE1" w:rsidRDefault="008C053C" w:rsidP="008C053C">
      <w:pPr>
        <w:rPr>
          <w:rFonts w:cs="Arial"/>
          <w:i/>
          <w:iCs/>
          <w:sz w:val="20"/>
        </w:rPr>
      </w:pPr>
      <w:r w:rsidRPr="007D5755">
        <w:rPr>
          <w:rFonts w:cs="Arial"/>
          <w:b/>
          <w:bCs/>
          <w:sz w:val="20"/>
        </w:rPr>
        <w:t xml:space="preserve">IMPORTANT: </w:t>
      </w:r>
      <w:bookmarkStart w:id="0" w:name="_Hlk210933291"/>
      <w:r w:rsidRPr="00CB7FE1">
        <w:rPr>
          <w:rFonts w:cs="Arial"/>
          <w:i/>
          <w:iCs/>
          <w:sz w:val="20"/>
        </w:rPr>
        <w:t>l’oferta dels licitadors no podrà superar el</w:t>
      </w:r>
      <w:bookmarkEnd w:id="0"/>
      <w:r w:rsidRPr="00CB7FE1">
        <w:rPr>
          <w:rFonts w:cs="Arial"/>
          <w:i/>
          <w:iCs/>
          <w:sz w:val="20"/>
        </w:rPr>
        <w:t xml:space="preserve"> pressupost base de licitació del contracte. Tampoc no podran superar els diferents </w:t>
      </w:r>
      <w:r w:rsidR="007D5755" w:rsidRPr="00CB7FE1">
        <w:rPr>
          <w:rFonts w:cs="Arial"/>
          <w:i/>
          <w:iCs/>
          <w:sz w:val="20"/>
        </w:rPr>
        <w:t xml:space="preserve">imports màxims indicats </w:t>
      </w:r>
      <w:r w:rsidRPr="00CB7FE1">
        <w:rPr>
          <w:rFonts w:cs="Arial"/>
          <w:i/>
          <w:iCs/>
          <w:sz w:val="20"/>
        </w:rPr>
        <w:t>per a cadascuna de les 5 prestacions del contracte</w:t>
      </w:r>
      <w:r w:rsidR="007D5755" w:rsidRPr="00CB7FE1">
        <w:rPr>
          <w:rFonts w:cs="Arial"/>
          <w:i/>
          <w:iCs/>
          <w:sz w:val="20"/>
        </w:rPr>
        <w:t xml:space="preserve">. </w:t>
      </w:r>
      <w:r w:rsidRPr="00CB7FE1">
        <w:rPr>
          <w:rFonts w:cs="Arial"/>
          <w:i/>
          <w:iCs/>
          <w:sz w:val="20"/>
          <w:u w:val="single"/>
        </w:rPr>
        <w:t xml:space="preserve">En cas de superar qualsevol d’aquests </w:t>
      </w:r>
      <w:r w:rsidR="007D5755" w:rsidRPr="00CB7FE1">
        <w:rPr>
          <w:rFonts w:cs="Arial"/>
          <w:i/>
          <w:iCs/>
          <w:sz w:val="20"/>
          <w:u w:val="single"/>
        </w:rPr>
        <w:t xml:space="preserve">imports màxims </w:t>
      </w:r>
      <w:r w:rsidRPr="00CB7FE1">
        <w:rPr>
          <w:rFonts w:cs="Arial"/>
          <w:i/>
          <w:iCs/>
          <w:sz w:val="20"/>
          <w:u w:val="single"/>
        </w:rPr>
        <w:t>o el pressupost base de licitació total l’oferta serà exclosa.</w:t>
      </w:r>
    </w:p>
    <w:p w14:paraId="3B327888" w14:textId="77777777" w:rsidR="008C053C" w:rsidRPr="00CB7FE1" w:rsidRDefault="008C053C" w:rsidP="00707E17">
      <w:pPr>
        <w:rPr>
          <w:rFonts w:cs="Arial"/>
          <w:b/>
          <w:i/>
          <w:iCs/>
          <w:spacing w:val="-2"/>
          <w:sz w:val="20"/>
        </w:rPr>
      </w:pPr>
    </w:p>
    <w:p w14:paraId="28D8586F" w14:textId="77777777" w:rsidR="008C053C" w:rsidRPr="00CB7FE1" w:rsidRDefault="008C053C" w:rsidP="00707E17">
      <w:pPr>
        <w:rPr>
          <w:rFonts w:cs="Arial"/>
          <w:b/>
          <w:i/>
          <w:iCs/>
          <w:spacing w:val="-2"/>
          <w:sz w:val="20"/>
        </w:rPr>
      </w:pPr>
    </w:p>
    <w:p w14:paraId="43EBB46F" w14:textId="0EC55AEA" w:rsidR="00707E17" w:rsidRDefault="00CD12B4" w:rsidP="00707E17">
      <w:pPr>
        <w:rPr>
          <w:rFonts w:cs="Arial"/>
          <w:b/>
          <w:spacing w:val="-2"/>
          <w:sz w:val="20"/>
        </w:rPr>
      </w:pPr>
      <w:r w:rsidRPr="00D06D9F">
        <w:rPr>
          <w:rFonts w:cs="Arial"/>
          <w:b/>
          <w:spacing w:val="-2"/>
          <w:sz w:val="20"/>
        </w:rPr>
        <w:lastRenderedPageBreak/>
        <w:t xml:space="preserve">Criteri 2.  </w:t>
      </w:r>
      <w:r w:rsidR="00707E17" w:rsidRPr="0065466F">
        <w:rPr>
          <w:rFonts w:cs="Arial"/>
          <w:b/>
          <w:spacing w:val="-2"/>
          <w:sz w:val="20"/>
        </w:rPr>
        <w:t>Per l’oferiment de més hores per ampliació de la borsa d’hores (Fins a 10 punts)</w:t>
      </w:r>
    </w:p>
    <w:p w14:paraId="5ECE0A68" w14:textId="77777777" w:rsidR="009D7F6D" w:rsidRDefault="009D7F6D" w:rsidP="00707E17">
      <w:pPr>
        <w:rPr>
          <w:rFonts w:cs="Arial"/>
          <w:b/>
          <w:spacing w:val="-2"/>
          <w:sz w:val="20"/>
        </w:rPr>
      </w:pPr>
    </w:p>
    <w:tbl>
      <w:tblPr>
        <w:tblW w:w="517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1"/>
        <w:gridCol w:w="1984"/>
      </w:tblGrid>
      <w:tr w:rsidR="009D7F6D" w:rsidRPr="00835FBD" w14:paraId="1D805BF2" w14:textId="77777777" w:rsidTr="00835FBD">
        <w:trPr>
          <w:trHeight w:val="127"/>
        </w:trPr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52D36" w14:textId="77777777" w:rsidR="009D7F6D" w:rsidRPr="00835FBD" w:rsidRDefault="009D7F6D" w:rsidP="001D399D">
            <w:pPr>
              <w:rPr>
                <w:color w:val="000000"/>
                <w:sz w:val="18"/>
                <w:szCs w:val="18"/>
              </w:rPr>
            </w:pPr>
            <w:r w:rsidRPr="00835FB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2D643447" w14:textId="07BEEC17" w:rsidR="009D7F6D" w:rsidRPr="00835FBD" w:rsidRDefault="009D7F6D" w:rsidP="001D399D">
            <w:pPr>
              <w:jc w:val="righ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Marcar amb una X</w:t>
            </w:r>
          </w:p>
        </w:tc>
      </w:tr>
      <w:tr w:rsidR="009D7F6D" w:rsidRPr="00835FBD" w14:paraId="4399DEC1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605405DD" w14:textId="1AEC3CC5" w:rsidR="009D7F6D" w:rsidRPr="00835FBD" w:rsidRDefault="009D7F6D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10 hores més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DCE9" w14:textId="77777777" w:rsidR="009D7F6D" w:rsidRPr="00835FBD" w:rsidRDefault="009D7F6D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9D7F6D" w:rsidRPr="00835FBD" w14:paraId="3233E378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6C1AE624" w14:textId="73E41C0B" w:rsidR="009D7F6D" w:rsidRPr="00835FBD" w:rsidRDefault="009D7F6D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20 hores més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F261" w14:textId="77777777" w:rsidR="009D7F6D" w:rsidRPr="00835FBD" w:rsidRDefault="009D7F6D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9D7F6D" w:rsidRPr="00835FBD" w14:paraId="0198325F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2562B257" w14:textId="1114C0F8" w:rsidR="009D7F6D" w:rsidRPr="00835FBD" w:rsidRDefault="009D7F6D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30 hores més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6B47" w14:textId="77777777" w:rsidR="009D7F6D" w:rsidRPr="00835FBD" w:rsidRDefault="009D7F6D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9D7F6D" w:rsidRPr="00835FBD" w14:paraId="627C08BB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3559DE95" w14:textId="0B8C89DB" w:rsidR="009D7F6D" w:rsidRPr="00835FBD" w:rsidRDefault="009D7F6D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40</w:t>
            </w:r>
            <w:r w:rsidR="0065466F"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hores més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CB93" w14:textId="77777777" w:rsidR="009D7F6D" w:rsidRPr="00835FBD" w:rsidRDefault="009D7F6D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5466F" w:rsidRPr="00835FBD" w14:paraId="35D57C8B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12EC01B4" w14:textId="1E3F57C4" w:rsidR="0065466F" w:rsidRPr="00835FBD" w:rsidRDefault="0065466F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50 hores més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A1BB4" w14:textId="77777777" w:rsidR="0065466F" w:rsidRPr="00835FBD" w:rsidRDefault="0065466F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5466F" w:rsidRPr="00835FBD" w14:paraId="09F731F0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4D39610F" w14:textId="62AC1989" w:rsidR="0065466F" w:rsidRPr="00835FBD" w:rsidRDefault="0065466F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60 hores més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D4FB2" w14:textId="77777777" w:rsidR="0065466F" w:rsidRPr="00835FBD" w:rsidRDefault="0065466F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5466F" w:rsidRPr="00835FBD" w14:paraId="6BCC87E1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51257EA4" w14:textId="4B3E062E" w:rsidR="0065466F" w:rsidRPr="00835FBD" w:rsidRDefault="0065466F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70 hores més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2FBF" w14:textId="77777777" w:rsidR="0065466F" w:rsidRPr="00835FBD" w:rsidRDefault="0065466F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5466F" w:rsidRPr="00835FBD" w14:paraId="02F53621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4B3D1CF9" w14:textId="7C2FA79C" w:rsidR="0065466F" w:rsidRPr="00835FBD" w:rsidRDefault="0065466F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80 hores més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54A7" w14:textId="77777777" w:rsidR="0065466F" w:rsidRPr="00835FBD" w:rsidRDefault="0065466F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5466F" w:rsidRPr="00835FBD" w14:paraId="110A6DDD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04E91176" w14:textId="48EB20AC" w:rsidR="0065466F" w:rsidRPr="00835FBD" w:rsidRDefault="0065466F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90 hores més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80BB" w14:textId="77777777" w:rsidR="0065466F" w:rsidRPr="00835FBD" w:rsidRDefault="0065466F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5466F" w:rsidRPr="00835FBD" w14:paraId="26A4CA29" w14:textId="77777777" w:rsidTr="00835FBD">
        <w:trPr>
          <w:trHeight w:val="327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14901EF1" w14:textId="739D5CD9" w:rsidR="0065466F" w:rsidRPr="00835FBD" w:rsidRDefault="0065466F" w:rsidP="009D7F6D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100 hores més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AD35" w14:textId="77777777" w:rsidR="0065466F" w:rsidRPr="00835FBD" w:rsidRDefault="0065466F" w:rsidP="009D7F6D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5CFC7BBE" w14:textId="4475DC31" w:rsidR="00707E17" w:rsidRDefault="00707E17" w:rsidP="00CD12B4">
      <w:pPr>
        <w:rPr>
          <w:rFonts w:cs="Arial"/>
          <w:b/>
          <w:spacing w:val="-2"/>
          <w:sz w:val="20"/>
        </w:rPr>
      </w:pPr>
    </w:p>
    <w:p w14:paraId="7082F7E9" w14:textId="70BB7F49" w:rsidR="005C59D4" w:rsidRPr="005C59D4" w:rsidRDefault="005C59D4" w:rsidP="005C59D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</w:rPr>
      </w:pPr>
      <w:r w:rsidRPr="007D5755">
        <w:rPr>
          <w:rFonts w:cs="Arial"/>
          <w:b/>
          <w:bCs/>
          <w:sz w:val="20"/>
        </w:rPr>
        <w:t>IMPORTANT:</w:t>
      </w:r>
      <w:r>
        <w:rPr>
          <w:rFonts w:cs="Arial"/>
          <w:b/>
          <w:bCs/>
          <w:sz w:val="20"/>
        </w:rPr>
        <w:t xml:space="preserve"> </w:t>
      </w:r>
      <w:r w:rsidRPr="00CB7FE1">
        <w:rPr>
          <w:rFonts w:cs="Arial"/>
          <w:i/>
          <w:iCs/>
          <w:sz w:val="20"/>
          <w:u w:val="single"/>
        </w:rPr>
        <w:t>per a la valoració d’aquest criteri 2 s’exigeix, a més de l’aportació d’aquest Annex 4 signat, una declaració responsable degudament signada on s’indiqui el compromís de compliment d’aquest criteri, indicant expressament el nombre d’hores addicionals ofertes (veure apartat Y de l’Annex 1 del PCAP: “concreció de la documentació acreditativa que cal aportar per acreditar els criteris d’adjudicació”.</w:t>
      </w:r>
      <w:r w:rsidRPr="00CB7FE1">
        <w:rPr>
          <w:rFonts w:cs="Arial"/>
          <w:i/>
          <w:iCs/>
          <w:szCs w:val="24"/>
          <w:u w:val="single"/>
        </w:rPr>
        <w:t xml:space="preserve"> </w:t>
      </w:r>
    </w:p>
    <w:p w14:paraId="08423F4C" w14:textId="77777777" w:rsidR="005C59D4" w:rsidRPr="005C59D4" w:rsidRDefault="005C59D4" w:rsidP="00CD12B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</w:rPr>
      </w:pPr>
    </w:p>
    <w:p w14:paraId="4BB92980" w14:textId="77777777" w:rsidR="005C59D4" w:rsidRPr="008D0080" w:rsidRDefault="005C59D4" w:rsidP="00CD12B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</w:p>
    <w:p w14:paraId="296F421A" w14:textId="2C47B29E" w:rsidR="006F6ABE" w:rsidRDefault="00CD12B4" w:rsidP="00CD12B4">
      <w:pPr>
        <w:rPr>
          <w:rFonts w:cs="Arial"/>
          <w:b/>
          <w:spacing w:val="-2"/>
          <w:sz w:val="20"/>
        </w:rPr>
      </w:pPr>
      <w:r w:rsidRPr="00D06D9F">
        <w:rPr>
          <w:rFonts w:cs="Arial"/>
          <w:b/>
          <w:bCs/>
          <w:sz w:val="20"/>
        </w:rPr>
        <w:t xml:space="preserve">Criteri 3.  </w:t>
      </w:r>
      <w:r w:rsidR="00707E17" w:rsidRPr="00707E17">
        <w:rPr>
          <w:rFonts w:cs="Arial"/>
          <w:b/>
          <w:spacing w:val="-2"/>
          <w:sz w:val="20"/>
        </w:rPr>
        <w:t>Serveis d’Intel·ligència artificial sol·licitats</w:t>
      </w:r>
      <w:r w:rsidR="00865D05">
        <w:rPr>
          <w:rFonts w:cs="Arial"/>
          <w:b/>
          <w:spacing w:val="-2"/>
          <w:sz w:val="20"/>
        </w:rPr>
        <w:t xml:space="preserve"> per l’Ajuntament</w:t>
      </w:r>
      <w:r w:rsidR="00707E17">
        <w:rPr>
          <w:rFonts w:cs="Arial"/>
          <w:b/>
          <w:spacing w:val="-2"/>
          <w:sz w:val="20"/>
        </w:rPr>
        <w:t xml:space="preserve"> (Fins a 5 punts)</w:t>
      </w:r>
    </w:p>
    <w:p w14:paraId="6CAD26F4" w14:textId="77777777" w:rsidR="009D7F6D" w:rsidRDefault="009D7F6D" w:rsidP="00CD12B4">
      <w:pPr>
        <w:rPr>
          <w:rFonts w:cs="Arial"/>
          <w:b/>
          <w:spacing w:val="-2"/>
          <w:sz w:val="20"/>
        </w:rPr>
      </w:pPr>
    </w:p>
    <w:tbl>
      <w:tblPr>
        <w:tblW w:w="843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4"/>
        <w:gridCol w:w="850"/>
        <w:gridCol w:w="851"/>
        <w:gridCol w:w="850"/>
      </w:tblGrid>
      <w:tr w:rsidR="009D7F6D" w:rsidRPr="00D06D9F" w14:paraId="0DBA7542" w14:textId="77777777" w:rsidTr="0098342F">
        <w:trPr>
          <w:trHeight w:val="505"/>
        </w:trPr>
        <w:tc>
          <w:tcPr>
            <w:tcW w:w="58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F9AE6" w14:textId="6992F997" w:rsidR="009D7F6D" w:rsidRPr="00C56A90" w:rsidRDefault="009D7F6D" w:rsidP="001D399D">
            <w:pPr>
              <w:rPr>
                <w:sz w:val="18"/>
                <w:szCs w:val="18"/>
              </w:rPr>
            </w:pPr>
            <w:r w:rsidRPr="00C56A90">
              <w:rPr>
                <w:sz w:val="18"/>
                <w:szCs w:val="18"/>
              </w:rPr>
              <w:t> </w:t>
            </w:r>
            <w:r w:rsidRPr="00835FBD">
              <w:rPr>
                <w:rFonts w:cs="Arial"/>
                <w:b/>
                <w:bCs/>
                <w:sz w:val="18"/>
                <w:szCs w:val="18"/>
              </w:rPr>
              <w:t>Marcar amb una X</w:t>
            </w:r>
            <w:r w:rsidR="00835FBD">
              <w:rPr>
                <w:rFonts w:cs="Arial"/>
                <w:b/>
                <w:bCs/>
                <w:sz w:val="18"/>
                <w:szCs w:val="18"/>
              </w:rPr>
              <w:t xml:space="preserve"> el què correspongui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F761A43" w14:textId="4C80D33C" w:rsidR="009D7F6D" w:rsidRPr="00D06D9F" w:rsidRDefault="009D7F6D" w:rsidP="001D399D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1</w:t>
            </w:r>
            <w:r w:rsid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r</w:t>
            </w: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any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0DA325E" w14:textId="2BA8DFEC" w:rsidR="009D7F6D" w:rsidRPr="00D06D9F" w:rsidRDefault="009D7F6D" w:rsidP="001D399D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2</w:t>
            </w:r>
            <w:r w:rsid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n any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808080"/>
          </w:tcPr>
          <w:p w14:paraId="1DCAF234" w14:textId="56418C1C" w:rsidR="009D7F6D" w:rsidRPr="00D06D9F" w:rsidRDefault="009D7F6D" w:rsidP="001D399D">
            <w:pPr>
              <w:jc w:val="center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FFFFFF"/>
                <w:sz w:val="18"/>
                <w:szCs w:val="18"/>
              </w:rPr>
              <w:t>N</w:t>
            </w:r>
            <w:r w:rsidR="00835FBD">
              <w:rPr>
                <w:rFonts w:cs="Arial"/>
                <w:b/>
                <w:bCs/>
                <w:color w:val="FFFFFF"/>
                <w:sz w:val="18"/>
                <w:szCs w:val="18"/>
              </w:rPr>
              <w:t>o es farà</w:t>
            </w:r>
            <w:r w:rsidR="00865D05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</w:tr>
      <w:tr w:rsidR="009D7F6D" w:rsidRPr="00D06D9F" w14:paraId="4A9AB3FE" w14:textId="77777777" w:rsidTr="0098342F">
        <w:trPr>
          <w:trHeight w:val="213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29B47A4C" w14:textId="2C1ACAAF" w:rsidR="00835FBD" w:rsidRDefault="00835FBD" w:rsidP="0098342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835FBD">
              <w:rPr>
                <w:b/>
                <w:bCs/>
                <w:color w:val="FFFFFF" w:themeColor="background1"/>
                <w:sz w:val="18"/>
                <w:szCs w:val="18"/>
              </w:rPr>
              <w:t>1.</w:t>
            </w:r>
            <w:r w:rsidR="0098342F">
              <w:rPr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="009D7F6D" w:rsidRPr="00835FBD">
              <w:rPr>
                <w:b/>
                <w:bCs/>
                <w:color w:val="FFFFFF" w:themeColor="background1"/>
                <w:sz w:val="18"/>
                <w:szCs w:val="18"/>
              </w:rPr>
              <w:t>Tecnologia HTR aplicada al reconeixement de caràcters manuscrits i la seva transcripció</w:t>
            </w:r>
          </w:p>
          <w:p w14:paraId="5857FE2D" w14:textId="77777777" w:rsidR="00835FBD" w:rsidRPr="00835FBD" w:rsidRDefault="00835FBD" w:rsidP="0098342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  <w:p w14:paraId="07AF09E0" w14:textId="77777777" w:rsidR="009D7F6D" w:rsidRPr="00835FBD" w:rsidRDefault="009D7F6D" w:rsidP="0098342F">
            <w:pP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A984F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208E8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8FEF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</w:tr>
      <w:tr w:rsidR="009D7F6D" w:rsidRPr="00D06D9F" w14:paraId="3C803BE0" w14:textId="77777777" w:rsidTr="0098342F">
        <w:trPr>
          <w:trHeight w:val="207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2BF7EDE4" w14:textId="3F686EEB" w:rsidR="009D7F6D" w:rsidRPr="00835FBD" w:rsidRDefault="00835FBD" w:rsidP="0098342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35FBD">
              <w:rPr>
                <w:b/>
                <w:bCs/>
                <w:color w:val="FFFFFF" w:themeColor="background1"/>
                <w:sz w:val="18"/>
                <w:szCs w:val="18"/>
              </w:rPr>
              <w:t xml:space="preserve">2. </w:t>
            </w:r>
            <w:r w:rsidR="0098342F">
              <w:rPr>
                <w:b/>
                <w:bCs/>
                <w:color w:val="FFFFFF" w:themeColor="background1"/>
                <w:sz w:val="18"/>
                <w:szCs w:val="18"/>
              </w:rPr>
              <w:t xml:space="preserve">  </w:t>
            </w:r>
            <w:r w:rsidR="009D7F6D" w:rsidRPr="00835FBD">
              <w:rPr>
                <w:b/>
                <w:bCs/>
                <w:color w:val="FFFFFF" w:themeColor="background1"/>
                <w:sz w:val="18"/>
                <w:szCs w:val="18"/>
              </w:rPr>
              <w:t>Reconeixement d’àudio de veu i transcripció</w:t>
            </w:r>
          </w:p>
          <w:p w14:paraId="616E1CC4" w14:textId="77777777" w:rsidR="009D7F6D" w:rsidRPr="00835FBD" w:rsidRDefault="009D7F6D" w:rsidP="0098342F">
            <w:pP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7C58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2072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A582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</w:tr>
      <w:tr w:rsidR="009D7F6D" w:rsidRPr="00D06D9F" w14:paraId="5D169B0C" w14:textId="77777777" w:rsidTr="0098342F">
        <w:trPr>
          <w:trHeight w:val="213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1E85DD70" w14:textId="6B1EFA54" w:rsidR="009D7F6D" w:rsidRPr="00835FBD" w:rsidRDefault="00835FBD" w:rsidP="0098342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35FBD">
              <w:rPr>
                <w:b/>
                <w:bCs/>
                <w:color w:val="FFFFFF" w:themeColor="background1"/>
                <w:sz w:val="18"/>
                <w:szCs w:val="18"/>
              </w:rPr>
              <w:t>3.</w:t>
            </w:r>
            <w:r w:rsidR="0098342F">
              <w:rPr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="009D7F6D" w:rsidRPr="00835FBD">
              <w:rPr>
                <w:b/>
                <w:bCs/>
                <w:color w:val="FFFFFF" w:themeColor="background1"/>
                <w:sz w:val="18"/>
                <w:szCs w:val="18"/>
              </w:rPr>
              <w:t>Descripció automàtica d’imatges: datació aproximada, associació de descriptors temàtics i toponímics, identificació de persones.</w:t>
            </w:r>
          </w:p>
          <w:p w14:paraId="108CDC18" w14:textId="77777777" w:rsidR="009D7F6D" w:rsidRPr="00835FBD" w:rsidRDefault="009D7F6D" w:rsidP="0098342F">
            <w:pP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465C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EF64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C378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</w:tr>
      <w:tr w:rsidR="009D7F6D" w:rsidRPr="00D06D9F" w14:paraId="2E00EB67" w14:textId="77777777" w:rsidTr="0098342F">
        <w:trPr>
          <w:trHeight w:val="484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47470E00" w14:textId="78B89049" w:rsidR="009D7F6D" w:rsidRPr="00835FBD" w:rsidRDefault="00835FBD" w:rsidP="0098342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35FBD">
              <w:rPr>
                <w:b/>
                <w:bCs/>
                <w:color w:val="FFFFFF" w:themeColor="background1"/>
                <w:sz w:val="18"/>
                <w:szCs w:val="18"/>
              </w:rPr>
              <w:t xml:space="preserve">4. </w:t>
            </w:r>
            <w:r w:rsidR="007D097E">
              <w:rPr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="009D7F6D" w:rsidRPr="00835FBD">
              <w:rPr>
                <w:b/>
                <w:bCs/>
                <w:color w:val="FFFFFF" w:themeColor="background1"/>
                <w:sz w:val="18"/>
                <w:szCs w:val="18"/>
              </w:rPr>
              <w:t>Reconeixement de documents musicals i generació d’àudio</w:t>
            </w:r>
          </w:p>
          <w:p w14:paraId="0BF0EC65" w14:textId="77777777" w:rsidR="009D7F6D" w:rsidRPr="00835FBD" w:rsidRDefault="009D7F6D" w:rsidP="0098342F">
            <w:pP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A2BA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90B6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7978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</w:tr>
      <w:tr w:rsidR="009D7F6D" w:rsidRPr="00D06D9F" w14:paraId="48B52FD3" w14:textId="77777777" w:rsidTr="0098342F">
        <w:trPr>
          <w:trHeight w:val="213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74539D2A" w14:textId="541E2B8C" w:rsidR="009D7F6D" w:rsidRPr="00835FBD" w:rsidRDefault="00835FBD" w:rsidP="0098342F">
            <w:pP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  <w:r w:rsidRPr="00835FBD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 xml:space="preserve">5. </w:t>
            </w:r>
            <w: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proofErr w:type="spellStart"/>
            <w:r w:rsidR="009D7F6D" w:rsidRPr="00835FBD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Anonimització</w:t>
            </w:r>
            <w:proofErr w:type="spellEnd"/>
            <w:r w:rsidR="009D7F6D" w:rsidRPr="00835FBD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 xml:space="preserve"> automàtica de documents digitalitzats</w:t>
            </w:r>
          </w:p>
          <w:p w14:paraId="46C150CA" w14:textId="77777777" w:rsidR="009D7F6D" w:rsidRPr="00835FBD" w:rsidRDefault="009D7F6D" w:rsidP="0098342F">
            <w:pPr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52B08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769F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8BC1" w14:textId="77777777" w:rsidR="009D7F6D" w:rsidRPr="009D7F6D" w:rsidRDefault="009D7F6D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</w:tr>
      <w:tr w:rsidR="00847D90" w:rsidRPr="00D06D9F" w14:paraId="1945D2A2" w14:textId="77777777" w:rsidTr="0098342F">
        <w:trPr>
          <w:trHeight w:val="213"/>
        </w:trPr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</w:tcPr>
          <w:p w14:paraId="66571995" w14:textId="24740B2F" w:rsidR="00847D90" w:rsidRPr="0098342F" w:rsidRDefault="00847D90" w:rsidP="0098342F">
            <w:pPr>
              <w:spacing w:before="120" w:after="120" w:line="288" w:lineRule="auto"/>
              <w:rPr>
                <w:rFonts w:cs="Arial"/>
                <w:szCs w:val="22"/>
              </w:rPr>
            </w:pPr>
            <w:r w:rsidRPr="0098342F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 xml:space="preserve">6. </w:t>
            </w:r>
            <w:r w:rsidR="0098342F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="0098342F" w:rsidRPr="0098342F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Enriquiment i millora de la qualitat dels valors de les metadades dels documents, expedients i objectes que s’ingressin a l’eina d’arxiu a partir dels criteris i paràmetres que determini l’Ajuntament.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45F7" w14:textId="77777777" w:rsidR="00847D90" w:rsidRPr="009D7F6D" w:rsidRDefault="00847D90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F097" w14:textId="77777777" w:rsidR="00847D90" w:rsidRPr="009D7F6D" w:rsidRDefault="00847D90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C539" w14:textId="77777777" w:rsidR="00847D90" w:rsidRPr="009D7F6D" w:rsidRDefault="00847D90" w:rsidP="00865D05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</w:tr>
    </w:tbl>
    <w:p w14:paraId="3D561A03" w14:textId="77777777" w:rsidR="0098342F" w:rsidRDefault="0098342F" w:rsidP="00CD12B4">
      <w:pPr>
        <w:rPr>
          <w:rFonts w:cs="Arial"/>
          <w:b/>
          <w:bCs/>
          <w:sz w:val="20"/>
        </w:rPr>
      </w:pPr>
    </w:p>
    <w:p w14:paraId="50B37B32" w14:textId="2C9BDD78" w:rsidR="005C59D4" w:rsidRPr="005C59D4" w:rsidRDefault="005C59D4" w:rsidP="005C59D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</w:rPr>
      </w:pPr>
      <w:r w:rsidRPr="007D5755">
        <w:rPr>
          <w:rFonts w:cs="Arial"/>
          <w:b/>
          <w:bCs/>
          <w:sz w:val="20"/>
        </w:rPr>
        <w:t>IMPORTANT:</w:t>
      </w:r>
      <w:r>
        <w:rPr>
          <w:rFonts w:cs="Arial"/>
          <w:b/>
          <w:bCs/>
          <w:sz w:val="20"/>
        </w:rPr>
        <w:t xml:space="preserve"> </w:t>
      </w:r>
      <w:r w:rsidRPr="00CB7FE1">
        <w:rPr>
          <w:rFonts w:cs="Arial"/>
          <w:i/>
          <w:iCs/>
          <w:sz w:val="20"/>
          <w:u w:val="single"/>
        </w:rPr>
        <w:t>per a la valoració d’aquest criteri 3 s’exigeix, a més de l’aportació d’aquest Annex 4 signat, una declaració responsable degudament signada on s’indiqui el compromís de compliment d’aquest criteri, indicant expressament el temps d’implementació de cadascuna de les funcionalitats previstes (veure apartat Y de l’Annex 1 del PCAP: “concreció de la documentació acreditativa que cal aportar per acreditar els criteris d’adjudicació”.</w:t>
      </w:r>
      <w:r w:rsidRPr="00CB7FE1">
        <w:rPr>
          <w:rFonts w:cs="Arial"/>
          <w:i/>
          <w:iCs/>
          <w:szCs w:val="24"/>
          <w:u w:val="single"/>
        </w:rPr>
        <w:t xml:space="preserve"> </w:t>
      </w:r>
    </w:p>
    <w:p w14:paraId="74744F00" w14:textId="77777777" w:rsidR="005C59D4" w:rsidRDefault="005C59D4" w:rsidP="00CD12B4">
      <w:pPr>
        <w:rPr>
          <w:rFonts w:cs="Arial"/>
          <w:b/>
          <w:bCs/>
          <w:sz w:val="20"/>
        </w:rPr>
      </w:pPr>
    </w:p>
    <w:p w14:paraId="49674D8D" w14:textId="77777777" w:rsidR="005C59D4" w:rsidRDefault="005C59D4" w:rsidP="00CD12B4">
      <w:pPr>
        <w:rPr>
          <w:rFonts w:cs="Arial"/>
          <w:b/>
          <w:bCs/>
          <w:sz w:val="20"/>
        </w:rPr>
      </w:pPr>
    </w:p>
    <w:p w14:paraId="1C5B9196" w14:textId="6F675EE6" w:rsidR="00CD12B4" w:rsidRPr="00D06D9F" w:rsidRDefault="00707E17" w:rsidP="00CD12B4">
      <w:pPr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 xml:space="preserve">Criteri 4. </w:t>
      </w:r>
      <w:r w:rsidRPr="00707E17">
        <w:rPr>
          <w:rFonts w:cs="Arial"/>
          <w:b/>
          <w:spacing w:val="-2"/>
          <w:sz w:val="20"/>
        </w:rPr>
        <w:t>Per al compliment, sense necessitat de desenvolupament, de</w:t>
      </w:r>
      <w:r w:rsidR="00B30A2C">
        <w:rPr>
          <w:rFonts w:cs="Arial"/>
          <w:b/>
          <w:spacing w:val="-2"/>
          <w:sz w:val="20"/>
        </w:rPr>
        <w:t xml:space="preserve"> la totalitat de</w:t>
      </w:r>
      <w:r w:rsidRPr="00707E17">
        <w:rPr>
          <w:rFonts w:cs="Arial"/>
          <w:b/>
          <w:spacing w:val="-2"/>
          <w:sz w:val="20"/>
        </w:rPr>
        <w:t xml:space="preserve">ls requisits imprescindibles de l’eina (Annex </w:t>
      </w:r>
      <w:r w:rsidR="00256F11">
        <w:rPr>
          <w:rFonts w:cs="Arial"/>
          <w:b/>
          <w:spacing w:val="-2"/>
          <w:sz w:val="20"/>
        </w:rPr>
        <w:t xml:space="preserve">A </w:t>
      </w:r>
      <w:r w:rsidRPr="00707E17">
        <w:rPr>
          <w:rFonts w:cs="Arial"/>
          <w:b/>
          <w:spacing w:val="-2"/>
          <w:sz w:val="20"/>
        </w:rPr>
        <w:t>del Plec de Prescripcions Tècniques: Resum dels requisits funcionals i tècnics) (Requisits Tipus I).</w:t>
      </w:r>
      <w:r>
        <w:rPr>
          <w:rFonts w:cs="Arial"/>
          <w:b/>
          <w:bCs/>
          <w:sz w:val="20"/>
        </w:rPr>
        <w:t xml:space="preserve"> </w:t>
      </w:r>
      <w:r w:rsidR="00CD12B4" w:rsidRPr="008D0080">
        <w:rPr>
          <w:rFonts w:cs="Arial"/>
          <w:b/>
          <w:spacing w:val="-2"/>
          <w:sz w:val="20"/>
        </w:rPr>
        <w:t xml:space="preserve">(Fins a </w:t>
      </w:r>
      <w:r w:rsidR="00CD12B4">
        <w:rPr>
          <w:rFonts w:cs="Arial"/>
          <w:b/>
          <w:spacing w:val="-2"/>
          <w:sz w:val="20"/>
        </w:rPr>
        <w:t>1</w:t>
      </w:r>
      <w:r>
        <w:rPr>
          <w:rFonts w:cs="Arial"/>
          <w:b/>
          <w:spacing w:val="-2"/>
          <w:sz w:val="20"/>
        </w:rPr>
        <w:t xml:space="preserve">5 </w:t>
      </w:r>
      <w:r w:rsidR="00CD12B4" w:rsidRPr="008D0080">
        <w:rPr>
          <w:rFonts w:cs="Arial"/>
          <w:b/>
          <w:spacing w:val="-2"/>
          <w:sz w:val="20"/>
        </w:rPr>
        <w:t>punts)</w:t>
      </w:r>
    </w:p>
    <w:p w14:paraId="7FECD9EA" w14:textId="77777777" w:rsidR="00CD12B4" w:rsidRPr="008D0080" w:rsidRDefault="00CD12B4" w:rsidP="00CD12B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  <w:r w:rsidRPr="008D0080">
        <w:rPr>
          <w:rFonts w:cs="Arial"/>
          <w:bCs/>
          <w:vanish/>
          <w:color w:val="FF0000"/>
          <w:sz w:val="20"/>
        </w:rPr>
        <w:t>BEGINBODY_ANNEX4</w:t>
      </w:r>
    </w:p>
    <w:p w14:paraId="3C70EF94" w14:textId="1824463F" w:rsidR="00CD12B4" w:rsidRPr="002402BE" w:rsidRDefault="00CD12B4" w:rsidP="00CD12B4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sz w:val="20"/>
        </w:rPr>
      </w:pPr>
      <w:r>
        <w:rPr>
          <w:rFonts w:cs="Arial"/>
          <w:bCs/>
          <w:sz w:val="20"/>
        </w:rPr>
        <w:t>Cal o</w:t>
      </w:r>
      <w:r w:rsidRPr="002402BE">
        <w:rPr>
          <w:rFonts w:cs="Arial"/>
          <w:bCs/>
          <w:sz w:val="20"/>
        </w:rPr>
        <w:t xml:space="preserve">mplir </w:t>
      </w:r>
      <w:r w:rsidR="00AB5B44">
        <w:rPr>
          <w:rFonts w:cs="Arial"/>
          <w:bCs/>
          <w:sz w:val="20"/>
        </w:rPr>
        <w:t xml:space="preserve">i signar </w:t>
      </w:r>
      <w:r>
        <w:rPr>
          <w:rFonts w:cs="Arial"/>
          <w:bCs/>
          <w:sz w:val="20"/>
        </w:rPr>
        <w:t>l’</w:t>
      </w:r>
      <w:r w:rsidRPr="002402BE">
        <w:rPr>
          <w:rFonts w:cs="Arial"/>
          <w:bCs/>
          <w:sz w:val="20"/>
        </w:rPr>
        <w:t xml:space="preserve">Annex </w:t>
      </w:r>
      <w:r w:rsidR="005C59D4">
        <w:rPr>
          <w:rFonts w:cs="Arial"/>
          <w:bCs/>
          <w:sz w:val="20"/>
        </w:rPr>
        <w:t xml:space="preserve">A </w:t>
      </w:r>
      <w:r w:rsidRPr="002402BE">
        <w:rPr>
          <w:rFonts w:cs="Arial"/>
          <w:bCs/>
          <w:sz w:val="20"/>
        </w:rPr>
        <w:t xml:space="preserve">del plec de prescripcions tècniques: Resum dels requisits funcionals i </w:t>
      </w:r>
      <w:r w:rsidR="00707E17">
        <w:rPr>
          <w:rFonts w:cs="Arial"/>
          <w:bCs/>
          <w:sz w:val="20"/>
        </w:rPr>
        <w:t xml:space="preserve"> tècnics i </w:t>
      </w:r>
      <w:r w:rsidRPr="002402BE">
        <w:rPr>
          <w:rFonts w:cs="Arial"/>
          <w:bCs/>
          <w:sz w:val="20"/>
        </w:rPr>
        <w:t>adjuntar-lo a l’oferta</w:t>
      </w:r>
      <w:r>
        <w:rPr>
          <w:rFonts w:cs="Arial"/>
          <w:bCs/>
          <w:sz w:val="20"/>
        </w:rPr>
        <w:t xml:space="preserve"> en el sobre C.</w:t>
      </w:r>
    </w:p>
    <w:p w14:paraId="7F3AA17F" w14:textId="060872CE" w:rsidR="0029710A" w:rsidRDefault="0029710A" w:rsidP="00CD12B4">
      <w:pPr>
        <w:rPr>
          <w:rFonts w:cs="Arial"/>
          <w:b/>
          <w:bCs/>
          <w:spacing w:val="-2"/>
          <w:sz w:val="20"/>
        </w:rPr>
      </w:pPr>
    </w:p>
    <w:p w14:paraId="7764863E" w14:textId="0512DB5B" w:rsidR="0029710A" w:rsidRPr="0029710A" w:rsidRDefault="0029710A" w:rsidP="00CD12B4">
      <w:pPr>
        <w:rPr>
          <w:rFonts w:cs="Arial"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lastRenderedPageBreak/>
        <w:t xml:space="preserve">IMPORTANT: </w:t>
      </w:r>
      <w:r w:rsidRPr="00CB7FE1">
        <w:rPr>
          <w:rFonts w:cs="Arial"/>
          <w:i/>
          <w:iCs/>
          <w:spacing w:val="-2"/>
          <w:sz w:val="20"/>
        </w:rPr>
        <w:t xml:space="preserve">veure punt 10.1 del PPT i apartat Y Annex 1 PCAP (criteri 4) per a la complementació de l’Annex. </w:t>
      </w:r>
    </w:p>
    <w:p w14:paraId="4D1ADF9B" w14:textId="77777777" w:rsidR="00CD12B4" w:rsidRDefault="00CD12B4" w:rsidP="00CD12B4">
      <w:pPr>
        <w:rPr>
          <w:rFonts w:cs="Arial"/>
          <w:b/>
          <w:bCs/>
          <w:spacing w:val="-2"/>
          <w:sz w:val="20"/>
        </w:rPr>
      </w:pPr>
    </w:p>
    <w:p w14:paraId="1B011401" w14:textId="77777777" w:rsidR="00CD12B4" w:rsidRPr="002402BE" w:rsidRDefault="00CD12B4" w:rsidP="00CD12B4">
      <w:pPr>
        <w:rPr>
          <w:rFonts w:cs="Arial"/>
          <w:b/>
          <w:bCs/>
          <w:spacing w:val="-2"/>
          <w:sz w:val="20"/>
        </w:rPr>
      </w:pPr>
    </w:p>
    <w:p w14:paraId="136923E9" w14:textId="044BDA4A" w:rsidR="00CD12B4" w:rsidRPr="00D74657" w:rsidRDefault="00CD12B4" w:rsidP="00CD12B4">
      <w:pPr>
        <w:rPr>
          <w:rFonts w:cs="Arial"/>
          <w:b/>
          <w:spacing w:val="-2"/>
          <w:sz w:val="20"/>
        </w:rPr>
      </w:pPr>
      <w:r w:rsidRPr="00D74657">
        <w:rPr>
          <w:rFonts w:cs="Arial"/>
          <w:b/>
          <w:spacing w:val="-2"/>
          <w:sz w:val="20"/>
        </w:rPr>
        <w:t xml:space="preserve">Criteri </w:t>
      </w:r>
      <w:r w:rsidR="00707E17">
        <w:rPr>
          <w:rFonts w:cs="Arial"/>
          <w:b/>
          <w:spacing w:val="-2"/>
          <w:sz w:val="20"/>
        </w:rPr>
        <w:t>5</w:t>
      </w:r>
      <w:r w:rsidRPr="00D74657">
        <w:rPr>
          <w:rFonts w:cs="Arial"/>
          <w:b/>
          <w:spacing w:val="-2"/>
          <w:sz w:val="20"/>
        </w:rPr>
        <w:t xml:space="preserve">. </w:t>
      </w:r>
      <w:r w:rsidR="00707E17" w:rsidRPr="00707E17">
        <w:rPr>
          <w:rFonts w:cs="Arial"/>
          <w:b/>
          <w:spacing w:val="-2"/>
          <w:sz w:val="20"/>
        </w:rPr>
        <w:t>Per al compliment dels requisits opcionals de l’eina (Annex</w:t>
      </w:r>
      <w:r w:rsidR="00256F11">
        <w:rPr>
          <w:rFonts w:cs="Arial"/>
          <w:b/>
          <w:spacing w:val="-2"/>
          <w:sz w:val="20"/>
        </w:rPr>
        <w:t xml:space="preserve"> A</w:t>
      </w:r>
      <w:r w:rsidR="00707E17" w:rsidRPr="00707E17">
        <w:rPr>
          <w:rFonts w:cs="Arial"/>
          <w:b/>
          <w:spacing w:val="-2"/>
          <w:sz w:val="20"/>
        </w:rPr>
        <w:t xml:space="preserve"> del Plec de Prescripcions Tècniques: Resum dels requisits funcionals i tècnics) (Requisits Tipus OP).</w:t>
      </w:r>
      <w:r w:rsidR="00707E17">
        <w:rPr>
          <w:rFonts w:cs="Arial"/>
          <w:b/>
          <w:spacing w:val="-2"/>
          <w:sz w:val="20"/>
        </w:rPr>
        <w:t xml:space="preserve"> </w:t>
      </w:r>
      <w:r w:rsidRPr="008D0080">
        <w:rPr>
          <w:rFonts w:cs="Arial"/>
          <w:b/>
          <w:spacing w:val="-2"/>
          <w:sz w:val="20"/>
        </w:rPr>
        <w:t xml:space="preserve">(Fins a </w:t>
      </w:r>
      <w:r>
        <w:rPr>
          <w:rFonts w:cs="Arial"/>
          <w:b/>
          <w:spacing w:val="-2"/>
          <w:sz w:val="20"/>
        </w:rPr>
        <w:t>1</w:t>
      </w:r>
      <w:r w:rsidR="00707E17">
        <w:rPr>
          <w:rFonts w:cs="Arial"/>
          <w:b/>
          <w:spacing w:val="-2"/>
          <w:sz w:val="20"/>
        </w:rPr>
        <w:t>0</w:t>
      </w:r>
      <w:r w:rsidRPr="008D0080">
        <w:rPr>
          <w:rFonts w:cs="Arial"/>
          <w:b/>
          <w:spacing w:val="-2"/>
          <w:sz w:val="20"/>
        </w:rPr>
        <w:t xml:space="preserve"> punts)</w:t>
      </w:r>
    </w:p>
    <w:p w14:paraId="29D4224B" w14:textId="4EC9B041" w:rsidR="00707E17" w:rsidRPr="008D0080" w:rsidRDefault="00CD12B4" w:rsidP="00707E17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color w:val="FF0000"/>
          <w:sz w:val="20"/>
        </w:rPr>
      </w:pPr>
      <w:r w:rsidRPr="008D0080">
        <w:rPr>
          <w:rFonts w:cs="Arial"/>
          <w:bCs/>
          <w:vanish/>
          <w:color w:val="FF0000"/>
          <w:sz w:val="20"/>
        </w:rPr>
        <w:t>BEGINBODY_ANNEX4</w:t>
      </w:r>
      <w:r w:rsidR="00707E17" w:rsidRPr="008D0080">
        <w:rPr>
          <w:rFonts w:cs="Arial"/>
          <w:bCs/>
          <w:vanish/>
          <w:color w:val="FF0000"/>
          <w:sz w:val="20"/>
        </w:rPr>
        <w:t>BEGINBODY_ANNEX4</w:t>
      </w:r>
    </w:p>
    <w:p w14:paraId="4A345BA8" w14:textId="330B3B6C" w:rsidR="00707E17" w:rsidRPr="002402BE" w:rsidRDefault="00707E17" w:rsidP="00707E17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sz w:val="20"/>
        </w:rPr>
      </w:pPr>
      <w:r>
        <w:rPr>
          <w:rFonts w:cs="Arial"/>
          <w:bCs/>
          <w:sz w:val="20"/>
        </w:rPr>
        <w:t>Cal o</w:t>
      </w:r>
      <w:r w:rsidRPr="002402BE">
        <w:rPr>
          <w:rFonts w:cs="Arial"/>
          <w:bCs/>
          <w:sz w:val="20"/>
        </w:rPr>
        <w:t>mplir</w:t>
      </w:r>
      <w:r w:rsidR="00AB5B44">
        <w:rPr>
          <w:rFonts w:cs="Arial"/>
          <w:bCs/>
          <w:sz w:val="20"/>
        </w:rPr>
        <w:t xml:space="preserve"> i signar</w:t>
      </w:r>
      <w:r w:rsidRPr="002402BE">
        <w:rPr>
          <w:rFonts w:cs="Arial"/>
          <w:bCs/>
          <w:sz w:val="20"/>
        </w:rPr>
        <w:t xml:space="preserve"> </w:t>
      </w:r>
      <w:r>
        <w:rPr>
          <w:rFonts w:cs="Arial"/>
          <w:bCs/>
          <w:sz w:val="20"/>
        </w:rPr>
        <w:t>l’</w:t>
      </w:r>
      <w:r w:rsidRPr="002402BE">
        <w:rPr>
          <w:rFonts w:cs="Arial"/>
          <w:bCs/>
          <w:sz w:val="20"/>
        </w:rPr>
        <w:t xml:space="preserve">Annex </w:t>
      </w:r>
      <w:r w:rsidR="005C59D4">
        <w:rPr>
          <w:rFonts w:cs="Arial"/>
          <w:bCs/>
          <w:sz w:val="20"/>
        </w:rPr>
        <w:t xml:space="preserve">A </w:t>
      </w:r>
      <w:r w:rsidRPr="002402BE">
        <w:rPr>
          <w:rFonts w:cs="Arial"/>
          <w:bCs/>
          <w:sz w:val="20"/>
        </w:rPr>
        <w:t xml:space="preserve">del plec de prescripcions tècniques: Resum dels requisits funcionals i </w:t>
      </w:r>
      <w:r>
        <w:rPr>
          <w:rFonts w:cs="Arial"/>
          <w:bCs/>
          <w:sz w:val="20"/>
        </w:rPr>
        <w:t xml:space="preserve"> tècnics i </w:t>
      </w:r>
      <w:r w:rsidRPr="002402BE">
        <w:rPr>
          <w:rFonts w:cs="Arial"/>
          <w:bCs/>
          <w:sz w:val="20"/>
        </w:rPr>
        <w:t>adjuntar-lo a l’oferta</w:t>
      </w:r>
      <w:r>
        <w:rPr>
          <w:rFonts w:cs="Arial"/>
          <w:bCs/>
          <w:sz w:val="20"/>
        </w:rPr>
        <w:t xml:space="preserve"> en el sobre C.</w:t>
      </w:r>
    </w:p>
    <w:p w14:paraId="5702E76A" w14:textId="77777777" w:rsidR="00CD12B4" w:rsidRDefault="00CD12B4" w:rsidP="00CD12B4">
      <w:pPr>
        <w:rPr>
          <w:rFonts w:cs="Arial"/>
          <w:color w:val="000000"/>
          <w:spacing w:val="-2"/>
          <w:sz w:val="20"/>
        </w:rPr>
      </w:pPr>
    </w:p>
    <w:p w14:paraId="1BA3FC3E" w14:textId="2A9457B1" w:rsidR="0029710A" w:rsidRPr="00CB7FE1" w:rsidRDefault="0029710A" w:rsidP="0029710A">
      <w:pPr>
        <w:rPr>
          <w:rFonts w:cs="Arial"/>
          <w:i/>
          <w:i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t xml:space="preserve">IMPORTANT: </w:t>
      </w:r>
      <w:r w:rsidRPr="00CB7FE1">
        <w:rPr>
          <w:rFonts w:cs="Arial"/>
          <w:i/>
          <w:iCs/>
          <w:spacing w:val="-2"/>
          <w:sz w:val="20"/>
        </w:rPr>
        <w:t>veure punt 10.1 del PPT i apartat Y Annex 1 PCAP (criteri 5) per a la complementació de l’Annex.</w:t>
      </w:r>
    </w:p>
    <w:p w14:paraId="25749EF5" w14:textId="77777777" w:rsidR="00CD12B4" w:rsidRDefault="00CD12B4" w:rsidP="00CD12B4">
      <w:pPr>
        <w:rPr>
          <w:rFonts w:cs="Arial"/>
          <w:color w:val="000000"/>
          <w:spacing w:val="-2"/>
          <w:sz w:val="20"/>
        </w:rPr>
      </w:pPr>
    </w:p>
    <w:p w14:paraId="6A6ABB65" w14:textId="77777777" w:rsidR="0029710A" w:rsidRDefault="0029710A" w:rsidP="00CD12B4">
      <w:pPr>
        <w:rPr>
          <w:rFonts w:cs="Arial"/>
          <w:color w:val="000000"/>
          <w:spacing w:val="-2"/>
          <w:sz w:val="20"/>
        </w:rPr>
      </w:pPr>
    </w:p>
    <w:p w14:paraId="57F00207" w14:textId="77777777" w:rsidR="00C56A90" w:rsidRDefault="00C56A90" w:rsidP="00CD12B4">
      <w:pPr>
        <w:rPr>
          <w:rFonts w:cs="Arial"/>
          <w:color w:val="000000"/>
          <w:spacing w:val="-2"/>
          <w:sz w:val="20"/>
        </w:rPr>
      </w:pPr>
    </w:p>
    <w:p w14:paraId="0602E17E" w14:textId="77777777" w:rsidR="00CD12B4" w:rsidRDefault="00CD12B4" w:rsidP="00CD12B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,.... signat </w:t>
      </w:r>
    </w:p>
    <w:p w14:paraId="3D81AD02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sectPr w:rsidR="00F72915" w:rsidRPr="00B80EE0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27AF1" w14:textId="77777777" w:rsidR="00085344" w:rsidRDefault="00085344">
      <w:r>
        <w:separator/>
      </w:r>
    </w:p>
  </w:endnote>
  <w:endnote w:type="continuationSeparator" w:id="0">
    <w:p w14:paraId="653F2980" w14:textId="77777777" w:rsidR="00085344" w:rsidRDefault="00085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2DC73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0301A7E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0753123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2B70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04138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FD2C3F4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9A45E98" wp14:editId="11CDCFD4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2E99F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A45E9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6EC2E99F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FAABB61" wp14:editId="73E33706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E8D31" w14:textId="77777777" w:rsidR="00085344" w:rsidRDefault="00085344">
      <w:r>
        <w:separator/>
      </w:r>
    </w:p>
  </w:footnote>
  <w:footnote w:type="continuationSeparator" w:id="0">
    <w:p w14:paraId="4523B242" w14:textId="77777777" w:rsidR="00085344" w:rsidRDefault="00085344">
      <w:r>
        <w:continuationSeparator/>
      </w:r>
    </w:p>
  </w:footnote>
  <w:footnote w:id="1">
    <w:p w14:paraId="2D278408" w14:textId="534930E7" w:rsidR="00CD12B4" w:rsidRPr="00914E56" w:rsidRDefault="00CD12B4" w:rsidP="00CD12B4">
      <w:pPr>
        <w:pStyle w:val="Textdenotaapeudepgina"/>
        <w:rPr>
          <w:rFonts w:ascii="Arial" w:hAnsi="Arial" w:cs="Arial"/>
          <w:sz w:val="18"/>
          <w:szCs w:val="18"/>
          <w:lang w:val="ca-ES"/>
        </w:rPr>
      </w:pPr>
      <w:r w:rsidRPr="00914E56">
        <w:rPr>
          <w:rFonts w:ascii="Arial" w:hAnsi="Arial" w:cs="Arial"/>
          <w:sz w:val="18"/>
          <w:szCs w:val="18"/>
          <w:lang w:val="ca-ES"/>
        </w:rPr>
        <w:footnoteRef/>
      </w:r>
      <w:r w:rsidRPr="00914E56">
        <w:rPr>
          <w:rFonts w:ascii="Arial" w:hAnsi="Arial" w:cs="Arial"/>
          <w:sz w:val="18"/>
          <w:szCs w:val="18"/>
          <w:lang w:val="ca-ES"/>
        </w:rPr>
        <w:t xml:space="preserve"> 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A </w:t>
      </w:r>
      <w:r>
        <w:rPr>
          <w:rFonts w:ascii="Arial" w:hAnsi="Arial" w:cs="Arial"/>
          <w:sz w:val="18"/>
          <w:szCs w:val="18"/>
          <w:lang w:val="ca-ES"/>
        </w:rPr>
        <w:t>complimentar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 per part de l’empresa</w:t>
      </w:r>
      <w:r w:rsidR="007D5755">
        <w:rPr>
          <w:rFonts w:ascii="Arial" w:hAnsi="Arial" w:cs="Arial"/>
          <w:sz w:val="18"/>
          <w:szCs w:val="18"/>
          <w:lang w:val="ca-ES"/>
        </w:rPr>
        <w:t xml:space="preserve"> </w:t>
      </w:r>
      <w:r w:rsidR="00BD31EF">
        <w:rPr>
          <w:rFonts w:ascii="Arial" w:hAnsi="Arial" w:cs="Arial"/>
          <w:sz w:val="18"/>
          <w:szCs w:val="18"/>
          <w:lang w:val="ca-ES"/>
        </w:rPr>
        <w:t xml:space="preserve">totes </w:t>
      </w:r>
      <w:r w:rsidR="007D5755">
        <w:rPr>
          <w:rFonts w:ascii="Arial" w:hAnsi="Arial" w:cs="Arial"/>
          <w:sz w:val="18"/>
          <w:szCs w:val="18"/>
          <w:lang w:val="ca-ES"/>
        </w:rPr>
        <w:t xml:space="preserve">les caselles en blanc.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83993" w14:textId="77777777" w:rsidR="00790D58" w:rsidRDefault="00790D58" w:rsidP="00790D58">
    <w:pPr>
      <w:rPr>
        <w:noProof/>
        <w:lang w:val="es-ES"/>
      </w:rPr>
    </w:pPr>
  </w:p>
  <w:p w14:paraId="29759CC3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DDC1CA8" wp14:editId="00445CA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0BAEF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32E3B74"/>
    <w:multiLevelType w:val="hybridMultilevel"/>
    <w:tmpl w:val="014E8F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817A7"/>
    <w:multiLevelType w:val="hybridMultilevel"/>
    <w:tmpl w:val="A26EFFAE"/>
    <w:lvl w:ilvl="0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  <w:sz w:val="24"/>
      </w:rPr>
    </w:lvl>
    <w:lvl w:ilvl="1" w:tplc="51F47E0A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color w:val="auto"/>
        <w:sz w:val="24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850993085">
    <w:abstractNumId w:val="12"/>
  </w:num>
  <w:num w:numId="2" w16cid:durableId="593784684">
    <w:abstractNumId w:val="8"/>
  </w:num>
  <w:num w:numId="3" w16cid:durableId="1710255051">
    <w:abstractNumId w:val="3"/>
  </w:num>
  <w:num w:numId="4" w16cid:durableId="543057841">
    <w:abstractNumId w:val="2"/>
  </w:num>
  <w:num w:numId="5" w16cid:durableId="1769503700">
    <w:abstractNumId w:val="1"/>
  </w:num>
  <w:num w:numId="6" w16cid:durableId="674773359">
    <w:abstractNumId w:val="0"/>
  </w:num>
  <w:num w:numId="7" w16cid:durableId="761411007">
    <w:abstractNumId w:val="9"/>
  </w:num>
  <w:num w:numId="8" w16cid:durableId="1884558330">
    <w:abstractNumId w:val="7"/>
  </w:num>
  <w:num w:numId="9" w16cid:durableId="1413552886">
    <w:abstractNumId w:val="6"/>
  </w:num>
  <w:num w:numId="10" w16cid:durableId="285621900">
    <w:abstractNumId w:val="5"/>
  </w:num>
  <w:num w:numId="11" w16cid:durableId="55319957">
    <w:abstractNumId w:val="4"/>
  </w:num>
  <w:num w:numId="12" w16cid:durableId="330835612">
    <w:abstractNumId w:val="11"/>
  </w:num>
  <w:num w:numId="13" w16cid:durableId="1884479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85344"/>
    <w:rsid w:val="000940B5"/>
    <w:rsid w:val="00094681"/>
    <w:rsid w:val="000B387E"/>
    <w:rsid w:val="000C5C7B"/>
    <w:rsid w:val="000D2101"/>
    <w:rsid w:val="000D3C18"/>
    <w:rsid w:val="000D776F"/>
    <w:rsid w:val="000E3B03"/>
    <w:rsid w:val="000E5174"/>
    <w:rsid w:val="000F2784"/>
    <w:rsid w:val="0010271E"/>
    <w:rsid w:val="00110C37"/>
    <w:rsid w:val="00110CB8"/>
    <w:rsid w:val="0011462E"/>
    <w:rsid w:val="00114C55"/>
    <w:rsid w:val="001151B3"/>
    <w:rsid w:val="001206A6"/>
    <w:rsid w:val="00161E39"/>
    <w:rsid w:val="00171523"/>
    <w:rsid w:val="00174522"/>
    <w:rsid w:val="0018391D"/>
    <w:rsid w:val="00183A6F"/>
    <w:rsid w:val="00186239"/>
    <w:rsid w:val="001871BC"/>
    <w:rsid w:val="00197357"/>
    <w:rsid w:val="00197414"/>
    <w:rsid w:val="001A1C59"/>
    <w:rsid w:val="001A3C8B"/>
    <w:rsid w:val="001B7C41"/>
    <w:rsid w:val="001D5076"/>
    <w:rsid w:val="001E7E17"/>
    <w:rsid w:val="001F565E"/>
    <w:rsid w:val="00212113"/>
    <w:rsid w:val="002139E6"/>
    <w:rsid w:val="0022160D"/>
    <w:rsid w:val="002266F7"/>
    <w:rsid w:val="00245720"/>
    <w:rsid w:val="00254F35"/>
    <w:rsid w:val="00256F11"/>
    <w:rsid w:val="002625B3"/>
    <w:rsid w:val="002627BC"/>
    <w:rsid w:val="0027170C"/>
    <w:rsid w:val="00272180"/>
    <w:rsid w:val="00286EFA"/>
    <w:rsid w:val="0029710A"/>
    <w:rsid w:val="00297690"/>
    <w:rsid w:val="002B62EF"/>
    <w:rsid w:val="002B6854"/>
    <w:rsid w:val="002B743E"/>
    <w:rsid w:val="002D0C53"/>
    <w:rsid w:val="002D2989"/>
    <w:rsid w:val="002D2D9F"/>
    <w:rsid w:val="002D5DFC"/>
    <w:rsid w:val="002E351F"/>
    <w:rsid w:val="002E4400"/>
    <w:rsid w:val="002F0E4E"/>
    <w:rsid w:val="00303BCE"/>
    <w:rsid w:val="00310201"/>
    <w:rsid w:val="003177B5"/>
    <w:rsid w:val="00327483"/>
    <w:rsid w:val="003356E3"/>
    <w:rsid w:val="00335707"/>
    <w:rsid w:val="00336956"/>
    <w:rsid w:val="00340F8B"/>
    <w:rsid w:val="00345ADC"/>
    <w:rsid w:val="00350A1A"/>
    <w:rsid w:val="00357295"/>
    <w:rsid w:val="003630F5"/>
    <w:rsid w:val="00364531"/>
    <w:rsid w:val="003715E4"/>
    <w:rsid w:val="00372303"/>
    <w:rsid w:val="00383E91"/>
    <w:rsid w:val="00393DE7"/>
    <w:rsid w:val="003945D0"/>
    <w:rsid w:val="0039505C"/>
    <w:rsid w:val="003973F8"/>
    <w:rsid w:val="003B06C1"/>
    <w:rsid w:val="003B2833"/>
    <w:rsid w:val="003C1B92"/>
    <w:rsid w:val="003C521F"/>
    <w:rsid w:val="003D220A"/>
    <w:rsid w:val="003D2E22"/>
    <w:rsid w:val="003F0A00"/>
    <w:rsid w:val="003F5274"/>
    <w:rsid w:val="00403A17"/>
    <w:rsid w:val="00433EDE"/>
    <w:rsid w:val="00437DFF"/>
    <w:rsid w:val="004531D7"/>
    <w:rsid w:val="0045359E"/>
    <w:rsid w:val="0046276D"/>
    <w:rsid w:val="004650D8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879EB"/>
    <w:rsid w:val="005912F2"/>
    <w:rsid w:val="005929E1"/>
    <w:rsid w:val="005962BD"/>
    <w:rsid w:val="005969D8"/>
    <w:rsid w:val="005B585B"/>
    <w:rsid w:val="005C59D4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466F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6774"/>
    <w:rsid w:val="006E71DD"/>
    <w:rsid w:val="006E78AE"/>
    <w:rsid w:val="006F6545"/>
    <w:rsid w:val="006F6ABE"/>
    <w:rsid w:val="0070109B"/>
    <w:rsid w:val="00704980"/>
    <w:rsid w:val="00706E5B"/>
    <w:rsid w:val="00707E17"/>
    <w:rsid w:val="00711E1E"/>
    <w:rsid w:val="007260FC"/>
    <w:rsid w:val="007265EA"/>
    <w:rsid w:val="007322B9"/>
    <w:rsid w:val="00736F24"/>
    <w:rsid w:val="00744200"/>
    <w:rsid w:val="00747C76"/>
    <w:rsid w:val="00770CB1"/>
    <w:rsid w:val="007831A2"/>
    <w:rsid w:val="00790D58"/>
    <w:rsid w:val="00792753"/>
    <w:rsid w:val="00796773"/>
    <w:rsid w:val="007A03CB"/>
    <w:rsid w:val="007A4CA7"/>
    <w:rsid w:val="007A5051"/>
    <w:rsid w:val="007B0AEF"/>
    <w:rsid w:val="007B1D99"/>
    <w:rsid w:val="007B5A8E"/>
    <w:rsid w:val="007D097E"/>
    <w:rsid w:val="007D5755"/>
    <w:rsid w:val="007D5FF8"/>
    <w:rsid w:val="007F081C"/>
    <w:rsid w:val="007F0853"/>
    <w:rsid w:val="007F69FB"/>
    <w:rsid w:val="00802E58"/>
    <w:rsid w:val="00816027"/>
    <w:rsid w:val="00827925"/>
    <w:rsid w:val="00835FBD"/>
    <w:rsid w:val="008369E0"/>
    <w:rsid w:val="00847D90"/>
    <w:rsid w:val="00851331"/>
    <w:rsid w:val="00851B00"/>
    <w:rsid w:val="00854B8F"/>
    <w:rsid w:val="008618AA"/>
    <w:rsid w:val="00865D05"/>
    <w:rsid w:val="00874601"/>
    <w:rsid w:val="008853D8"/>
    <w:rsid w:val="00892B66"/>
    <w:rsid w:val="008C053C"/>
    <w:rsid w:val="008D40A0"/>
    <w:rsid w:val="008D722B"/>
    <w:rsid w:val="008E04AE"/>
    <w:rsid w:val="008F1498"/>
    <w:rsid w:val="0090158D"/>
    <w:rsid w:val="0090473C"/>
    <w:rsid w:val="00912630"/>
    <w:rsid w:val="00924FBA"/>
    <w:rsid w:val="0093417F"/>
    <w:rsid w:val="009344E9"/>
    <w:rsid w:val="00934683"/>
    <w:rsid w:val="009450BA"/>
    <w:rsid w:val="00961C11"/>
    <w:rsid w:val="009672BD"/>
    <w:rsid w:val="00972E0E"/>
    <w:rsid w:val="0098342F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D7F6D"/>
    <w:rsid w:val="00A21DA4"/>
    <w:rsid w:val="00A34139"/>
    <w:rsid w:val="00A5344B"/>
    <w:rsid w:val="00A55120"/>
    <w:rsid w:val="00A626BC"/>
    <w:rsid w:val="00A671FE"/>
    <w:rsid w:val="00A94935"/>
    <w:rsid w:val="00AB5B44"/>
    <w:rsid w:val="00AB7632"/>
    <w:rsid w:val="00AD59EE"/>
    <w:rsid w:val="00AF4F15"/>
    <w:rsid w:val="00B0072E"/>
    <w:rsid w:val="00B01AB3"/>
    <w:rsid w:val="00B029D2"/>
    <w:rsid w:val="00B05CF8"/>
    <w:rsid w:val="00B21CE2"/>
    <w:rsid w:val="00B30A2C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52A"/>
    <w:rsid w:val="00BC2AA5"/>
    <w:rsid w:val="00BD31EF"/>
    <w:rsid w:val="00BE0DD1"/>
    <w:rsid w:val="00BF027A"/>
    <w:rsid w:val="00BF4F95"/>
    <w:rsid w:val="00BF611F"/>
    <w:rsid w:val="00C077D7"/>
    <w:rsid w:val="00C15F0C"/>
    <w:rsid w:val="00C16142"/>
    <w:rsid w:val="00C2470C"/>
    <w:rsid w:val="00C40B6C"/>
    <w:rsid w:val="00C42CE3"/>
    <w:rsid w:val="00C442A7"/>
    <w:rsid w:val="00C478F9"/>
    <w:rsid w:val="00C56A90"/>
    <w:rsid w:val="00C64295"/>
    <w:rsid w:val="00C77227"/>
    <w:rsid w:val="00C858C9"/>
    <w:rsid w:val="00C87A2A"/>
    <w:rsid w:val="00CA27EF"/>
    <w:rsid w:val="00CB7FE1"/>
    <w:rsid w:val="00CD0F6F"/>
    <w:rsid w:val="00CD12B4"/>
    <w:rsid w:val="00CD2554"/>
    <w:rsid w:val="00CE06AF"/>
    <w:rsid w:val="00CE2AFF"/>
    <w:rsid w:val="00CF2658"/>
    <w:rsid w:val="00D05E8E"/>
    <w:rsid w:val="00D10544"/>
    <w:rsid w:val="00D11C9C"/>
    <w:rsid w:val="00D20644"/>
    <w:rsid w:val="00D46852"/>
    <w:rsid w:val="00D53593"/>
    <w:rsid w:val="00D62B34"/>
    <w:rsid w:val="00D64CDE"/>
    <w:rsid w:val="00D74EDC"/>
    <w:rsid w:val="00D82ABE"/>
    <w:rsid w:val="00D82B2D"/>
    <w:rsid w:val="00D82DE9"/>
    <w:rsid w:val="00D85CA5"/>
    <w:rsid w:val="00D93F6D"/>
    <w:rsid w:val="00DA7813"/>
    <w:rsid w:val="00DB475D"/>
    <w:rsid w:val="00DC343A"/>
    <w:rsid w:val="00DC569D"/>
    <w:rsid w:val="00DD090F"/>
    <w:rsid w:val="00DD223C"/>
    <w:rsid w:val="00DD2C26"/>
    <w:rsid w:val="00DD3351"/>
    <w:rsid w:val="00DD5AF2"/>
    <w:rsid w:val="00DE3A5B"/>
    <w:rsid w:val="00DE751E"/>
    <w:rsid w:val="00DF1C21"/>
    <w:rsid w:val="00DF26C1"/>
    <w:rsid w:val="00DF3693"/>
    <w:rsid w:val="00E057D0"/>
    <w:rsid w:val="00E06890"/>
    <w:rsid w:val="00E12F8B"/>
    <w:rsid w:val="00E2120B"/>
    <w:rsid w:val="00E23620"/>
    <w:rsid w:val="00E24CF5"/>
    <w:rsid w:val="00E36DB7"/>
    <w:rsid w:val="00E40FCA"/>
    <w:rsid w:val="00E62978"/>
    <w:rsid w:val="00E6575B"/>
    <w:rsid w:val="00E71387"/>
    <w:rsid w:val="00E76B89"/>
    <w:rsid w:val="00E834A7"/>
    <w:rsid w:val="00E857A3"/>
    <w:rsid w:val="00E94BA4"/>
    <w:rsid w:val="00EA75CF"/>
    <w:rsid w:val="00EB4445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28CF"/>
    <w:rsid w:val="00FB2B74"/>
    <w:rsid w:val="00FB5621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0C026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aliases w:val="Lista sin Numerar,Párrafo Numerado,Párrafo de lista1"/>
    <w:basedOn w:val="Normal"/>
    <w:link w:val="PargrafdellistaCar"/>
    <w:uiPriority w:val="34"/>
    <w:qFormat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Textodeglobo1">
    <w:name w:val="Texto de globo1"/>
    <w:basedOn w:val="Normal"/>
    <w:unhideWhenUsed/>
    <w:rsid w:val="005C59D4"/>
    <w:pPr>
      <w:jc w:val="left"/>
    </w:pPr>
    <w:rPr>
      <w:rFonts w:ascii="Segoe UI" w:hAnsi="Segoe UI"/>
      <w:sz w:val="18"/>
      <w:szCs w:val="18"/>
      <w:lang w:val="x-none"/>
    </w:rPr>
  </w:style>
  <w:style w:type="character" w:customStyle="1" w:styleId="PargrafdellistaCar">
    <w:name w:val="Paràgraf de llista Car"/>
    <w:aliases w:val="Lista sin Numerar Car,Párrafo Numerado Car,Párrafo de lista1 Car"/>
    <w:basedOn w:val="Lletraperdefectedelpargraf"/>
    <w:link w:val="Pargrafdellista"/>
    <w:uiPriority w:val="34"/>
    <w:locked/>
    <w:rsid w:val="0098342F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108</TotalTime>
  <Pages>3</Pages>
  <Words>885</Words>
  <Characters>4872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Solano B  Elena PROJECTES ESTRATEGICS. TRANSFORMACIÓ ADMINISTRATIVA I TECNOLOGIA</cp:lastModifiedBy>
  <cp:revision>34</cp:revision>
  <cp:lastPrinted>2015-04-24T12:36:00Z</cp:lastPrinted>
  <dcterms:created xsi:type="dcterms:W3CDTF">2024-03-04T13:10:00Z</dcterms:created>
  <dcterms:modified xsi:type="dcterms:W3CDTF">2026-03-10T19:42:00Z</dcterms:modified>
</cp:coreProperties>
</file>