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C5F9D" w14:textId="77777777" w:rsidR="0063639A" w:rsidRDefault="00000000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22CCFF26" w14:textId="1DCBFD28" w:rsidR="003543D3" w:rsidRPr="003543D3" w:rsidRDefault="00000000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0E6C14">
        <w:rPr>
          <w:b/>
          <w:bCs/>
          <w:u w:val="single"/>
        </w:rPr>
        <w:t>6</w:t>
      </w:r>
    </w:p>
    <w:p w14:paraId="2D652B0C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1D3147D3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69D22AD" w14:textId="77777777" w:rsidR="003543D3" w:rsidRPr="003543D3" w:rsidRDefault="00000000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55480317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46AB64B1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3842C440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746F9EF1" w14:textId="77777777" w:rsidR="00524569" w:rsidRDefault="00524569" w:rsidP="00524569">
      <w:pPr>
        <w:rPr>
          <w:sz w:val="20"/>
        </w:rPr>
      </w:pPr>
    </w:p>
    <w:p w14:paraId="79317FA1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7AFA3BE5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6CD8BC7F" w14:textId="77777777" w:rsidR="003543D3" w:rsidRDefault="00000000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51C43B2A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EF16ED" w14:paraId="157BBB29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8ACE" w14:textId="77777777" w:rsidR="003543D3" w:rsidRDefault="00000000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FE4CA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8FF37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0E238EB1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5C824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EF16ED" w14:paraId="3416AF34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E29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CA3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5FC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9120F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F16ED" w14:paraId="740B06A2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2AFD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289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0C4A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827C8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F16ED" w14:paraId="4951FF66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A7307" w14:textId="77777777" w:rsidR="003543D3" w:rsidRDefault="00000000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CF40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A9FD2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69BFCA2A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DBB8C7D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14:paraId="1F099272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D43DCC8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3F79B56E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3B320F75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A87D4D2" w14:textId="77777777" w:rsidR="003543D3" w:rsidRDefault="00000000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17FC438C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3B821BC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9F2F4E7" w14:textId="77777777" w:rsidR="000C5C7B" w:rsidRDefault="00000000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48A9FFF5" w14:textId="77777777" w:rsidR="0063639A" w:rsidRPr="00524569" w:rsidRDefault="0000000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45844" w14:textId="77777777" w:rsidR="001714A4" w:rsidRDefault="001714A4">
      <w:r>
        <w:separator/>
      </w:r>
    </w:p>
  </w:endnote>
  <w:endnote w:type="continuationSeparator" w:id="0">
    <w:p w14:paraId="5BA1D475" w14:textId="77777777" w:rsidR="001714A4" w:rsidRDefault="00171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73B45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1399245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38AD307E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1963A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FCDD1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F2789CB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13795824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2BFE012B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313727C8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AC52F" w14:textId="77777777" w:rsidR="001714A4" w:rsidRDefault="001714A4">
      <w:r>
        <w:separator/>
      </w:r>
    </w:p>
  </w:footnote>
  <w:footnote w:type="continuationSeparator" w:id="0">
    <w:p w14:paraId="0417C982" w14:textId="77777777" w:rsidR="001714A4" w:rsidRDefault="00171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7D633" w14:textId="77777777" w:rsidR="00790D58" w:rsidRDefault="00790D58" w:rsidP="00790D58">
    <w:pPr>
      <w:rPr>
        <w:noProof/>
        <w:lang w:val="es-ES"/>
      </w:rPr>
    </w:pPr>
  </w:p>
  <w:p w14:paraId="0231638F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4E7CA6F" wp14:editId="1B4DD1E1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C51055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B9E45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834494622">
    <w:abstractNumId w:val="10"/>
  </w:num>
  <w:num w:numId="2" w16cid:durableId="761730260">
    <w:abstractNumId w:val="8"/>
  </w:num>
  <w:num w:numId="3" w16cid:durableId="1652059582">
    <w:abstractNumId w:val="3"/>
  </w:num>
  <w:num w:numId="4" w16cid:durableId="1303345962">
    <w:abstractNumId w:val="2"/>
  </w:num>
  <w:num w:numId="5" w16cid:durableId="301276863">
    <w:abstractNumId w:val="1"/>
  </w:num>
  <w:num w:numId="6" w16cid:durableId="2044747035">
    <w:abstractNumId w:val="0"/>
  </w:num>
  <w:num w:numId="7" w16cid:durableId="533230455">
    <w:abstractNumId w:val="9"/>
  </w:num>
  <w:num w:numId="8" w16cid:durableId="1072242473">
    <w:abstractNumId w:val="7"/>
  </w:num>
  <w:num w:numId="9" w16cid:durableId="1233001890">
    <w:abstractNumId w:val="6"/>
  </w:num>
  <w:num w:numId="10" w16cid:durableId="1291860247">
    <w:abstractNumId w:val="5"/>
  </w:num>
  <w:num w:numId="11" w16cid:durableId="11530613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C6E55"/>
    <w:rsid w:val="000D2101"/>
    <w:rsid w:val="000D3C18"/>
    <w:rsid w:val="000D776F"/>
    <w:rsid w:val="000E5174"/>
    <w:rsid w:val="000E6C14"/>
    <w:rsid w:val="000F2784"/>
    <w:rsid w:val="0010271E"/>
    <w:rsid w:val="00110C37"/>
    <w:rsid w:val="00110CB8"/>
    <w:rsid w:val="0011462E"/>
    <w:rsid w:val="00114C55"/>
    <w:rsid w:val="001206A6"/>
    <w:rsid w:val="00161E39"/>
    <w:rsid w:val="001714A4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77B48"/>
    <w:rsid w:val="00286EFA"/>
    <w:rsid w:val="00297690"/>
    <w:rsid w:val="002B62EF"/>
    <w:rsid w:val="002B6854"/>
    <w:rsid w:val="002B743E"/>
    <w:rsid w:val="002D0C53"/>
    <w:rsid w:val="002D2989"/>
    <w:rsid w:val="002D2D9F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3604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7D5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EF16ED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57D79576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39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González L Elia ÀREA D'ECONOMIA I SERVEIS CENTRALS</cp:lastModifiedBy>
  <cp:revision>19</cp:revision>
  <cp:lastPrinted>2015-04-24T12:36:00Z</cp:lastPrinted>
  <dcterms:created xsi:type="dcterms:W3CDTF">2022-10-07T12:10:00Z</dcterms:created>
  <dcterms:modified xsi:type="dcterms:W3CDTF">2025-11-12T18:19:00Z</dcterms:modified>
</cp:coreProperties>
</file>