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3F02D" w14:textId="250A5EA3" w:rsidR="003543D3" w:rsidRPr="003543D3" w:rsidRDefault="008748B7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C70FDC">
        <w:rPr>
          <w:b/>
          <w:bCs/>
          <w:u w:val="single"/>
        </w:rPr>
        <w:t>6</w:t>
      </w:r>
    </w:p>
    <w:p w14:paraId="0AD1DBD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FEAC93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D3689EA" w14:textId="77777777" w:rsidR="003543D3" w:rsidRPr="003543D3" w:rsidRDefault="008748B7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055B9A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3C07890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9DE02EE" w14:textId="77777777" w:rsidR="00524569" w:rsidRPr="008F6ECB" w:rsidRDefault="008748B7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65233D66" w14:textId="77777777" w:rsidR="00524569" w:rsidRDefault="00524569" w:rsidP="00524569">
      <w:pPr>
        <w:rPr>
          <w:sz w:val="20"/>
        </w:rPr>
      </w:pPr>
    </w:p>
    <w:p w14:paraId="52AAC9F5" w14:textId="7FEA075C" w:rsidR="004363E4" w:rsidRPr="004363E4" w:rsidRDefault="008748B7" w:rsidP="004363E4">
      <w:pPr>
        <w:rPr>
          <w:rFonts w:cs="Arial"/>
          <w:b/>
          <w:noProof/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4363E4">
        <w:rPr>
          <w:sz w:val="20"/>
        </w:rPr>
        <w:t>“</w:t>
      </w:r>
      <w:r w:rsidR="004363E4" w:rsidRPr="004363E4">
        <w:rPr>
          <w:rFonts w:cs="Arial"/>
          <w:b/>
          <w:noProof/>
          <w:sz w:val="20"/>
        </w:rPr>
        <w:t>SERVEIS DE CANGURATGE”</w:t>
      </w:r>
      <w:r w:rsidR="004363E4">
        <w:rPr>
          <w:rFonts w:cs="Arial"/>
          <w:b/>
          <w:noProof/>
          <w:sz w:val="20"/>
        </w:rPr>
        <w:t>,</w:t>
      </w:r>
    </w:p>
    <w:p w14:paraId="14A559A5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266CD8AC" w14:textId="77777777" w:rsidR="003543D3" w:rsidRDefault="008748B7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38C10E22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4022C" w14:paraId="7E8DA33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0B69" w14:textId="77777777" w:rsidR="003543D3" w:rsidRDefault="008748B7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ABEA" w14:textId="77777777" w:rsidR="003543D3" w:rsidRDefault="008748B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F1A4" w14:textId="77777777" w:rsidR="003543D3" w:rsidRDefault="008748B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1D302547" w14:textId="77777777" w:rsidR="003543D3" w:rsidRDefault="008748B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E2A4" w14:textId="77777777" w:rsidR="003543D3" w:rsidRDefault="008748B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4022C" w14:paraId="1B0E2D8F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559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546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93C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A71D8" w14:textId="77777777" w:rsidR="003543D3" w:rsidRDefault="008748B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4022C" w14:paraId="688949CC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825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2B8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FDD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FD38" w14:textId="77777777" w:rsidR="003543D3" w:rsidRDefault="008748B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4022C" w14:paraId="060231C0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0C12" w14:textId="77777777" w:rsidR="003543D3" w:rsidRDefault="008748B7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FD2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DF16" w14:textId="77777777" w:rsidR="003543D3" w:rsidRDefault="008748B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D3B55A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852161B" w14:textId="77777777" w:rsidR="003543D3" w:rsidRDefault="008748B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</w:t>
      </w:r>
      <w:r>
        <w:rPr>
          <w:rFonts w:ascii="Arial" w:hAnsi="Arial" w:cs="Arial"/>
          <w:b w:val="0"/>
          <w:sz w:val="20"/>
          <w:u w:val="none"/>
        </w:rPr>
        <w:t>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</w:t>
      </w:r>
      <w:r>
        <w:rPr>
          <w:rFonts w:ascii="Arial" w:hAnsi="Arial" w:cs="Arial"/>
          <w:b w:val="0"/>
          <w:sz w:val="20"/>
          <w:u w:val="none"/>
        </w:rPr>
        <w:t>ontractar conforme a l’article 71 de la LCSP.</w:t>
      </w:r>
    </w:p>
    <w:p w14:paraId="5026B7E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8697480" w14:textId="77777777" w:rsidR="003543D3" w:rsidRDefault="008748B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00A7481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C84678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6E838399" w14:textId="77777777" w:rsidR="003543D3" w:rsidRDefault="008748B7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465C71B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38355B7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07C3E53" w14:textId="77777777" w:rsidR="000C5C7B" w:rsidRDefault="008748B7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0C5C7B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B215B" w14:textId="77777777" w:rsidR="000D3DB2" w:rsidRDefault="000D3DB2">
      <w:r>
        <w:separator/>
      </w:r>
    </w:p>
  </w:endnote>
  <w:endnote w:type="continuationSeparator" w:id="0">
    <w:p w14:paraId="4E0BC81C" w14:textId="77777777" w:rsidR="000D3DB2" w:rsidRDefault="000D3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0A644" w14:textId="77777777" w:rsidR="00A671FE" w:rsidRPr="00403A17" w:rsidRDefault="008748B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6E74E2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2AD1026" w14:textId="77777777" w:rsidR="00A671FE" w:rsidRPr="00403A17" w:rsidRDefault="008748B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0022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52610" w14:textId="77777777" w:rsidR="00A671FE" w:rsidRPr="009344E9" w:rsidRDefault="008748B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EC224BB" w14:textId="4E1E1ADB" w:rsidR="00A671FE" w:rsidRPr="009344E9" w:rsidRDefault="008748B7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293BBCC" wp14:editId="1312AA5B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9958578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6DE16D" w14:textId="77777777" w:rsidR="00A671FE" w:rsidRDefault="008748B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93BBC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36DE16D" w14:textId="77777777" w:rsidR="00A671FE" w:rsidRDefault="008748B7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8983D20" wp14:editId="767858B5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90855763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6C4D9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1C89C" w14:textId="77777777" w:rsidR="000D3DB2" w:rsidRDefault="000D3DB2">
      <w:r>
        <w:separator/>
      </w:r>
    </w:p>
  </w:footnote>
  <w:footnote w:type="continuationSeparator" w:id="0">
    <w:p w14:paraId="66C1B6B3" w14:textId="77777777" w:rsidR="000D3DB2" w:rsidRDefault="000D3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7BF40" w14:textId="77777777" w:rsidR="00790D58" w:rsidRDefault="00790D58" w:rsidP="00790D58">
    <w:pPr>
      <w:rPr>
        <w:noProof/>
        <w:lang w:val="es-ES"/>
      </w:rPr>
    </w:pPr>
  </w:p>
  <w:p w14:paraId="1740E207" w14:textId="77777777" w:rsidR="00A671FE" w:rsidRDefault="008748B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7177651" wp14:editId="2A22C2B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BF00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07A8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61786776">
    <w:abstractNumId w:val="10"/>
  </w:num>
  <w:num w:numId="2" w16cid:durableId="826702064">
    <w:abstractNumId w:val="8"/>
  </w:num>
  <w:num w:numId="3" w16cid:durableId="1669752481">
    <w:abstractNumId w:val="3"/>
  </w:num>
  <w:num w:numId="4" w16cid:durableId="478576049">
    <w:abstractNumId w:val="2"/>
  </w:num>
  <w:num w:numId="5" w16cid:durableId="1277444228">
    <w:abstractNumId w:val="1"/>
  </w:num>
  <w:num w:numId="6" w16cid:durableId="1725641459">
    <w:abstractNumId w:val="0"/>
  </w:num>
  <w:num w:numId="7" w16cid:durableId="1193498494">
    <w:abstractNumId w:val="9"/>
  </w:num>
  <w:num w:numId="8" w16cid:durableId="744643952">
    <w:abstractNumId w:val="7"/>
  </w:num>
  <w:num w:numId="9" w16cid:durableId="383527261">
    <w:abstractNumId w:val="6"/>
  </w:num>
  <w:num w:numId="10" w16cid:durableId="901409202">
    <w:abstractNumId w:val="5"/>
  </w:num>
  <w:num w:numId="11" w16cid:durableId="5719381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7B8C"/>
    <w:rsid w:val="000B387E"/>
    <w:rsid w:val="000C5C7B"/>
    <w:rsid w:val="000D2101"/>
    <w:rsid w:val="000D3C18"/>
    <w:rsid w:val="000D3DB2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75C1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63E4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916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48B7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B0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70FDC"/>
    <w:rsid w:val="00C858C9"/>
    <w:rsid w:val="00C87A2A"/>
    <w:rsid w:val="00CA27EF"/>
    <w:rsid w:val="00CD2554"/>
    <w:rsid w:val="00CE06AF"/>
    <w:rsid w:val="00CE2AFF"/>
    <w:rsid w:val="00CF19B1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22C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A6656F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 M  Rosa M  FEMINISMES I DIVERSITAT</dc:creator>
  <cp:lastModifiedBy>Mata M  Rosa M  FEMINISMES I DIVERSITAT</cp:lastModifiedBy>
  <cp:revision>2</cp:revision>
  <cp:lastPrinted>2015-04-24T12:36:00Z</cp:lastPrinted>
  <dcterms:created xsi:type="dcterms:W3CDTF">2026-05-12T07:21:00Z</dcterms:created>
  <dcterms:modified xsi:type="dcterms:W3CDTF">2026-05-12T07:21:00Z</dcterms:modified>
</cp:coreProperties>
</file>