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7918D" w14:textId="77777777" w:rsidR="0063639A" w:rsidRDefault="00000000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0BC7BDDF" w14:textId="62307732" w:rsidR="003543D3" w:rsidRPr="003543D3" w:rsidRDefault="00000000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795202">
        <w:rPr>
          <w:b/>
          <w:bCs/>
          <w:u w:val="single"/>
        </w:rPr>
        <w:t>6</w:t>
      </w:r>
    </w:p>
    <w:p w14:paraId="08CBB9DB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0AA5AF9F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114F2EEC" w14:textId="77777777" w:rsidR="003543D3" w:rsidRPr="003543D3" w:rsidRDefault="00000000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25C7C424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7BBC5997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03C5DEC2" w14:textId="77777777" w:rsidR="00524569" w:rsidRPr="008F6ECB" w:rsidRDefault="00000000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58FF7757" w14:textId="77777777" w:rsidR="00524569" w:rsidRDefault="00524569" w:rsidP="00524569">
      <w:pPr>
        <w:rPr>
          <w:sz w:val="20"/>
        </w:rPr>
      </w:pPr>
    </w:p>
    <w:p w14:paraId="5B922DA7" w14:textId="212D70B6" w:rsidR="00524569" w:rsidRPr="008F6ECB" w:rsidRDefault="00000000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</w:t>
      </w:r>
      <w:r w:rsidR="00795202">
        <w:rPr>
          <w:sz w:val="20"/>
        </w:rPr>
        <w:t>de l’acord marc</w:t>
      </w:r>
      <w:r>
        <w:rPr>
          <w:sz w:val="20"/>
        </w:rPr>
        <w:t xml:space="preserve"> anomenat </w:t>
      </w:r>
      <w:r w:rsidR="00795202" w:rsidRPr="00B41CE3">
        <w:rPr>
          <w:b/>
          <w:bCs/>
          <w:sz w:val="20"/>
        </w:rPr>
        <w:t>“Serveis preventius sanitaris per donar cobertura a activitats i esdeveniments organitzats per l'Ajuntament de Sabadell o per a entitats que reben suport municipal",</w:t>
      </w:r>
    </w:p>
    <w:p w14:paraId="11EE52D6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7EEC962F" w14:textId="77777777" w:rsidR="003543D3" w:rsidRDefault="00000000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14:paraId="554A7CFD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552489" w14:paraId="52E8B3A5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9CFC0" w14:textId="77777777" w:rsidR="003543D3" w:rsidRDefault="00000000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3CA6B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96AA1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780C4A6C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00A52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552489" w14:paraId="648C6D82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0A233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B4F85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AF15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78594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552489" w14:paraId="0028BB67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1FFE5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2F512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07733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9BA31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552489" w14:paraId="77DE602A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A0A7A" w14:textId="77777777" w:rsidR="003543D3" w:rsidRDefault="00000000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BCAB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2C5E3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291C2F22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948F934" w14:textId="77777777" w:rsidR="003543D3" w:rsidRDefault="00000000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14:paraId="3F8D0F2A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18B9ED8" w14:textId="77777777" w:rsidR="003543D3" w:rsidRDefault="00000000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14:paraId="04597D1E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7821A7A9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3E29EE56" w14:textId="77777777" w:rsidR="003543D3" w:rsidRDefault="00000000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69A94177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1D416579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70DE945E" w14:textId="77777777" w:rsidR="000C5C7B" w:rsidRDefault="00000000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25EEC9F2" w14:textId="77777777" w:rsidR="0063639A" w:rsidRPr="00524569" w:rsidRDefault="00000000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329D2" w14:textId="77777777" w:rsidR="00041064" w:rsidRDefault="00041064">
      <w:r>
        <w:separator/>
      </w:r>
    </w:p>
  </w:endnote>
  <w:endnote w:type="continuationSeparator" w:id="0">
    <w:p w14:paraId="1738263D" w14:textId="77777777" w:rsidR="00041064" w:rsidRDefault="00041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64DA2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1A3D0144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31665722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5E1F4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F865E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0932A82E" w14:textId="26D133C7" w:rsidR="00A671FE" w:rsidRPr="009344E9" w:rsidRDefault="005E1674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0CDF966" wp14:editId="1DDF9E86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00320456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4FCAF2" w14:textId="77777777" w:rsidR="00A671FE" w:rsidRDefault="00000000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CDF96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244FCAF2" w14:textId="77777777" w:rsidR="00A671FE" w:rsidRDefault="00000000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8E56B3C" wp14:editId="0AF4EAC5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61277426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128A9C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C7740" w14:textId="77777777" w:rsidR="00041064" w:rsidRDefault="00041064">
      <w:r>
        <w:separator/>
      </w:r>
    </w:p>
  </w:footnote>
  <w:footnote w:type="continuationSeparator" w:id="0">
    <w:p w14:paraId="4D22D5A4" w14:textId="77777777" w:rsidR="00041064" w:rsidRDefault="000410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1FAC7" w14:textId="77777777" w:rsidR="00790D58" w:rsidRDefault="00790D58" w:rsidP="00790D58">
    <w:pPr>
      <w:rPr>
        <w:noProof/>
        <w:lang w:val="es-ES"/>
      </w:rPr>
    </w:pPr>
  </w:p>
  <w:p w14:paraId="4CFE62C8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63A99531" wp14:editId="7BCD5F4D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207F3A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7E842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992632919">
    <w:abstractNumId w:val="10"/>
  </w:num>
  <w:num w:numId="2" w16cid:durableId="1013150085">
    <w:abstractNumId w:val="8"/>
  </w:num>
  <w:num w:numId="3" w16cid:durableId="565458883">
    <w:abstractNumId w:val="3"/>
  </w:num>
  <w:num w:numId="4" w16cid:durableId="966085709">
    <w:abstractNumId w:val="2"/>
  </w:num>
  <w:num w:numId="5" w16cid:durableId="1947692251">
    <w:abstractNumId w:val="1"/>
  </w:num>
  <w:num w:numId="6" w16cid:durableId="1458992583">
    <w:abstractNumId w:val="0"/>
  </w:num>
  <w:num w:numId="7" w16cid:durableId="1662001303">
    <w:abstractNumId w:val="9"/>
  </w:num>
  <w:num w:numId="8" w16cid:durableId="122966819">
    <w:abstractNumId w:val="7"/>
  </w:num>
  <w:num w:numId="9" w16cid:durableId="41909786">
    <w:abstractNumId w:val="6"/>
  </w:num>
  <w:num w:numId="10" w16cid:durableId="640423962">
    <w:abstractNumId w:val="5"/>
  </w:num>
  <w:num w:numId="11" w16cid:durableId="12542451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167B3"/>
    <w:rsid w:val="000379E2"/>
    <w:rsid w:val="00041064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06636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52489"/>
    <w:rsid w:val="00576ECE"/>
    <w:rsid w:val="005912F2"/>
    <w:rsid w:val="005962BD"/>
    <w:rsid w:val="005969D8"/>
    <w:rsid w:val="005B585B"/>
    <w:rsid w:val="005E1674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739F9"/>
    <w:rsid w:val="007831A2"/>
    <w:rsid w:val="00790D58"/>
    <w:rsid w:val="00792753"/>
    <w:rsid w:val="00795202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E3417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A07FBC5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323</Words>
  <Characters>1779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Hinojo N Elena ÀREA D'ECONOMIA I SERVEIS CENTRALS</dc:creator>
  <cp:lastModifiedBy>Hinojo N Elena ÀREA D'ECONOMIA I SERVEIS CENTRALS</cp:lastModifiedBy>
  <cp:revision>2</cp:revision>
  <cp:lastPrinted>2015-04-24T12:36:00Z</cp:lastPrinted>
  <dcterms:created xsi:type="dcterms:W3CDTF">2026-06-04T10:23:00Z</dcterms:created>
  <dcterms:modified xsi:type="dcterms:W3CDTF">2026-06-04T10:23:00Z</dcterms:modified>
</cp:coreProperties>
</file>