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1F15B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29252BB1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1209F40E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22E46CE4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30323C53" w14:textId="77777777" w:rsidR="00B80EE0" w:rsidRPr="00B80EE0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1240F94C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1A8947A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1B54EB2F" w14:textId="77777777" w:rsidR="006D636C" w:rsidRDefault="006D636C" w:rsidP="00B80EE0">
      <w:pPr>
        <w:rPr>
          <w:rFonts w:cs="Arial"/>
          <w:sz w:val="20"/>
        </w:rPr>
      </w:pPr>
    </w:p>
    <w:p w14:paraId="23CF1BE7" w14:textId="77777777" w:rsidR="00B80EE0" w:rsidRPr="00B80EE0" w:rsidRDefault="00000000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5B6E3EBD" w14:textId="77777777" w:rsidR="006D636C" w:rsidRDefault="00000000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2F69BFFD" w14:textId="77777777" w:rsidR="006D636C" w:rsidRDefault="006D636C" w:rsidP="00B80EE0">
      <w:pPr>
        <w:rPr>
          <w:rFonts w:cs="Arial"/>
          <w:sz w:val="20"/>
        </w:rPr>
      </w:pPr>
    </w:p>
    <w:p w14:paraId="06F712E6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4F9CA7B1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47DA1C99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587F79F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C6DDECC" w14:textId="77777777" w:rsidR="008C45AE" w:rsidRDefault="008C45AE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1C3340AB" w14:textId="01CCE4B0" w:rsidR="00B80EE0" w:rsidRPr="008C45AE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8C45AE">
        <w:rPr>
          <w:rFonts w:cs="Arial"/>
          <w:b/>
          <w:bCs/>
          <w:color w:val="000000"/>
          <w:spacing w:val="-2"/>
          <w:sz w:val="20"/>
        </w:rPr>
        <w:t xml:space="preserve">Criteri </w:t>
      </w:r>
      <w:r w:rsidR="008C45AE" w:rsidRPr="008C45AE">
        <w:rPr>
          <w:rFonts w:cs="Arial"/>
          <w:b/>
          <w:bCs/>
          <w:sz w:val="20"/>
        </w:rPr>
        <w:t>1. Oferta econòmica:</w:t>
      </w:r>
    </w:p>
    <w:p w14:paraId="7544928B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2B6E810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1DF19A89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58C242C0" w14:textId="77777777" w:rsid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0C6D06AE" w14:textId="77777777" w:rsidR="008C45AE" w:rsidRDefault="008C45AE" w:rsidP="00B80EE0">
      <w:pPr>
        <w:rPr>
          <w:rFonts w:cs="Arial"/>
          <w:color w:val="000000"/>
          <w:spacing w:val="-2"/>
          <w:sz w:val="20"/>
        </w:rPr>
      </w:pPr>
    </w:p>
    <w:p w14:paraId="749A1F3C" w14:textId="77777777" w:rsidR="008C45AE" w:rsidRDefault="008C45AE" w:rsidP="00B80EE0">
      <w:pPr>
        <w:rPr>
          <w:rFonts w:cs="Arial"/>
          <w:color w:val="000000"/>
          <w:spacing w:val="-2"/>
          <w:sz w:val="20"/>
        </w:rPr>
      </w:pPr>
    </w:p>
    <w:p w14:paraId="7C4E0A59" w14:textId="77777777" w:rsidR="008C45AE" w:rsidRDefault="008C45AE" w:rsidP="008C45AE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Criteri 2. Compromís de formació anual per l’equip tècnic proposat i establert al PPT </w:t>
      </w:r>
    </w:p>
    <w:p w14:paraId="58EFFEAD" w14:textId="77777777" w:rsidR="008C45AE" w:rsidRDefault="008C45AE" w:rsidP="008C45AE">
      <w:pPr>
        <w:pStyle w:val="Default"/>
        <w:rPr>
          <w:sz w:val="20"/>
          <w:szCs w:val="20"/>
        </w:rPr>
      </w:pPr>
    </w:p>
    <w:p w14:paraId="0A0A26EA" w14:textId="77777777" w:rsidR="008C45AE" w:rsidRDefault="008C45AE" w:rsidP="008C45A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 d’hores formació inicial noves incorporacions: </w:t>
      </w:r>
    </w:p>
    <w:p w14:paraId="4283A058" w14:textId="77777777" w:rsidR="008C45AE" w:rsidRDefault="008C45AE" w:rsidP="008C45A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 d’hores formació específica funcions lloc de treball: </w:t>
      </w:r>
    </w:p>
    <w:p w14:paraId="4EAB38CB" w14:textId="77777777" w:rsidR="008C45AE" w:rsidRDefault="008C45AE" w:rsidP="008C45AE">
      <w:pPr>
        <w:pStyle w:val="Default"/>
        <w:rPr>
          <w:sz w:val="20"/>
          <w:szCs w:val="20"/>
        </w:rPr>
      </w:pPr>
    </w:p>
    <w:p w14:paraId="19AEA202" w14:textId="77777777" w:rsidR="008C45AE" w:rsidRDefault="008C45AE" w:rsidP="008C45AE">
      <w:pPr>
        <w:pStyle w:val="Default"/>
        <w:rPr>
          <w:sz w:val="20"/>
          <w:szCs w:val="20"/>
        </w:rPr>
      </w:pPr>
    </w:p>
    <w:p w14:paraId="5B89ED88" w14:textId="77777777" w:rsidR="008C45AE" w:rsidRDefault="008C45AE" w:rsidP="008C45AE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Criteri 3. Major experiència laboral acreditada del/la Orientador/a Familiar adscrit</w:t>
      </w:r>
    </w:p>
    <w:p w14:paraId="556A6D32" w14:textId="77777777" w:rsidR="008C45AE" w:rsidRDefault="008C45AE" w:rsidP="008C45AE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14:paraId="6EEBFB7E" w14:textId="77777777" w:rsidR="008C45AE" w:rsidRDefault="008C45AE" w:rsidP="008C45AE">
      <w:pPr>
        <w:rPr>
          <w:rFonts w:cs="Arial"/>
          <w:color w:val="000000"/>
          <w:spacing w:val="-2"/>
          <w:sz w:val="20"/>
        </w:rPr>
      </w:pPr>
      <w:r>
        <w:rPr>
          <w:sz w:val="20"/>
        </w:rPr>
        <w:t>Total nombre d’anys d’experiència:</w:t>
      </w:r>
    </w:p>
    <w:p w14:paraId="6E1BF2ED" w14:textId="77777777" w:rsidR="008C45AE" w:rsidRDefault="008C45AE" w:rsidP="008C45AE">
      <w:pPr>
        <w:rPr>
          <w:rFonts w:cs="Arial"/>
          <w:color w:val="000000"/>
          <w:spacing w:val="-2"/>
          <w:sz w:val="20"/>
        </w:rPr>
      </w:pPr>
    </w:p>
    <w:p w14:paraId="7FA34CF5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AB5AFBE" w14:textId="77777777" w:rsidR="008C45AE" w:rsidRDefault="008C45AE" w:rsidP="00B80EE0">
      <w:pPr>
        <w:rPr>
          <w:rFonts w:cs="Arial"/>
          <w:color w:val="000000"/>
          <w:spacing w:val="-2"/>
          <w:sz w:val="20"/>
        </w:rPr>
      </w:pPr>
    </w:p>
    <w:p w14:paraId="2E856CEB" w14:textId="77777777" w:rsidR="008C45AE" w:rsidRPr="00B80EE0" w:rsidRDefault="008C45AE" w:rsidP="00B80EE0">
      <w:pPr>
        <w:rPr>
          <w:rFonts w:cs="Arial"/>
          <w:color w:val="000000"/>
          <w:spacing w:val="-2"/>
          <w:sz w:val="20"/>
        </w:rPr>
      </w:pPr>
    </w:p>
    <w:p w14:paraId="36CC4007" w14:textId="77777777" w:rsidR="00B80EE0" w:rsidRPr="00B80EE0" w:rsidRDefault="00000000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54C10B1B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CD3FE5A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BD1799E" w14:textId="77777777" w:rsidR="00B80EE0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6E3381B4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4903D864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353C189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F348341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0C9C3054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6D92E" w14:textId="77777777" w:rsidR="005A2A45" w:rsidRDefault="005A2A45">
      <w:r>
        <w:separator/>
      </w:r>
    </w:p>
  </w:endnote>
  <w:endnote w:type="continuationSeparator" w:id="0">
    <w:p w14:paraId="35120A4E" w14:textId="77777777" w:rsidR="005A2A45" w:rsidRDefault="005A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DC6A0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639C7F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1B8E80F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ACD63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57397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2206476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AFD4E67" wp14:editId="22B5A78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55E32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FD4E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2E555E32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DE7AA6D" wp14:editId="2B81D1AB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319BF" w14:textId="77777777" w:rsidR="005A2A45" w:rsidRDefault="005A2A45">
      <w:r>
        <w:separator/>
      </w:r>
    </w:p>
  </w:footnote>
  <w:footnote w:type="continuationSeparator" w:id="0">
    <w:p w14:paraId="1C25E90A" w14:textId="77777777" w:rsidR="005A2A45" w:rsidRDefault="005A2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E2592" w14:textId="77777777" w:rsidR="00790D58" w:rsidRDefault="00790D58" w:rsidP="00790D58">
    <w:pPr>
      <w:rPr>
        <w:noProof/>
        <w:lang w:val="es-ES"/>
      </w:rPr>
    </w:pPr>
  </w:p>
  <w:p w14:paraId="3CE4170C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A6F5C34" wp14:editId="5D30FA4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550C5E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983073887">
    <w:abstractNumId w:val="10"/>
  </w:num>
  <w:num w:numId="2" w16cid:durableId="1728868731">
    <w:abstractNumId w:val="8"/>
  </w:num>
  <w:num w:numId="3" w16cid:durableId="518088290">
    <w:abstractNumId w:val="3"/>
  </w:num>
  <w:num w:numId="4" w16cid:durableId="458954719">
    <w:abstractNumId w:val="2"/>
  </w:num>
  <w:num w:numId="5" w16cid:durableId="1956256820">
    <w:abstractNumId w:val="1"/>
  </w:num>
  <w:num w:numId="6" w16cid:durableId="2031760586">
    <w:abstractNumId w:val="0"/>
  </w:num>
  <w:num w:numId="7" w16cid:durableId="184489719">
    <w:abstractNumId w:val="9"/>
  </w:num>
  <w:num w:numId="8" w16cid:durableId="1294562623">
    <w:abstractNumId w:val="7"/>
  </w:num>
  <w:num w:numId="9" w16cid:durableId="961034319">
    <w:abstractNumId w:val="6"/>
  </w:num>
  <w:num w:numId="10" w16cid:durableId="1356692114">
    <w:abstractNumId w:val="5"/>
  </w:num>
  <w:num w:numId="11" w16cid:durableId="201942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A2A45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45AE"/>
    <w:rsid w:val="008C475E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7E970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8C45A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8</cp:revision>
  <cp:lastPrinted>2015-04-24T12:36:00Z</cp:lastPrinted>
  <dcterms:created xsi:type="dcterms:W3CDTF">2024-03-04T13:10:00Z</dcterms:created>
  <dcterms:modified xsi:type="dcterms:W3CDTF">2026-06-03T14:42:00Z</dcterms:modified>
</cp:coreProperties>
</file>