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6A070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4675B4D1" w14:textId="79027D0B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DF5C85">
        <w:rPr>
          <w:b/>
          <w:bCs/>
          <w:u w:val="single"/>
        </w:rPr>
        <w:t>6</w:t>
      </w:r>
    </w:p>
    <w:p w14:paraId="2CA67E6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A4B41E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42B2B22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07227B6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0E45C1B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63AE5B29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2EC2E8E" w14:textId="77777777" w:rsidR="00524569" w:rsidRDefault="00524569" w:rsidP="00524569">
      <w:pPr>
        <w:rPr>
          <w:sz w:val="20"/>
        </w:rPr>
      </w:pPr>
    </w:p>
    <w:p w14:paraId="29C2BE53" w14:textId="14E79501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DF5C85" w:rsidRPr="00DF5C85">
        <w:rPr>
          <w:sz w:val="20"/>
        </w:rPr>
        <w:t>Servei d'orientació i Acompanyament a Famílies (SOAF)</w:t>
      </w:r>
      <w:r>
        <w:rPr>
          <w:sz w:val="20"/>
        </w:rPr>
        <w:t>,</w:t>
      </w:r>
    </w:p>
    <w:p w14:paraId="2F0C4D98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06099916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3942A4CE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36F1E" w14:paraId="4A857D6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3512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E341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C2E26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59633342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4171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36F1E" w14:paraId="325B339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44E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C29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8C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64393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36F1E" w14:paraId="56C2C41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3C3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D65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585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E24F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36F1E" w14:paraId="2110D5A1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ACEE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E2A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0EDD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DE054D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2227971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3F99C1A3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8A65F0A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7198A76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85BBB32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42292270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3F1B022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A2E2F0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8CE83AC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159E2172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BD27A" w14:textId="77777777" w:rsidR="000C7AC2" w:rsidRDefault="000C7AC2">
      <w:r>
        <w:separator/>
      </w:r>
    </w:p>
  </w:endnote>
  <w:endnote w:type="continuationSeparator" w:id="0">
    <w:p w14:paraId="4F9436B4" w14:textId="77777777" w:rsidR="000C7AC2" w:rsidRDefault="000C7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5CDD8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1E69522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5F425FF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B9DE6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3DA65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6FE2EC1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35C801D6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44730C73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54FB36D2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4ADDA" w14:textId="77777777" w:rsidR="000C7AC2" w:rsidRDefault="000C7AC2">
      <w:r>
        <w:separator/>
      </w:r>
    </w:p>
  </w:footnote>
  <w:footnote w:type="continuationSeparator" w:id="0">
    <w:p w14:paraId="4AF2D599" w14:textId="77777777" w:rsidR="000C7AC2" w:rsidRDefault="000C7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1EC03" w14:textId="77777777" w:rsidR="00790D58" w:rsidRDefault="00790D58" w:rsidP="00790D58">
    <w:pPr>
      <w:rPr>
        <w:noProof/>
        <w:lang w:val="es-ES"/>
      </w:rPr>
    </w:pPr>
  </w:p>
  <w:p w14:paraId="2F57F081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17E34BD" wp14:editId="61B9F3B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B24E4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B3625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40139318">
    <w:abstractNumId w:val="10"/>
  </w:num>
  <w:num w:numId="2" w16cid:durableId="887767894">
    <w:abstractNumId w:val="8"/>
  </w:num>
  <w:num w:numId="3" w16cid:durableId="1901556123">
    <w:abstractNumId w:val="3"/>
  </w:num>
  <w:num w:numId="4" w16cid:durableId="408355525">
    <w:abstractNumId w:val="2"/>
  </w:num>
  <w:num w:numId="5" w16cid:durableId="1453481923">
    <w:abstractNumId w:val="1"/>
  </w:num>
  <w:num w:numId="6" w16cid:durableId="191771079">
    <w:abstractNumId w:val="0"/>
  </w:num>
  <w:num w:numId="7" w16cid:durableId="1887329770">
    <w:abstractNumId w:val="9"/>
  </w:num>
  <w:num w:numId="8" w16cid:durableId="922370734">
    <w:abstractNumId w:val="7"/>
  </w:num>
  <w:num w:numId="9" w16cid:durableId="327516011">
    <w:abstractNumId w:val="6"/>
  </w:num>
  <w:num w:numId="10" w16cid:durableId="1301812982">
    <w:abstractNumId w:val="5"/>
  </w:num>
  <w:num w:numId="11" w16cid:durableId="14899825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C7AC2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475E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DF5C85"/>
    <w:rsid w:val="00E057D0"/>
    <w:rsid w:val="00E06890"/>
    <w:rsid w:val="00E23620"/>
    <w:rsid w:val="00E24CF5"/>
    <w:rsid w:val="00E36F1E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36E5A21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18</cp:revision>
  <cp:lastPrinted>2015-04-24T12:36:00Z</cp:lastPrinted>
  <dcterms:created xsi:type="dcterms:W3CDTF">2022-10-07T12:10:00Z</dcterms:created>
  <dcterms:modified xsi:type="dcterms:W3CDTF">2026-06-03T15:02:00Z</dcterms:modified>
</cp:coreProperties>
</file>