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606E7" w14:textId="77777777" w:rsidR="0063639A" w:rsidRDefault="00A40AC7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5A5726F0" w14:textId="77777777" w:rsidR="006A4107" w:rsidRPr="006A4107" w:rsidRDefault="006A4107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18"/>
          <w:szCs w:val="18"/>
        </w:rPr>
      </w:pPr>
    </w:p>
    <w:p w14:paraId="4AE386A9" w14:textId="25032AC9" w:rsidR="003543D3" w:rsidRPr="003543D3" w:rsidRDefault="00A40AC7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977927">
        <w:rPr>
          <w:b/>
          <w:bCs/>
          <w:u w:val="single"/>
        </w:rPr>
        <w:t>6</w:t>
      </w:r>
    </w:p>
    <w:p w14:paraId="15B1EAD2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5E1075C3" w14:textId="77777777" w:rsidR="006A4107" w:rsidRDefault="006A4107" w:rsidP="003543D3">
      <w:pPr>
        <w:rPr>
          <w:rFonts w:cs="Arial"/>
          <w:color w:val="000000"/>
          <w:spacing w:val="-2"/>
          <w:sz w:val="20"/>
        </w:rPr>
      </w:pPr>
    </w:p>
    <w:p w14:paraId="044F043F" w14:textId="77777777" w:rsidR="003543D3" w:rsidRPr="003543D3" w:rsidRDefault="00A40AC7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6DEC6B6E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21E25818" w14:textId="77777777" w:rsidR="00524569" w:rsidRPr="008F6ECB" w:rsidRDefault="00A40AC7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035A5163" w14:textId="77777777" w:rsidR="00524569" w:rsidRDefault="00524569" w:rsidP="00524569">
      <w:pPr>
        <w:rPr>
          <w:sz w:val="20"/>
        </w:rPr>
      </w:pPr>
    </w:p>
    <w:p w14:paraId="3AF0ED13" w14:textId="77777777" w:rsidR="00524569" w:rsidRPr="008F6ECB" w:rsidRDefault="00A40AC7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47C3CEE3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3DE4C444" w14:textId="77777777" w:rsidR="003543D3" w:rsidRDefault="00A40AC7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0C4A2A77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D65235" w14:paraId="1A61EA6E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BCED5" w14:textId="77777777" w:rsidR="003543D3" w:rsidRDefault="00A40AC7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 xml:space="preserve">Nom </w:t>
            </w: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6C50" w14:textId="77777777" w:rsidR="003543D3" w:rsidRDefault="00A40AC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A15FA" w14:textId="77777777" w:rsidR="003543D3" w:rsidRDefault="00A40AC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3699D44A" w14:textId="77777777" w:rsidR="003543D3" w:rsidRDefault="00A40AC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1E4C3" w14:textId="77777777" w:rsidR="003543D3" w:rsidRDefault="00A40AC7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D65235" w14:paraId="4BA35D6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2C6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D00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572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BB534" w14:textId="77777777" w:rsidR="003543D3" w:rsidRDefault="00A40AC7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65235" w14:paraId="1E197483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76F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91D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89B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B3768" w14:textId="77777777" w:rsidR="003543D3" w:rsidRDefault="00A40AC7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65235" w14:paraId="63496036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7965D" w14:textId="77777777" w:rsidR="003543D3" w:rsidRDefault="00A40AC7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4048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EE378" w14:textId="77777777" w:rsidR="003543D3" w:rsidRDefault="00A40AC7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10FCEDD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23DB629" w14:textId="77777777" w:rsidR="003543D3" w:rsidRDefault="00A40AC7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</w:t>
      </w:r>
      <w:r>
        <w:rPr>
          <w:rFonts w:ascii="Arial" w:hAnsi="Arial" w:cs="Arial"/>
          <w:b w:val="0"/>
          <w:sz w:val="20"/>
          <w:u w:val="none"/>
        </w:rPr>
        <w:t>urs en cap prohibició de contractar conforme a l’article 71 de la LCSP.</w:t>
      </w:r>
    </w:p>
    <w:p w14:paraId="2482274D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02A77BC" w14:textId="77777777" w:rsidR="003543D3" w:rsidRDefault="00A40AC7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68403B11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326D7DE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4340737" w14:textId="77777777" w:rsidR="003543D3" w:rsidRDefault="00A40AC7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5B0578D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BFA836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48EE745" w14:textId="77777777" w:rsidR="000C5C7B" w:rsidRDefault="00A40AC7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094B2367" w14:textId="77777777" w:rsidR="0063639A" w:rsidRPr="00524569" w:rsidRDefault="00A40AC7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C1756" w14:textId="77777777" w:rsidR="0059704B" w:rsidRDefault="0059704B">
      <w:r>
        <w:separator/>
      </w:r>
    </w:p>
  </w:endnote>
  <w:endnote w:type="continuationSeparator" w:id="0">
    <w:p w14:paraId="6DD2FC16" w14:textId="77777777" w:rsidR="0059704B" w:rsidRDefault="00597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6A45F" w14:textId="77777777" w:rsidR="00A671FE" w:rsidRPr="00403A17" w:rsidRDefault="00A40AC7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17CD06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C544EBE" w14:textId="77777777" w:rsidR="00A671FE" w:rsidRPr="00403A17" w:rsidRDefault="00A40AC7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9502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5AE5E" w14:textId="77777777" w:rsidR="00A671FE" w:rsidRPr="009344E9" w:rsidRDefault="00A40AC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Plaça de Sant Roc, 1 -  - </w:t>
    </w:r>
    <w:r w:rsidRPr="009344E9">
      <w:rPr>
        <w:color w:val="000000"/>
        <w:sz w:val="12"/>
      </w:rPr>
      <w:t>Sabadell</w:t>
    </w:r>
    <w:r w:rsidRPr="009344E9">
      <w:rPr>
        <w:sz w:val="12"/>
      </w:rPr>
      <w:t xml:space="preserve"> </w:t>
    </w:r>
  </w:p>
  <w:p w14:paraId="505F33C6" w14:textId="32A9CB35" w:rsidR="00A671FE" w:rsidRPr="009344E9" w:rsidRDefault="00A40AC7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C146CE8" wp14:editId="6F91424F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4133749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DC7F61" w14:textId="77777777" w:rsidR="00A671FE" w:rsidRDefault="00A40AC7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46C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4BDC7F61" w14:textId="77777777" w:rsidR="00A671FE" w:rsidRDefault="00A40AC7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6A2BA94" wp14:editId="573ACD7C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67572951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1FB7E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83DD5" w14:textId="77777777" w:rsidR="0059704B" w:rsidRDefault="0059704B">
      <w:r>
        <w:separator/>
      </w:r>
    </w:p>
  </w:footnote>
  <w:footnote w:type="continuationSeparator" w:id="0">
    <w:p w14:paraId="3996B342" w14:textId="77777777" w:rsidR="0059704B" w:rsidRDefault="00597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5B5A1" w14:textId="77777777" w:rsidR="00790D58" w:rsidRDefault="00790D58" w:rsidP="00790D58">
    <w:pPr>
      <w:rPr>
        <w:noProof/>
        <w:lang w:val="es-ES"/>
      </w:rPr>
    </w:pPr>
  </w:p>
  <w:p w14:paraId="4CF59ACF" w14:textId="77777777" w:rsidR="00A671FE" w:rsidRDefault="00A40AC7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81746ED" wp14:editId="4008C904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40CF52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F8C3E" w14:textId="08946027" w:rsidR="003543D3" w:rsidRPr="00403A17" w:rsidRDefault="00977927" w:rsidP="00005385">
    <w:r>
      <w:rPr>
        <w:noProof/>
      </w:rPr>
      <w:drawing>
        <wp:anchor distT="0" distB="0" distL="114300" distR="114300" simplePos="0" relativeHeight="251660288" behindDoc="1" locked="0" layoutInCell="1" allowOverlap="1" wp14:anchorId="47268716" wp14:editId="60DC9030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971832949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350641230">
    <w:abstractNumId w:val="10"/>
  </w:num>
  <w:num w:numId="2" w16cid:durableId="1640067240">
    <w:abstractNumId w:val="8"/>
  </w:num>
  <w:num w:numId="3" w16cid:durableId="206600221">
    <w:abstractNumId w:val="3"/>
  </w:num>
  <w:num w:numId="4" w16cid:durableId="1462310118">
    <w:abstractNumId w:val="2"/>
  </w:num>
  <w:num w:numId="5" w16cid:durableId="1428428552">
    <w:abstractNumId w:val="1"/>
  </w:num>
  <w:num w:numId="6" w16cid:durableId="491944865">
    <w:abstractNumId w:val="0"/>
  </w:num>
  <w:num w:numId="7" w16cid:durableId="1143891474">
    <w:abstractNumId w:val="9"/>
  </w:num>
  <w:num w:numId="8" w16cid:durableId="1633513105">
    <w:abstractNumId w:val="7"/>
  </w:num>
  <w:num w:numId="9" w16cid:durableId="1396198465">
    <w:abstractNumId w:val="6"/>
  </w:num>
  <w:num w:numId="10" w16cid:durableId="64768521">
    <w:abstractNumId w:val="5"/>
  </w:num>
  <w:num w:numId="11" w16cid:durableId="2061152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9704B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A4107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77927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AC7"/>
    <w:rsid w:val="00A626BC"/>
    <w:rsid w:val="00A671FE"/>
    <w:rsid w:val="00A94935"/>
    <w:rsid w:val="00AD59EE"/>
    <w:rsid w:val="00AF4F15"/>
    <w:rsid w:val="00AF5B3A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3978"/>
    <w:rsid w:val="00B851BD"/>
    <w:rsid w:val="00B87C14"/>
    <w:rsid w:val="00B921CA"/>
    <w:rsid w:val="00BA3B28"/>
    <w:rsid w:val="00BB64DA"/>
    <w:rsid w:val="00BC1EEB"/>
    <w:rsid w:val="00BC2AA5"/>
    <w:rsid w:val="00BC6D5E"/>
    <w:rsid w:val="00BE0DD1"/>
    <w:rsid w:val="00BE7BF3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65235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E30C1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4A34A018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PRESIDÈNCIA I SERVEIS A LES PERSONES</dc:creator>
  <cp:lastModifiedBy>Toro G Sergio PRESIDÈNCIA I SERVEIS A LES PERSONES</cp:lastModifiedBy>
  <cp:revision>2</cp:revision>
  <cp:lastPrinted>2015-04-24T12:36:00Z</cp:lastPrinted>
  <dcterms:created xsi:type="dcterms:W3CDTF">2026-07-14T11:23:00Z</dcterms:created>
  <dcterms:modified xsi:type="dcterms:W3CDTF">2026-07-14T11:23:00Z</dcterms:modified>
</cp:coreProperties>
</file>