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A1EA3" w14:textId="77777777" w:rsidR="0063639A" w:rsidRDefault="00CA494C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34C6141B" w14:textId="5CF7E6E1" w:rsidR="003543D3" w:rsidRPr="003543D3" w:rsidRDefault="00CA494C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>ANNEX</w:t>
      </w:r>
      <w:r w:rsidR="00C64ADF">
        <w:rPr>
          <w:b/>
          <w:bCs/>
          <w:u w:val="single"/>
        </w:rPr>
        <w:t xml:space="preserve"> 6</w:t>
      </w:r>
    </w:p>
    <w:p w14:paraId="2DFE0ED3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68B854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184B95B" w14:textId="77777777" w:rsidR="003543D3" w:rsidRPr="003543D3" w:rsidRDefault="00CA494C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4BC79340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268EB1F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E10DB2E" w14:textId="77777777" w:rsidR="00524569" w:rsidRPr="008F6ECB" w:rsidRDefault="00CA494C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77B54228" w14:textId="77777777" w:rsidR="00524569" w:rsidRDefault="00524569" w:rsidP="00524569">
      <w:pPr>
        <w:rPr>
          <w:sz w:val="20"/>
        </w:rPr>
      </w:pPr>
    </w:p>
    <w:p w14:paraId="7FB7FF8C" w14:textId="77777777" w:rsidR="00524569" w:rsidRPr="008F6ECB" w:rsidRDefault="00CA494C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50D3AA59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633B0859" w14:textId="77777777" w:rsidR="003543D3" w:rsidRDefault="00CA494C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6ABC2D60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B3099" w14:paraId="1AA19EA1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59D0E" w14:textId="77777777" w:rsidR="003543D3" w:rsidRDefault="00CA494C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7127A" w14:textId="77777777" w:rsidR="003543D3" w:rsidRDefault="00CA494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BDD9" w14:textId="77777777" w:rsidR="003543D3" w:rsidRDefault="00CA494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00EBD40D" w14:textId="77777777" w:rsidR="003543D3" w:rsidRDefault="00CA494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9C43" w14:textId="77777777" w:rsidR="003543D3" w:rsidRDefault="00CA494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B3099" w14:paraId="45E2406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4F1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25F0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0FF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7AE9C" w14:textId="77777777" w:rsidR="003543D3" w:rsidRDefault="00CA494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B3099" w14:paraId="0634885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B64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0CE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A3F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AC3C0" w14:textId="77777777" w:rsidR="003543D3" w:rsidRDefault="00CA494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B3099" w14:paraId="36274381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F91E1" w14:textId="77777777" w:rsidR="003543D3" w:rsidRDefault="00CA494C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2C84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4C49B" w14:textId="77777777" w:rsidR="003543D3" w:rsidRDefault="00CA494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1B55737F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83C9B7D" w14:textId="77777777" w:rsidR="003543D3" w:rsidRDefault="00CA494C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0825E7C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13956D8" w14:textId="77777777" w:rsidR="003543D3" w:rsidRDefault="00CA494C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7FC573FB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54FF6A61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5A0F15D" w14:textId="77777777" w:rsidR="003543D3" w:rsidRDefault="00CA494C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6A586CB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D5003A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1A8B63E" w14:textId="77777777" w:rsidR="000C5C7B" w:rsidRDefault="00CA494C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2064588B" w14:textId="77777777" w:rsidR="0063639A" w:rsidRPr="00524569" w:rsidRDefault="00CA494C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FC6D7" w14:textId="77777777" w:rsidR="00C26B74" w:rsidRDefault="00C26B74">
      <w:r>
        <w:separator/>
      </w:r>
    </w:p>
  </w:endnote>
  <w:endnote w:type="continuationSeparator" w:id="0">
    <w:p w14:paraId="019F5440" w14:textId="77777777" w:rsidR="00C26B74" w:rsidRDefault="00C26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F2A043" w14:textId="77777777" w:rsidR="00A671FE" w:rsidRPr="00403A17" w:rsidRDefault="00CA494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20FAEC6E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54CF361" w14:textId="77777777" w:rsidR="00A671FE" w:rsidRPr="00403A17" w:rsidRDefault="00CA494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2F039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3C240" w14:textId="77777777" w:rsidR="00A671FE" w:rsidRPr="009344E9" w:rsidRDefault="00CA494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2EFDFC6" w14:textId="561C9827" w:rsidR="00A671FE" w:rsidRPr="009344E9" w:rsidRDefault="00CA494C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26E066C" wp14:editId="5B11D4C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6E6FD9" w14:textId="77777777" w:rsidR="00A671FE" w:rsidRDefault="00CA494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6E066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556E6FD9" w14:textId="77777777" w:rsidR="00A671FE" w:rsidRDefault="00CA494C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1F9563F" wp14:editId="0B104F83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878B1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7CDA05" w14:textId="77777777" w:rsidR="00C26B74" w:rsidRDefault="00C26B74">
      <w:r>
        <w:separator/>
      </w:r>
    </w:p>
  </w:footnote>
  <w:footnote w:type="continuationSeparator" w:id="0">
    <w:p w14:paraId="372ADBB5" w14:textId="77777777" w:rsidR="00C26B74" w:rsidRDefault="00C26B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7B3CE" w14:textId="77777777" w:rsidR="00790D58" w:rsidRDefault="00790D58" w:rsidP="00790D58">
    <w:pPr>
      <w:rPr>
        <w:noProof/>
        <w:lang w:val="es-ES"/>
      </w:rPr>
    </w:pPr>
  </w:p>
  <w:p w14:paraId="6D9987B3" w14:textId="77777777" w:rsidR="00A671FE" w:rsidRDefault="00CA494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A787C6E" wp14:editId="7B4A74C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F7E220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8FA63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B7880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26B74"/>
    <w:rsid w:val="00C40B6C"/>
    <w:rsid w:val="00C442A7"/>
    <w:rsid w:val="00C478F9"/>
    <w:rsid w:val="00C64295"/>
    <w:rsid w:val="00C64ADF"/>
    <w:rsid w:val="00C858C9"/>
    <w:rsid w:val="00C87A2A"/>
    <w:rsid w:val="00CA27EF"/>
    <w:rsid w:val="00CA494C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3099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62AE727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AD13BD-695A-473A-9FF8-B8BEF26D6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2026-08-06T11:11:00Z</dcterms:created>
  <dcterms:modified xsi:type="dcterms:W3CDTF">2026-08-06T11:11:00Z</dcterms:modified>
</cp:coreProperties>
</file>