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7745A" w14:textId="77777777" w:rsidR="00B80EE0" w:rsidRPr="00616C06" w:rsidRDefault="00803670" w:rsidP="00B80EE0">
      <w:pPr>
        <w:rPr>
          <w:b/>
          <w:sz w:val="20"/>
          <w:u w:val="single"/>
        </w:rPr>
      </w:pPr>
      <w:r w:rsidRPr="00616C06">
        <w:rPr>
          <w:b/>
          <w:sz w:val="20"/>
          <w:u w:val="single"/>
        </w:rPr>
        <w:t>ANNEX 4</w:t>
      </w:r>
    </w:p>
    <w:p w14:paraId="4C679D00" w14:textId="77777777" w:rsidR="006D636C" w:rsidRPr="00616C06" w:rsidRDefault="006D636C" w:rsidP="00B80EE0">
      <w:pPr>
        <w:rPr>
          <w:rFonts w:cs="Arial"/>
          <w:spacing w:val="-2"/>
          <w:sz w:val="20"/>
        </w:rPr>
      </w:pPr>
    </w:p>
    <w:p w14:paraId="3DFEF007" w14:textId="77777777" w:rsidR="00F72915" w:rsidRPr="00616C06" w:rsidRDefault="00F72915" w:rsidP="00B80EE0">
      <w:pPr>
        <w:rPr>
          <w:rFonts w:cs="Arial"/>
          <w:spacing w:val="-2"/>
          <w:sz w:val="20"/>
        </w:rPr>
      </w:pPr>
    </w:p>
    <w:p w14:paraId="4435CD2B" w14:textId="77777777" w:rsidR="00616C06" w:rsidRPr="00616C06" w:rsidRDefault="00616C06" w:rsidP="00616C06">
      <w:pPr>
        <w:rPr>
          <w:rFonts w:cs="Arial"/>
          <w:b/>
          <w:bCs/>
          <w:spacing w:val="-2"/>
          <w:sz w:val="20"/>
        </w:rPr>
      </w:pPr>
      <w:r w:rsidRPr="00616C06">
        <w:rPr>
          <w:rFonts w:cs="Arial"/>
          <w:b/>
          <w:bCs/>
          <w:spacing w:val="-2"/>
          <w:sz w:val="20"/>
        </w:rPr>
        <w:t xml:space="preserve">A. MODEL D’OFERTA ECONÒMICA GENERAL </w:t>
      </w:r>
    </w:p>
    <w:p w14:paraId="5F0CB3AD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0555D183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48534403" w14:textId="77777777" w:rsidR="00616C06" w:rsidRPr="00616C06" w:rsidRDefault="00616C06" w:rsidP="00616C06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616C06">
        <w:rPr>
          <w:rFonts w:cs="Arial"/>
          <w:sz w:val="20"/>
          <w:szCs w:val="22"/>
        </w:rPr>
        <w:t>En/na</w:t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  <w:t>, amb NIF</w:t>
      </w:r>
      <w:r w:rsidRPr="00616C06">
        <w:rPr>
          <w:rFonts w:cs="Arial"/>
          <w:sz w:val="20"/>
          <w:szCs w:val="22"/>
        </w:rPr>
        <w:tab/>
        <w:t xml:space="preserve">, en qualitat de </w:t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  <w:t>i en nom i representació de la societat</w:t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  <w:t xml:space="preserve">, amb CIF .................... i domiciliada a </w:t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  <w:t>, segons escriptura pública autoritzada davant Notari/a</w:t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  <w:t xml:space="preserve">, en data </w:t>
      </w:r>
      <w:r w:rsidRPr="00616C06">
        <w:rPr>
          <w:rFonts w:cs="Arial"/>
          <w:sz w:val="20"/>
          <w:szCs w:val="22"/>
        </w:rPr>
        <w:tab/>
        <w:t>i amb número de protocol</w:t>
      </w:r>
      <w:r w:rsidRPr="00616C06">
        <w:rPr>
          <w:rFonts w:cs="Arial"/>
          <w:sz w:val="20"/>
          <w:szCs w:val="22"/>
        </w:rPr>
        <w:tab/>
        <w:t>.</w:t>
      </w:r>
    </w:p>
    <w:p w14:paraId="3D65147C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z w:val="20"/>
          <w:szCs w:val="22"/>
        </w:rPr>
        <w:t xml:space="preserve">, assabentat de l’anunci publicat en data </w:t>
      </w:r>
      <w:r w:rsidRPr="00616C06">
        <w:rPr>
          <w:rFonts w:cs="Arial"/>
          <w:sz w:val="20"/>
          <w:szCs w:val="22"/>
        </w:rPr>
        <w:tab/>
      </w:r>
      <w:r w:rsidRPr="00616C06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mixt de subministrament i obres anomenat </w:t>
      </w:r>
      <w:r w:rsidRPr="00616C06">
        <w:rPr>
          <w:rFonts w:cs="Arial"/>
          <w:b/>
          <w:spacing w:val="-2"/>
          <w:sz w:val="20"/>
        </w:rPr>
        <w:t xml:space="preserve">Subministrament i instal·lació del equips de filtratge per la renovació de la sala tècnica nord del llac del Parc Catalunya, </w:t>
      </w:r>
      <w:r w:rsidRPr="00616C06">
        <w:rPr>
          <w:rFonts w:cs="Arial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69CFBA60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pacing w:val="-2"/>
          <w:sz w:val="20"/>
        </w:rPr>
        <w:t xml:space="preserve"> </w:t>
      </w:r>
    </w:p>
    <w:p w14:paraId="612DF334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3AD7F52C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09E56650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4092CFEC" w14:textId="77777777" w:rsidR="00616C06" w:rsidRPr="00616C06" w:rsidRDefault="00616C06" w:rsidP="00616C06">
      <w:pPr>
        <w:rPr>
          <w:rFonts w:cs="Arial"/>
          <w:b/>
          <w:sz w:val="20"/>
          <w:szCs w:val="18"/>
        </w:rPr>
      </w:pPr>
      <w:r w:rsidRPr="00616C06">
        <w:rPr>
          <w:rFonts w:cs="Arial"/>
          <w:b/>
          <w:spacing w:val="-2"/>
          <w:sz w:val="20"/>
        </w:rPr>
        <w:t>1. Baixa</w:t>
      </w:r>
      <w:r w:rsidRPr="00616C06">
        <w:rPr>
          <w:rFonts w:cs="Arial"/>
          <w:b/>
          <w:spacing w:val="-2"/>
          <w:sz w:val="20"/>
          <w:szCs w:val="18"/>
        </w:rPr>
        <w:t xml:space="preserve"> econòmica </w:t>
      </w:r>
      <w:r w:rsidRPr="00616C06">
        <w:rPr>
          <w:rFonts w:cs="Arial"/>
          <w:b/>
          <w:sz w:val="20"/>
          <w:szCs w:val="18"/>
        </w:rPr>
        <w:t>(puntuació màxima fins a 88 punts):</w:t>
      </w:r>
    </w:p>
    <w:p w14:paraId="5B3F67CD" w14:textId="77777777" w:rsidR="00616C06" w:rsidRPr="00616C06" w:rsidRDefault="00616C06" w:rsidP="00616C06">
      <w:pPr>
        <w:rPr>
          <w:rFonts w:cs="Arial"/>
          <w:b/>
          <w:spacing w:val="-2"/>
          <w:sz w:val="20"/>
          <w:szCs w:val="18"/>
        </w:rPr>
      </w:pPr>
    </w:p>
    <w:p w14:paraId="2A7DFFDC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pacing w:val="-2"/>
          <w:sz w:val="20"/>
        </w:rPr>
        <w:t>Import base:</w:t>
      </w:r>
    </w:p>
    <w:p w14:paraId="3ECD7356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pacing w:val="-2"/>
          <w:sz w:val="20"/>
        </w:rPr>
        <w:t>Import IVA:</w:t>
      </w:r>
    </w:p>
    <w:p w14:paraId="6ACE90F7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pacing w:val="-2"/>
          <w:sz w:val="20"/>
        </w:rPr>
        <w:t>Import total:</w:t>
      </w:r>
    </w:p>
    <w:p w14:paraId="119C550F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3577E7B5" w14:textId="77777777" w:rsidR="00616C06" w:rsidRPr="00616C06" w:rsidRDefault="00616C06" w:rsidP="00616C06">
      <w:pPr>
        <w:pStyle w:val="Pargrafdellista"/>
        <w:numPr>
          <w:ilvl w:val="0"/>
          <w:numId w:val="12"/>
        </w:numPr>
        <w:jc w:val="left"/>
        <w:rPr>
          <w:rFonts w:cs="Arial"/>
          <w:b/>
          <w:sz w:val="20"/>
        </w:rPr>
      </w:pPr>
      <w:r w:rsidRPr="00616C06">
        <w:rPr>
          <w:rFonts w:cs="Arial"/>
          <w:sz w:val="20"/>
        </w:rPr>
        <w:t xml:space="preserve">Caldrà aportar un </w:t>
      </w:r>
      <w:r w:rsidRPr="00616C06">
        <w:rPr>
          <w:rFonts w:cs="Arial"/>
          <w:b/>
          <w:sz w:val="20"/>
        </w:rPr>
        <w:t>Pla d’implantació de la instal·lació</w:t>
      </w:r>
    </w:p>
    <w:p w14:paraId="5400DAA0" w14:textId="77777777" w:rsidR="00616C06" w:rsidRPr="00616C06" w:rsidRDefault="00616C06" w:rsidP="00616C06">
      <w:pPr>
        <w:pStyle w:val="Pargrafdellista"/>
        <w:numPr>
          <w:ilvl w:val="0"/>
          <w:numId w:val="12"/>
        </w:numPr>
        <w:jc w:val="left"/>
        <w:rPr>
          <w:rFonts w:cs="Arial"/>
          <w:b/>
          <w:sz w:val="20"/>
        </w:rPr>
      </w:pPr>
      <w:r w:rsidRPr="00616C06">
        <w:rPr>
          <w:rFonts w:cs="Arial"/>
          <w:bCs/>
          <w:sz w:val="20"/>
        </w:rPr>
        <w:t xml:space="preserve">Caldrà aportar </w:t>
      </w:r>
      <w:r w:rsidRPr="00616C06">
        <w:rPr>
          <w:rFonts w:cs="Arial"/>
          <w:b/>
          <w:sz w:val="20"/>
        </w:rPr>
        <w:t>fitxes tècniques dels filtres i dels components</w:t>
      </w:r>
      <w:r w:rsidRPr="00616C06">
        <w:rPr>
          <w:rFonts w:cs="Arial"/>
          <w:bCs/>
          <w:sz w:val="20"/>
        </w:rPr>
        <w:t xml:space="preserve"> que formin part de la instal·lació que es descriu en el PPT i que hauran de complir les seves prescripcions</w:t>
      </w:r>
      <w:r w:rsidRPr="00616C06">
        <w:rPr>
          <w:rFonts w:cs="Arial"/>
          <w:b/>
          <w:sz w:val="20"/>
        </w:rPr>
        <w:t>.</w:t>
      </w:r>
    </w:p>
    <w:p w14:paraId="3FD01E17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2E1F3CC3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7F6AC799" w14:textId="77777777" w:rsidR="00616C06" w:rsidRPr="00616C06" w:rsidRDefault="00616C06" w:rsidP="00616C06">
      <w:pPr>
        <w:rPr>
          <w:rFonts w:cs="Arial"/>
          <w:sz w:val="20"/>
        </w:rPr>
      </w:pPr>
      <w:r w:rsidRPr="00616C06">
        <w:rPr>
          <w:rFonts w:cs="Arial"/>
          <w:b/>
          <w:spacing w:val="-2"/>
          <w:sz w:val="20"/>
        </w:rPr>
        <w:t xml:space="preserve">2. </w:t>
      </w:r>
      <w:r w:rsidRPr="00616C06">
        <w:rPr>
          <w:rFonts w:cs="Arial"/>
          <w:b/>
          <w:sz w:val="20"/>
        </w:rPr>
        <w:t xml:space="preserve">Ampliació de la garantia de la instal·lació </w:t>
      </w:r>
      <w:r w:rsidRPr="00616C06">
        <w:rPr>
          <w:rFonts w:cs="Arial"/>
          <w:b/>
          <w:spacing w:val="-2"/>
          <w:sz w:val="20"/>
        </w:rPr>
        <w:t xml:space="preserve">(Puntuació màxima fins a 12 punts) </w:t>
      </w:r>
    </w:p>
    <w:p w14:paraId="3E7832B7" w14:textId="77777777" w:rsidR="00616C06" w:rsidRPr="00616C06" w:rsidRDefault="00616C06" w:rsidP="00616C06">
      <w:pPr>
        <w:rPr>
          <w:rFonts w:cs="Arial"/>
          <w:b/>
          <w:spacing w:val="-2"/>
          <w:sz w:val="20"/>
        </w:rPr>
      </w:pPr>
    </w:p>
    <w:p w14:paraId="243E7352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z w:val="20"/>
        </w:rPr>
        <w:t>El termini de garantia establert per aquest subministrament és de 6 mesos.</w:t>
      </w:r>
    </w:p>
    <w:p w14:paraId="0ADAC64B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05F5D2E3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pacing w:val="-2"/>
          <w:sz w:val="20"/>
        </w:rPr>
        <w:t>Es compromet a augmentar aquesta garantia en ...... mesos ( es valorarà màxim 12 mesos més)</w:t>
      </w:r>
    </w:p>
    <w:p w14:paraId="42A80550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42E0A667" w14:textId="77777777" w:rsidR="00616C06" w:rsidRPr="00616C06" w:rsidRDefault="00616C06" w:rsidP="00616C06">
      <w:pPr>
        <w:rPr>
          <w:rFonts w:cs="Arial"/>
          <w:b/>
          <w:sz w:val="20"/>
        </w:rPr>
      </w:pPr>
    </w:p>
    <w:p w14:paraId="3F5C9D2D" w14:textId="77777777" w:rsidR="00616C06" w:rsidRPr="00616C06" w:rsidRDefault="00616C06" w:rsidP="00616C06">
      <w:pPr>
        <w:rPr>
          <w:rFonts w:cs="Arial"/>
          <w:b/>
          <w:szCs w:val="22"/>
        </w:rPr>
      </w:pPr>
    </w:p>
    <w:p w14:paraId="5F06A66E" w14:textId="77777777" w:rsidR="00616C06" w:rsidRPr="00616C06" w:rsidRDefault="00616C06" w:rsidP="00616C06">
      <w:pPr>
        <w:rPr>
          <w:rFonts w:cs="Arial"/>
          <w:sz w:val="20"/>
        </w:rPr>
      </w:pPr>
    </w:p>
    <w:p w14:paraId="1D2BB70F" w14:textId="77777777" w:rsidR="00616C06" w:rsidRPr="00616C06" w:rsidRDefault="00616C06" w:rsidP="00616C06">
      <w:pPr>
        <w:rPr>
          <w:rFonts w:cs="Arial"/>
          <w:spacing w:val="-2"/>
          <w:sz w:val="20"/>
        </w:rPr>
      </w:pPr>
      <w:r w:rsidRPr="00616C06">
        <w:rPr>
          <w:rFonts w:cs="Arial"/>
          <w:spacing w:val="-2"/>
          <w:sz w:val="20"/>
        </w:rPr>
        <w:tab/>
      </w:r>
      <w:r w:rsidRPr="00616C06">
        <w:rPr>
          <w:rFonts w:cs="Arial"/>
          <w:spacing w:val="-2"/>
          <w:sz w:val="20"/>
        </w:rPr>
        <w:tab/>
        <w:t>, a data de signatura electrònica</w:t>
      </w:r>
    </w:p>
    <w:p w14:paraId="311A7FE9" w14:textId="77777777" w:rsidR="00616C06" w:rsidRPr="00616C06" w:rsidRDefault="00616C06" w:rsidP="00616C06">
      <w:pPr>
        <w:rPr>
          <w:rFonts w:cs="Arial"/>
          <w:spacing w:val="-2"/>
          <w:sz w:val="20"/>
        </w:rPr>
      </w:pPr>
    </w:p>
    <w:p w14:paraId="60A9CFBB" w14:textId="77777777" w:rsidR="00616C06" w:rsidRPr="00616C06" w:rsidRDefault="00616C06" w:rsidP="00616C06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6D931AB6" w14:textId="77777777" w:rsidR="00616C06" w:rsidRPr="00616C06" w:rsidRDefault="00616C06" w:rsidP="00616C06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F74B9E5" w14:textId="77777777" w:rsidR="00616C06" w:rsidRPr="00616C06" w:rsidRDefault="00616C06" w:rsidP="00616C06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7C0C50BE" w14:textId="77777777" w:rsidR="00616C06" w:rsidRPr="00616C06" w:rsidRDefault="00616C06" w:rsidP="00616C06">
      <w:pPr>
        <w:pStyle w:val="Textindependent3"/>
        <w:rPr>
          <w:sz w:val="21"/>
        </w:rPr>
      </w:pPr>
      <w:r w:rsidRPr="00616C06"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31BA36C8" w14:textId="0B3D280A" w:rsidR="00B80EE0" w:rsidRPr="00616C06" w:rsidRDefault="00B80EE0" w:rsidP="00616C06">
      <w:pPr>
        <w:rPr>
          <w:rFonts w:ascii="Calibri" w:hAnsi="Calibri"/>
          <w:sz w:val="24"/>
        </w:rPr>
      </w:pPr>
    </w:p>
    <w:sectPr w:rsidR="00B80EE0" w:rsidRPr="00616C06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ABBA3" w14:textId="77777777" w:rsidR="00803670" w:rsidRDefault="00803670">
      <w:r>
        <w:separator/>
      </w:r>
    </w:p>
  </w:endnote>
  <w:endnote w:type="continuationSeparator" w:id="0">
    <w:p w14:paraId="48936BCA" w14:textId="77777777" w:rsidR="00803670" w:rsidRDefault="00803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E7E3A" w14:textId="77777777" w:rsidR="00A671FE" w:rsidRPr="00403A17" w:rsidRDefault="0080367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9AD7A4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6F388500" w14:textId="77777777" w:rsidR="00A671FE" w:rsidRPr="00403A17" w:rsidRDefault="0080367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321F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6E837" w14:textId="77777777" w:rsidR="00A671FE" w:rsidRPr="009344E9" w:rsidRDefault="0080367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28477793" w14:textId="77777777" w:rsidR="00A671FE" w:rsidRPr="009344E9" w:rsidRDefault="0080367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B2ABBC3" wp14:editId="2171F4B9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FFFD5B" w14:textId="77777777" w:rsidR="00A671FE" w:rsidRDefault="0080367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2ABBC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1CFFFD5B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C60F43" wp14:editId="68443DB3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16EA3" w14:textId="77777777" w:rsidR="00803670" w:rsidRDefault="00803670">
      <w:r>
        <w:separator/>
      </w:r>
    </w:p>
  </w:footnote>
  <w:footnote w:type="continuationSeparator" w:id="0">
    <w:p w14:paraId="4FF4BEC0" w14:textId="77777777" w:rsidR="00803670" w:rsidRDefault="00803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71636" w14:textId="77777777" w:rsidR="00790D58" w:rsidRDefault="00790D58" w:rsidP="00790D58">
    <w:pPr>
      <w:rPr>
        <w:noProof/>
        <w:lang w:val="es-ES"/>
      </w:rPr>
    </w:pPr>
  </w:p>
  <w:p w14:paraId="1FFBE891" w14:textId="77777777" w:rsidR="00A671FE" w:rsidRDefault="0080367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4A037AFA" wp14:editId="0291B71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15B913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6E7BA7"/>
    <w:multiLevelType w:val="hybridMultilevel"/>
    <w:tmpl w:val="13CA7B46"/>
    <w:lvl w:ilvl="0" w:tplc="8D66F80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42102392">
    <w:abstractNumId w:val="11"/>
  </w:num>
  <w:num w:numId="2" w16cid:durableId="1267729757">
    <w:abstractNumId w:val="8"/>
  </w:num>
  <w:num w:numId="3" w16cid:durableId="166291237">
    <w:abstractNumId w:val="3"/>
  </w:num>
  <w:num w:numId="4" w16cid:durableId="1892838839">
    <w:abstractNumId w:val="2"/>
  </w:num>
  <w:num w:numId="5" w16cid:durableId="1426347349">
    <w:abstractNumId w:val="1"/>
  </w:num>
  <w:num w:numId="6" w16cid:durableId="1733849733">
    <w:abstractNumId w:val="0"/>
  </w:num>
  <w:num w:numId="7" w16cid:durableId="465583663">
    <w:abstractNumId w:val="9"/>
  </w:num>
  <w:num w:numId="8" w16cid:durableId="1803116397">
    <w:abstractNumId w:val="7"/>
  </w:num>
  <w:num w:numId="9" w16cid:durableId="199518573">
    <w:abstractNumId w:val="6"/>
  </w:num>
  <w:num w:numId="10" w16cid:durableId="554002911">
    <w:abstractNumId w:val="5"/>
  </w:num>
  <w:num w:numId="11" w16cid:durableId="1905867898">
    <w:abstractNumId w:val="4"/>
  </w:num>
  <w:num w:numId="12" w16cid:durableId="1203495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16638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F1BB7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16C06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4DC8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03670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362C0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54ECE"/>
    <w:rsid w:val="00D62B34"/>
    <w:rsid w:val="00D64CDE"/>
    <w:rsid w:val="00D7384C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00755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199666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Sanchez S  Cristina  ESPAI PUBLIC</cp:lastModifiedBy>
  <cp:revision>10</cp:revision>
  <cp:lastPrinted>2015-04-24T12:36:00Z</cp:lastPrinted>
  <dcterms:created xsi:type="dcterms:W3CDTF">2024-03-04T13:10:00Z</dcterms:created>
  <dcterms:modified xsi:type="dcterms:W3CDTF">2026-08-27T06:45:00Z</dcterms:modified>
</cp:coreProperties>
</file>