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53D4FB" w14:textId="77777777" w:rsidR="0063639A" w:rsidRDefault="00691ADF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161E9DA4" w14:textId="192BE015" w:rsidR="003543D3" w:rsidRPr="003543D3" w:rsidRDefault="00691ADF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>ANNEX</w:t>
      </w:r>
      <w:r w:rsidR="00D105F0">
        <w:rPr>
          <w:b/>
          <w:bCs/>
          <w:u w:val="single"/>
        </w:rPr>
        <w:t xml:space="preserve"> 6</w:t>
      </w:r>
    </w:p>
    <w:p w14:paraId="2F926B1B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1F23AC13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368D1065" w14:textId="77777777" w:rsidR="003543D3" w:rsidRPr="003543D3" w:rsidRDefault="00691ADF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5CBAD512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068D0057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6A52B330" w14:textId="77777777" w:rsidR="00524569" w:rsidRPr="008F6ECB" w:rsidRDefault="00691ADF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01B13160" w14:textId="77777777" w:rsidR="00524569" w:rsidRDefault="00524569" w:rsidP="00524569">
      <w:pPr>
        <w:rPr>
          <w:sz w:val="20"/>
        </w:rPr>
      </w:pPr>
    </w:p>
    <w:p w14:paraId="05BFE9CC" w14:textId="77777777" w:rsidR="00524569" w:rsidRPr="008F6ECB" w:rsidRDefault="00691ADF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</w:t>
      </w:r>
      <w:r>
        <w:rPr>
          <w:sz w:val="20"/>
        </w:rPr>
        <w:t xml:space="preserve">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2E78FA40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72252A20" w14:textId="77777777" w:rsidR="003543D3" w:rsidRDefault="00691ADF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14:paraId="16CE0A1F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4E1C55" w14:paraId="50C32355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70620" w14:textId="77777777" w:rsidR="003543D3" w:rsidRDefault="00691ADF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2E2AE" w14:textId="77777777" w:rsidR="003543D3" w:rsidRDefault="00691ADF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D3CC" w14:textId="77777777" w:rsidR="003543D3" w:rsidRDefault="00691ADF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243027DB" w14:textId="77777777" w:rsidR="003543D3" w:rsidRDefault="00691ADF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5D040" w14:textId="77777777" w:rsidR="003543D3" w:rsidRDefault="00691ADF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4E1C55" w14:paraId="29E04B8B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F45E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A6AF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65B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8EB1C" w14:textId="77777777" w:rsidR="003543D3" w:rsidRDefault="00691ADF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4E1C55" w14:paraId="27F97614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EDA15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0F2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157F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88A2B" w14:textId="77777777" w:rsidR="003543D3" w:rsidRDefault="00691ADF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4E1C55" w14:paraId="1201E579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3AAAB" w14:textId="77777777" w:rsidR="003543D3" w:rsidRDefault="00691ADF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2DF2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A9639" w14:textId="77777777" w:rsidR="003543D3" w:rsidRDefault="00691ADF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6DCD017C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CBEEA87" w14:textId="77777777" w:rsidR="003543D3" w:rsidRDefault="00691ADF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r>
        <w:rPr>
          <w:rFonts w:ascii="Arial" w:hAnsi="Arial" w:cs="Arial"/>
          <w:b w:val="0"/>
          <w:sz w:val="20"/>
          <w:u w:val="none"/>
        </w:rPr>
        <w:t xml:space="preserve">subcontractistes (nom, dades de contacte i representant legal) i justificarà adequadament, per cadascun d’ells, tant l’aptitud per executar les prestacions del contracte mitjançant la referència als elements tècnics i humans dels quals disposa i a la seva </w:t>
      </w:r>
      <w:r>
        <w:rPr>
          <w:rFonts w:ascii="Arial" w:hAnsi="Arial" w:cs="Arial"/>
          <w:b w:val="0"/>
          <w:sz w:val="20"/>
          <w:u w:val="none"/>
        </w:rPr>
        <w:t>experiència, com que el subcontractista no es troba incurs en cap prohibició de contractar conforme a l’article 71 de la LCSP.</w:t>
      </w:r>
    </w:p>
    <w:p w14:paraId="7338403D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0056676" w14:textId="77777777" w:rsidR="003543D3" w:rsidRDefault="00691ADF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</w:t>
      </w:r>
      <w:r>
        <w:rPr>
          <w:rFonts w:ascii="Arial" w:hAnsi="Arial" w:cs="Arial"/>
          <w:b w:val="0"/>
          <w:sz w:val="20"/>
          <w:u w:val="none"/>
        </w:rPr>
        <w:t>ns de pagament als subcontractistes que hagin finalitzat les seves prestacions.</w:t>
      </w:r>
    </w:p>
    <w:p w14:paraId="7A3891E8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674277B3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7BF70922" w14:textId="77777777" w:rsidR="003543D3" w:rsidRDefault="00691ADF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4F2647E6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AA127C9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3800CB4" w14:textId="77777777" w:rsidR="000C5C7B" w:rsidRDefault="00691ADF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4274488E" w14:textId="77777777" w:rsidR="0063639A" w:rsidRPr="00524569" w:rsidRDefault="00691ADF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97E9A0" w14:textId="77777777" w:rsidR="0042254B" w:rsidRDefault="0042254B">
      <w:r>
        <w:separator/>
      </w:r>
    </w:p>
  </w:endnote>
  <w:endnote w:type="continuationSeparator" w:id="0">
    <w:p w14:paraId="3B1025D8" w14:textId="77777777" w:rsidR="0042254B" w:rsidRDefault="00422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75A43" w14:textId="77777777" w:rsidR="00A671FE" w:rsidRPr="00403A17" w:rsidRDefault="00691ADF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14:paraId="646EB160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0597A571" w14:textId="77777777" w:rsidR="00A671FE" w:rsidRPr="00403A17" w:rsidRDefault="00691ADF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C9D41A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4BA4A0" w14:textId="77777777" w:rsidR="00A671FE" w:rsidRPr="009344E9" w:rsidRDefault="00691AD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08F78ACF" w14:textId="0A80BB41" w:rsidR="00A671FE" w:rsidRPr="009344E9" w:rsidRDefault="00691ADF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D62202B" wp14:editId="74B979C0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4A06E9" w14:textId="77777777" w:rsidR="00A671FE" w:rsidRDefault="00691ADF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62202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514A06E9" w14:textId="77777777" w:rsidR="00A671FE" w:rsidRDefault="00691ADF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878E730" wp14:editId="5BE6ADB5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9CEBC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90ACCB" w14:textId="77777777" w:rsidR="0042254B" w:rsidRDefault="0042254B">
      <w:r>
        <w:separator/>
      </w:r>
    </w:p>
  </w:footnote>
  <w:footnote w:type="continuationSeparator" w:id="0">
    <w:p w14:paraId="471F0D0C" w14:textId="77777777" w:rsidR="0042254B" w:rsidRDefault="004225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7675E7" w14:textId="77777777" w:rsidR="00790D58" w:rsidRDefault="00790D58" w:rsidP="00790D58">
    <w:pPr>
      <w:rPr>
        <w:noProof/>
        <w:lang w:val="es-ES"/>
      </w:rPr>
    </w:pPr>
  </w:p>
  <w:p w14:paraId="3895D76A" w14:textId="77777777" w:rsidR="00A671FE" w:rsidRDefault="00691ADF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0E6DE9B7" wp14:editId="29ABC2EF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75D5B3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690960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5FD4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2254B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1C55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91ADF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105F0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16F403C9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F6EACB-C07C-411F-BE1C-B36B78714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2026-09-23T11:25:00Z</dcterms:created>
  <dcterms:modified xsi:type="dcterms:W3CDTF">2026-09-23T11:25:00Z</dcterms:modified>
</cp:coreProperties>
</file>