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ACB5F" w14:textId="77777777" w:rsidR="00E06EA7" w:rsidRDefault="00505139" w:rsidP="00E06EA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  <w:r w:rsidR="00E06EA7">
        <w:rPr>
          <w:rFonts w:cs="Arial"/>
          <w:bCs/>
          <w:vanish/>
          <w:color w:val="C0C0C0"/>
          <w:sz w:val="20"/>
        </w:rPr>
        <w:t>BEGINBODY_ANNEX4</w:t>
      </w:r>
      <w:r w:rsidR="00E06EA7">
        <w:rPr>
          <w:rFonts w:cs="Arial"/>
          <w:bCs/>
          <w:sz w:val="20"/>
        </w:rPr>
        <w:t xml:space="preserve"> </w:t>
      </w:r>
    </w:p>
    <w:p w14:paraId="24F8C372" w14:textId="77777777" w:rsidR="00E06EA7" w:rsidRPr="00245720" w:rsidRDefault="00E06EA7" w:rsidP="00E06EA7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766EAE46" w14:textId="77777777" w:rsidR="00E06EA7" w:rsidRDefault="00E06EA7" w:rsidP="00E06EA7">
      <w:pPr>
        <w:rPr>
          <w:rFonts w:cs="Arial"/>
          <w:color w:val="000000"/>
          <w:spacing w:val="-2"/>
          <w:sz w:val="20"/>
        </w:rPr>
      </w:pPr>
    </w:p>
    <w:p w14:paraId="0F20A6AC" w14:textId="77777777" w:rsidR="00E06EA7" w:rsidRPr="00B80EE0" w:rsidRDefault="00E06EA7" w:rsidP="00E06EA7">
      <w:pPr>
        <w:rPr>
          <w:rFonts w:cs="Arial"/>
          <w:color w:val="000000"/>
          <w:spacing w:val="-2"/>
          <w:sz w:val="20"/>
        </w:rPr>
      </w:pPr>
    </w:p>
    <w:p w14:paraId="72A6D60B" w14:textId="77777777" w:rsidR="00E06EA7" w:rsidRPr="00B80EE0" w:rsidRDefault="00E06EA7" w:rsidP="00E06EA7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056E61BB" w14:textId="77777777" w:rsidR="00E06EA7" w:rsidRPr="00B80EE0" w:rsidRDefault="00E06EA7" w:rsidP="00E06EA7">
      <w:pPr>
        <w:rPr>
          <w:rFonts w:cs="Arial"/>
          <w:color w:val="000000"/>
          <w:spacing w:val="-2"/>
          <w:sz w:val="20"/>
        </w:rPr>
      </w:pPr>
    </w:p>
    <w:p w14:paraId="76A7EE9D" w14:textId="77777777" w:rsidR="00E06EA7" w:rsidRPr="00B80EE0" w:rsidRDefault="00E06EA7" w:rsidP="00E06EA7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2379F945" w14:textId="77777777" w:rsidR="00E06EA7" w:rsidRDefault="00E06EA7" w:rsidP="00E06EA7">
      <w:pPr>
        <w:rPr>
          <w:rFonts w:cs="Arial"/>
          <w:sz w:val="20"/>
        </w:rPr>
      </w:pPr>
    </w:p>
    <w:p w14:paraId="195C85D7" w14:textId="77777777" w:rsidR="00E06EA7" w:rsidRPr="00B80EE0" w:rsidRDefault="00E06EA7" w:rsidP="00E06EA7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0D873E4F" w14:textId="77777777" w:rsidR="00E06EA7" w:rsidRDefault="00E06EA7" w:rsidP="00E06EA7">
      <w:pPr>
        <w:rPr>
          <w:rFonts w:cs="Arial"/>
          <w:sz w:val="20"/>
        </w:rPr>
      </w:pPr>
      <w:r w:rsidRPr="006D077C">
        <w:rPr>
          <w:rFonts w:cs="Arial"/>
          <w:b/>
        </w:rPr>
        <w:t>“</w:t>
      </w:r>
      <w:r w:rsidRPr="006D077C">
        <w:rPr>
          <w:rFonts w:cs="Arial"/>
          <w:b/>
          <w:color w:val="000000"/>
        </w:rPr>
        <w:t xml:space="preserve">CONTRACTE DE SERVEIS D'ORGANITZACIÓ, PRODUCCIÓ I REALITZACIÓ DE LES ACTIVITATS DE LA FESTA DE L'ESPORT DE SABADELL </w:t>
      </w:r>
      <w:r>
        <w:rPr>
          <w:rFonts w:cs="Arial"/>
          <w:b/>
          <w:color w:val="000000"/>
        </w:rPr>
        <w:t xml:space="preserve">PER A L’ANY </w:t>
      </w:r>
      <w:r w:rsidRPr="006D077C">
        <w:rPr>
          <w:rFonts w:cs="Arial"/>
          <w:b/>
          <w:color w:val="000000"/>
        </w:rPr>
        <w:t>2027</w:t>
      </w:r>
      <w:r w:rsidRPr="006D077C">
        <w:rPr>
          <w:rFonts w:cs="Arial"/>
          <w:b/>
        </w:rPr>
        <w:t>”</w:t>
      </w:r>
      <w:r>
        <w:rPr>
          <w:rFonts w:cs="Arial"/>
          <w:sz w:val="20"/>
        </w:rPr>
        <w:t>,</w:t>
      </w:r>
    </w:p>
    <w:p w14:paraId="186E0ED4" w14:textId="77777777" w:rsidR="00E06EA7" w:rsidRPr="00B80EE0" w:rsidRDefault="00E06EA7" w:rsidP="00E06EA7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513BA259" w14:textId="77777777" w:rsidR="00E06EA7" w:rsidRPr="00B80EE0" w:rsidRDefault="00E06EA7" w:rsidP="00E06EA7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77D0072C" w14:textId="77777777" w:rsidR="00E06EA7" w:rsidRPr="00B80EE0" w:rsidRDefault="00E06EA7" w:rsidP="00E06EA7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02B010D5" w14:textId="77777777" w:rsidR="00E06EA7" w:rsidRPr="00B80EE0" w:rsidRDefault="00E06EA7" w:rsidP="00E06EA7">
      <w:pPr>
        <w:rPr>
          <w:rFonts w:cs="Arial"/>
          <w:color w:val="000000"/>
          <w:spacing w:val="-2"/>
          <w:sz w:val="20"/>
        </w:rPr>
      </w:pPr>
    </w:p>
    <w:p w14:paraId="378279F2" w14:textId="77777777" w:rsidR="00E06EA7" w:rsidRPr="00B80EE0" w:rsidRDefault="00E06EA7" w:rsidP="00E06EA7">
      <w:pPr>
        <w:rPr>
          <w:rFonts w:cs="Arial"/>
          <w:color w:val="000000"/>
          <w:spacing w:val="-2"/>
          <w:sz w:val="20"/>
        </w:rPr>
      </w:pPr>
      <w:r w:rsidRPr="00E92F8B">
        <w:rPr>
          <w:b/>
          <w:bCs/>
          <w:sz w:val="20"/>
          <w:u w:val="single"/>
        </w:rPr>
        <w:t>Criteri 1</w:t>
      </w:r>
      <w:r w:rsidRPr="00E92F8B">
        <w:rPr>
          <w:b/>
          <w:bCs/>
          <w:sz w:val="20"/>
        </w:rPr>
        <w:t xml:space="preserve">: </w:t>
      </w:r>
      <w:r w:rsidRPr="00E92F8B">
        <w:rPr>
          <w:b/>
          <w:bCs/>
          <w:sz w:val="20"/>
          <w:u w:val="single"/>
        </w:rPr>
        <w:t>Baixa econòmica</w:t>
      </w:r>
      <w:r>
        <w:rPr>
          <w:b/>
          <w:bCs/>
          <w:sz w:val="20"/>
        </w:rPr>
        <w:t xml:space="preserve"> – màxim </w:t>
      </w:r>
      <w:r w:rsidRPr="00E92F8B">
        <w:rPr>
          <w:b/>
          <w:bCs/>
          <w:sz w:val="20"/>
        </w:rPr>
        <w:t>30 punts</w:t>
      </w:r>
    </w:p>
    <w:p w14:paraId="238D0618" w14:textId="77777777" w:rsidR="00E06EA7" w:rsidRDefault="00E06EA7" w:rsidP="00E06EA7">
      <w:pPr>
        <w:rPr>
          <w:rFonts w:cs="Arial"/>
          <w:color w:val="000000"/>
          <w:spacing w:val="-2"/>
          <w:sz w:val="20"/>
        </w:rPr>
      </w:pPr>
    </w:p>
    <w:p w14:paraId="742F94A4" w14:textId="77777777" w:rsidR="00E06EA7" w:rsidRPr="00AD476A" w:rsidRDefault="00E06EA7" w:rsidP="00E06EA7">
      <w:pPr>
        <w:rPr>
          <w:rFonts w:cs="Arial"/>
          <w:b/>
          <w:i/>
          <w:iCs/>
          <w:sz w:val="20"/>
        </w:rPr>
      </w:pPr>
      <w:r w:rsidRPr="00AD476A">
        <w:rPr>
          <w:rFonts w:cs="Arial"/>
          <w:b/>
          <w:i/>
          <w:iCs/>
          <w:sz w:val="20"/>
        </w:rPr>
        <w:t>Fórmula:</w:t>
      </w:r>
    </w:p>
    <w:p w14:paraId="6066542F" w14:textId="77777777" w:rsidR="00E06EA7" w:rsidRPr="00AD476A" w:rsidRDefault="00E06EA7" w:rsidP="00E06EA7">
      <w:pPr>
        <w:rPr>
          <w:rFonts w:cs="Arial"/>
          <w:i/>
          <w:iCs/>
          <w:color w:val="000000"/>
          <w:spacing w:val="-2"/>
          <w:sz w:val="20"/>
        </w:rPr>
      </w:pPr>
    </w:p>
    <w:p w14:paraId="50B86B9C" w14:textId="77777777" w:rsidR="00E06EA7" w:rsidRPr="00AD476A" w:rsidRDefault="00E06EA7" w:rsidP="00E06EA7">
      <w:pPr>
        <w:framePr w:hSpace="141" w:wrap="around" w:vAnchor="text" w:hAnchor="text" w:x="127" w:y="1"/>
        <w:suppressOverlap/>
        <w:rPr>
          <w:rFonts w:cs="Arial"/>
          <w:i/>
          <w:iCs/>
          <w:sz w:val="20"/>
        </w:rPr>
      </w:pPr>
      <w:r w:rsidRPr="00AD476A">
        <w:rPr>
          <w:rFonts w:cs="Arial"/>
          <w:i/>
          <w:iCs/>
          <w:sz w:val="20"/>
        </w:rPr>
        <w:t>P= 30*(OM/OF)</w:t>
      </w:r>
    </w:p>
    <w:p w14:paraId="4E052606" w14:textId="77777777" w:rsidR="00E06EA7" w:rsidRPr="00AD476A" w:rsidRDefault="00E06EA7" w:rsidP="00E06EA7">
      <w:pPr>
        <w:framePr w:hSpace="141" w:wrap="around" w:vAnchor="text" w:hAnchor="text" w:x="127" w:y="1"/>
        <w:numPr>
          <w:ilvl w:val="0"/>
          <w:numId w:val="12"/>
        </w:numPr>
        <w:suppressOverlap/>
        <w:rPr>
          <w:rFonts w:cs="Arial"/>
          <w:i/>
          <w:iCs/>
          <w:sz w:val="20"/>
        </w:rPr>
      </w:pPr>
      <w:r w:rsidRPr="00AD476A">
        <w:rPr>
          <w:rFonts w:cs="Arial"/>
          <w:i/>
          <w:iCs/>
          <w:sz w:val="20"/>
        </w:rPr>
        <w:t>P: puntuació obtinguda.</w:t>
      </w:r>
    </w:p>
    <w:p w14:paraId="369092AA" w14:textId="77777777" w:rsidR="00E06EA7" w:rsidRPr="00AD476A" w:rsidRDefault="00E06EA7" w:rsidP="00E06EA7">
      <w:pPr>
        <w:framePr w:hSpace="141" w:wrap="around" w:vAnchor="text" w:hAnchor="text" w:x="127" w:y="1"/>
        <w:numPr>
          <w:ilvl w:val="0"/>
          <w:numId w:val="12"/>
        </w:numPr>
        <w:suppressOverlap/>
        <w:rPr>
          <w:rFonts w:cs="Arial"/>
          <w:i/>
          <w:iCs/>
          <w:sz w:val="20"/>
        </w:rPr>
      </w:pPr>
      <w:r w:rsidRPr="00AD476A">
        <w:rPr>
          <w:rFonts w:cs="Arial"/>
          <w:i/>
          <w:iCs/>
          <w:sz w:val="20"/>
        </w:rPr>
        <w:t>OM: Oferta més baixa.</w:t>
      </w:r>
    </w:p>
    <w:p w14:paraId="63575F78" w14:textId="77777777" w:rsidR="00E06EA7" w:rsidRPr="00AD476A" w:rsidRDefault="00E06EA7" w:rsidP="00E06EA7">
      <w:pPr>
        <w:rPr>
          <w:rFonts w:cs="Arial"/>
          <w:i/>
          <w:iCs/>
          <w:color w:val="000000"/>
          <w:spacing w:val="-2"/>
          <w:sz w:val="20"/>
        </w:rPr>
      </w:pPr>
      <w:r w:rsidRPr="00AD476A">
        <w:rPr>
          <w:rFonts w:cs="Arial"/>
          <w:i/>
          <w:iCs/>
          <w:sz w:val="20"/>
        </w:rPr>
        <w:t>OF: oferta del licitador</w:t>
      </w:r>
    </w:p>
    <w:p w14:paraId="29F66506" w14:textId="77777777" w:rsidR="00E06EA7" w:rsidRPr="00AD476A" w:rsidRDefault="00E06EA7" w:rsidP="00E06EA7">
      <w:pPr>
        <w:rPr>
          <w:rFonts w:cs="Arial"/>
          <w:i/>
          <w:iCs/>
          <w:color w:val="000000"/>
          <w:spacing w:val="-2"/>
          <w:sz w:val="20"/>
        </w:rPr>
      </w:pPr>
    </w:p>
    <w:p w14:paraId="6C8E5644" w14:textId="77777777" w:rsidR="00E06EA7" w:rsidRPr="00AD476A" w:rsidRDefault="00E06EA7" w:rsidP="00E06EA7">
      <w:pPr>
        <w:rPr>
          <w:rFonts w:cs="Arial"/>
          <w:i/>
          <w:iCs/>
          <w:sz w:val="20"/>
        </w:rPr>
      </w:pPr>
      <w:r w:rsidRPr="00AD476A">
        <w:rPr>
          <w:rFonts w:cs="Arial"/>
          <w:i/>
          <w:iCs/>
          <w:sz w:val="20"/>
        </w:rPr>
        <w:t>A fi de seleccionar la proposta econòmica més avantatjosa, es valorarà la presentació d’una oferta econòmicament més favorable en relació al màxim pressupostat.</w:t>
      </w:r>
    </w:p>
    <w:p w14:paraId="2B906CA9" w14:textId="77777777" w:rsidR="00E06EA7" w:rsidRPr="00AD476A" w:rsidRDefault="00E06EA7" w:rsidP="00E06EA7">
      <w:pPr>
        <w:rPr>
          <w:rFonts w:cs="Arial"/>
          <w:i/>
          <w:iCs/>
          <w:sz w:val="20"/>
        </w:rPr>
      </w:pPr>
    </w:p>
    <w:p w14:paraId="5EA54FE8" w14:textId="77777777" w:rsidR="00E06EA7" w:rsidRPr="00AD476A" w:rsidRDefault="00E06EA7" w:rsidP="00E06EA7">
      <w:pPr>
        <w:rPr>
          <w:rFonts w:cs="Arial"/>
          <w:i/>
          <w:iCs/>
          <w:sz w:val="20"/>
        </w:rPr>
      </w:pPr>
      <w:r w:rsidRPr="00AD476A">
        <w:rPr>
          <w:rFonts w:cs="Arial"/>
          <w:i/>
          <w:iCs/>
          <w:sz w:val="20"/>
        </w:rPr>
        <w:t>La màxima puntuació s’atorgarà a la proposta que plantegi la màxima disminució del preu, atorgant-se la resta de forma proporcional, segons fórmula.</w:t>
      </w:r>
    </w:p>
    <w:p w14:paraId="06F7602F" w14:textId="77777777" w:rsidR="00E06EA7" w:rsidRPr="00AD476A" w:rsidRDefault="00E06EA7" w:rsidP="00E06EA7">
      <w:pPr>
        <w:rPr>
          <w:rFonts w:cs="Arial"/>
          <w:i/>
          <w:iCs/>
          <w:sz w:val="20"/>
        </w:rPr>
      </w:pPr>
    </w:p>
    <w:p w14:paraId="5B31A9F0" w14:textId="77777777" w:rsidR="00E06EA7" w:rsidRPr="00AD476A" w:rsidRDefault="00E06EA7" w:rsidP="00E06EA7">
      <w:pPr>
        <w:rPr>
          <w:rFonts w:cs="Arial"/>
          <w:i/>
          <w:iCs/>
          <w:sz w:val="20"/>
        </w:rPr>
      </w:pPr>
      <w:r w:rsidRPr="00AD476A">
        <w:rPr>
          <w:rFonts w:cs="Arial"/>
          <w:i/>
          <w:iCs/>
          <w:sz w:val="20"/>
        </w:rPr>
        <w:t xml:space="preserve">El licitador haurà de presentar la seva oferta econòmica a tant alçat, comprensiu de la totalitat de la prestació del servei objecte d’aquest contracte. </w:t>
      </w:r>
    </w:p>
    <w:p w14:paraId="1B51453D" w14:textId="77777777" w:rsidR="00E06EA7" w:rsidRPr="00AD476A" w:rsidRDefault="00E06EA7" w:rsidP="00E06EA7">
      <w:pPr>
        <w:rPr>
          <w:rFonts w:cs="Arial"/>
          <w:i/>
          <w:iCs/>
          <w:sz w:val="20"/>
        </w:rPr>
      </w:pPr>
    </w:p>
    <w:p w14:paraId="17DA01F7" w14:textId="77777777" w:rsidR="00E06EA7" w:rsidRPr="00AD476A" w:rsidRDefault="00E06EA7" w:rsidP="00E06EA7">
      <w:pPr>
        <w:rPr>
          <w:rFonts w:cs="Arial"/>
          <w:i/>
          <w:iCs/>
          <w:sz w:val="20"/>
        </w:rPr>
      </w:pPr>
      <w:r w:rsidRPr="00AD476A">
        <w:rPr>
          <w:rFonts w:cs="Arial"/>
          <w:i/>
          <w:iCs/>
          <w:sz w:val="20"/>
        </w:rPr>
        <w:t>El licitador haurà de formular una proposta econòmica indicant l’import en euros i amb un màxim de dos decimals.</w:t>
      </w:r>
    </w:p>
    <w:p w14:paraId="218A1B2D" w14:textId="77777777" w:rsidR="00E06EA7" w:rsidRDefault="00E06EA7" w:rsidP="00E06EA7">
      <w:pPr>
        <w:rPr>
          <w:rFonts w:cs="Arial"/>
          <w:sz w:val="20"/>
        </w:rPr>
      </w:pPr>
    </w:p>
    <w:p w14:paraId="4A415AE6" w14:textId="77777777" w:rsidR="00E06EA7" w:rsidRPr="00E979FE" w:rsidRDefault="00E06EA7" w:rsidP="00E06EA7">
      <w:pPr>
        <w:rPr>
          <w:rFonts w:cs="Arial"/>
          <w:sz w:val="20"/>
        </w:rPr>
      </w:pPr>
      <w:r>
        <w:rPr>
          <w:rFonts w:cs="Arial"/>
          <w:sz w:val="20"/>
        </w:rPr>
        <w:t>E</w:t>
      </w:r>
      <w:r w:rsidRPr="00685BE1">
        <w:rPr>
          <w:rFonts w:cs="Arial"/>
          <w:sz w:val="20"/>
        </w:rPr>
        <w:t>n cas que el licitador no ofereixi cap rebaixa no s'obtindrà cap punt.</w:t>
      </w:r>
    </w:p>
    <w:p w14:paraId="48490352" w14:textId="77777777" w:rsidR="00E06EA7" w:rsidRDefault="00E06EA7" w:rsidP="00E06EA7">
      <w:pPr>
        <w:rPr>
          <w:rFonts w:cs="Arial"/>
          <w:sz w:val="20"/>
        </w:rPr>
      </w:pPr>
    </w:p>
    <w:p w14:paraId="34112B7E" w14:textId="77777777" w:rsidR="00E06EA7" w:rsidRPr="00E979FE" w:rsidRDefault="00E06EA7" w:rsidP="00E06EA7">
      <w:pPr>
        <w:rPr>
          <w:rFonts w:cs="Arial"/>
          <w:b/>
          <w:bCs/>
          <w:sz w:val="20"/>
        </w:rPr>
      </w:pPr>
      <w:r w:rsidRPr="00E979FE">
        <w:rPr>
          <w:rFonts w:cs="Arial"/>
          <w:sz w:val="20"/>
        </w:rPr>
        <w:t>El licitador haurà d’especificar l’import base proposat (sense IVA), l’import de l’IVA, i l’import total proposat amb l’IVA</w:t>
      </w:r>
      <w:r>
        <w:rPr>
          <w:rFonts w:cs="Arial"/>
          <w:sz w:val="20"/>
        </w:rPr>
        <w:t>:</w:t>
      </w:r>
    </w:p>
    <w:p w14:paraId="11BE5E49" w14:textId="77777777" w:rsidR="00E06EA7" w:rsidRDefault="00E06EA7" w:rsidP="00E06EA7">
      <w:pPr>
        <w:rPr>
          <w:rFonts w:cs="Arial"/>
          <w:color w:val="000000"/>
          <w:spacing w:val="-2"/>
          <w:sz w:val="20"/>
        </w:rPr>
      </w:pPr>
    </w:p>
    <w:tbl>
      <w:tblPr>
        <w:tblStyle w:val="Taulaambquadrcula"/>
        <w:tblW w:w="4164" w:type="dxa"/>
        <w:jc w:val="center"/>
        <w:tblLook w:val="04A0" w:firstRow="1" w:lastRow="0" w:firstColumn="1" w:lastColumn="0" w:noHBand="0" w:noVBand="1"/>
      </w:tblPr>
      <w:tblGrid>
        <w:gridCol w:w="4164"/>
      </w:tblGrid>
      <w:tr w:rsidR="00E06EA7" w:rsidRPr="00E92F8B" w14:paraId="14CCDFCA" w14:textId="77777777" w:rsidTr="007C2E59">
        <w:trPr>
          <w:trHeight w:val="502"/>
          <w:jc w:val="center"/>
        </w:trPr>
        <w:tc>
          <w:tcPr>
            <w:tcW w:w="4164" w:type="dxa"/>
          </w:tcPr>
          <w:p w14:paraId="4F33E45F" w14:textId="77777777" w:rsidR="00E06EA7" w:rsidRPr="00E92F8B" w:rsidRDefault="00E06EA7" w:rsidP="007C2E59">
            <w:pPr>
              <w:rPr>
                <w:rFonts w:cs="Arial"/>
                <w:color w:val="000000"/>
                <w:spacing w:val="-2"/>
                <w:sz w:val="20"/>
              </w:rPr>
            </w:pPr>
            <w:r w:rsidRPr="00E92F8B">
              <w:rPr>
                <w:rFonts w:cs="Arial"/>
                <w:color w:val="000000"/>
                <w:spacing w:val="-2"/>
                <w:sz w:val="20"/>
              </w:rPr>
              <w:t>Import base:</w:t>
            </w:r>
          </w:p>
        </w:tc>
      </w:tr>
      <w:tr w:rsidR="00E06EA7" w:rsidRPr="00E92F8B" w14:paraId="521AACF4" w14:textId="77777777" w:rsidTr="007C2E59">
        <w:trPr>
          <w:trHeight w:val="502"/>
          <w:jc w:val="center"/>
        </w:trPr>
        <w:tc>
          <w:tcPr>
            <w:tcW w:w="4164" w:type="dxa"/>
          </w:tcPr>
          <w:p w14:paraId="12B2029B" w14:textId="77777777" w:rsidR="00E06EA7" w:rsidRPr="00E92F8B" w:rsidRDefault="00E06EA7" w:rsidP="007C2E59">
            <w:pPr>
              <w:rPr>
                <w:rFonts w:cs="Arial"/>
                <w:color w:val="000000"/>
                <w:spacing w:val="-2"/>
                <w:sz w:val="20"/>
              </w:rPr>
            </w:pPr>
            <w:r w:rsidRPr="00E92F8B">
              <w:rPr>
                <w:rFonts w:cs="Arial"/>
                <w:color w:val="000000"/>
                <w:spacing w:val="-2"/>
                <w:sz w:val="20"/>
              </w:rPr>
              <w:t>Import IVA:</w:t>
            </w:r>
          </w:p>
        </w:tc>
      </w:tr>
      <w:tr w:rsidR="00E06EA7" w:rsidRPr="00E92F8B" w14:paraId="4F933925" w14:textId="77777777" w:rsidTr="007C2E59">
        <w:trPr>
          <w:trHeight w:val="502"/>
          <w:jc w:val="center"/>
        </w:trPr>
        <w:tc>
          <w:tcPr>
            <w:tcW w:w="4164" w:type="dxa"/>
          </w:tcPr>
          <w:p w14:paraId="6469F2C4" w14:textId="77777777" w:rsidR="00E06EA7" w:rsidRPr="00E92F8B" w:rsidRDefault="00E06EA7" w:rsidP="007C2E59">
            <w:pPr>
              <w:rPr>
                <w:rFonts w:cs="Arial"/>
                <w:color w:val="000000"/>
                <w:spacing w:val="-2"/>
                <w:sz w:val="20"/>
              </w:rPr>
            </w:pPr>
            <w:r w:rsidRPr="00E92F8B">
              <w:rPr>
                <w:rFonts w:cs="Arial"/>
                <w:color w:val="000000"/>
                <w:spacing w:val="-2"/>
                <w:sz w:val="20"/>
              </w:rPr>
              <w:t>Import total:</w:t>
            </w:r>
          </w:p>
        </w:tc>
      </w:tr>
    </w:tbl>
    <w:p w14:paraId="5E042884" w14:textId="77777777" w:rsidR="00E06EA7" w:rsidRDefault="00E06EA7" w:rsidP="00E06EA7">
      <w:pPr>
        <w:rPr>
          <w:rFonts w:cs="Arial"/>
          <w:color w:val="000000"/>
          <w:spacing w:val="-2"/>
          <w:sz w:val="20"/>
        </w:rPr>
      </w:pPr>
    </w:p>
    <w:p w14:paraId="60933541" w14:textId="77777777" w:rsidR="00E06EA7" w:rsidRDefault="00E06EA7" w:rsidP="00E06EA7">
      <w:pPr>
        <w:rPr>
          <w:rFonts w:cs="Arial"/>
          <w:color w:val="000000"/>
          <w:spacing w:val="-2"/>
          <w:sz w:val="20"/>
        </w:rPr>
      </w:pPr>
    </w:p>
    <w:p w14:paraId="0A6EEEA2" w14:textId="77777777" w:rsidR="00E06EA7" w:rsidRDefault="00E06EA7" w:rsidP="00E06EA7">
      <w:pPr>
        <w:rPr>
          <w:b/>
          <w:bCs/>
          <w:sz w:val="20"/>
          <w:u w:val="single"/>
        </w:rPr>
      </w:pPr>
    </w:p>
    <w:p w14:paraId="5CC58588" w14:textId="77777777" w:rsidR="00E06EA7" w:rsidRDefault="00E06EA7" w:rsidP="00E06EA7">
      <w:pPr>
        <w:rPr>
          <w:b/>
          <w:bCs/>
          <w:sz w:val="20"/>
          <w:u w:val="single"/>
        </w:rPr>
      </w:pPr>
    </w:p>
    <w:p w14:paraId="20A09397" w14:textId="77777777" w:rsidR="00E06EA7" w:rsidRDefault="00E06EA7" w:rsidP="00E06EA7">
      <w:pPr>
        <w:rPr>
          <w:b/>
          <w:bCs/>
          <w:sz w:val="20"/>
          <w:u w:val="single"/>
        </w:rPr>
      </w:pPr>
    </w:p>
    <w:p w14:paraId="4B4AD1E2" w14:textId="77777777" w:rsidR="00E06EA7" w:rsidRDefault="00E06EA7" w:rsidP="00E06EA7">
      <w:pPr>
        <w:rPr>
          <w:b/>
          <w:bCs/>
          <w:sz w:val="20"/>
          <w:u w:val="single"/>
        </w:rPr>
      </w:pPr>
    </w:p>
    <w:p w14:paraId="1062B6A0" w14:textId="77777777" w:rsidR="00E06EA7" w:rsidRPr="00E979FE" w:rsidRDefault="00E06EA7" w:rsidP="00E06EA7">
      <w:pPr>
        <w:rPr>
          <w:rFonts w:cs="Arial"/>
          <w:sz w:val="20"/>
        </w:rPr>
      </w:pPr>
      <w:r w:rsidRPr="00E92F8B">
        <w:rPr>
          <w:b/>
          <w:bCs/>
          <w:sz w:val="20"/>
          <w:u w:val="single"/>
        </w:rPr>
        <w:lastRenderedPageBreak/>
        <w:t>Criteri 2</w:t>
      </w:r>
      <w:r>
        <w:rPr>
          <w:b/>
          <w:bCs/>
          <w:sz w:val="20"/>
        </w:rPr>
        <w:t xml:space="preserve">: </w:t>
      </w:r>
      <w:r w:rsidRPr="00E92F8B">
        <w:rPr>
          <w:rFonts w:cs="Arial"/>
          <w:b/>
          <w:bCs/>
          <w:sz w:val="20"/>
          <w:u w:val="single"/>
        </w:rPr>
        <w:t>Aportar propostes addicionals dels espectacles</w:t>
      </w:r>
      <w:r>
        <w:rPr>
          <w:rFonts w:cs="Arial"/>
          <w:b/>
          <w:bCs/>
          <w:sz w:val="20"/>
        </w:rPr>
        <w:t xml:space="preserve"> </w:t>
      </w:r>
      <w:r w:rsidRPr="00E92F8B">
        <w:rPr>
          <w:rFonts w:cs="Arial"/>
          <w:b/>
          <w:bCs/>
          <w:sz w:val="20"/>
        </w:rPr>
        <w:t>– màxim</w:t>
      </w:r>
      <w:r>
        <w:rPr>
          <w:rFonts w:cs="Arial"/>
          <w:b/>
          <w:bCs/>
          <w:sz w:val="20"/>
        </w:rPr>
        <w:t xml:space="preserve"> </w:t>
      </w:r>
      <w:r w:rsidRPr="00E92F8B">
        <w:rPr>
          <w:rFonts w:cs="Arial"/>
          <w:b/>
          <w:bCs/>
          <w:sz w:val="20"/>
        </w:rPr>
        <w:t>20 punts</w:t>
      </w:r>
    </w:p>
    <w:p w14:paraId="3604E4B4" w14:textId="77777777" w:rsidR="00E06EA7" w:rsidRDefault="00E06EA7" w:rsidP="00E06EA7">
      <w:pPr>
        <w:rPr>
          <w:rFonts w:cs="Arial"/>
          <w:color w:val="000000"/>
          <w:spacing w:val="-2"/>
          <w:sz w:val="20"/>
        </w:rPr>
      </w:pPr>
    </w:p>
    <w:p w14:paraId="74C6994A" w14:textId="77777777" w:rsidR="00E06EA7" w:rsidRPr="00AD476A" w:rsidRDefault="00E06EA7" w:rsidP="00E06EA7">
      <w:pPr>
        <w:rPr>
          <w:rFonts w:cs="Arial"/>
          <w:i/>
          <w:iCs/>
          <w:color w:val="000000"/>
          <w:spacing w:val="-2"/>
          <w:sz w:val="20"/>
        </w:rPr>
      </w:pPr>
      <w:r w:rsidRPr="00AD476A">
        <w:rPr>
          <w:rFonts w:cs="Arial"/>
          <w:i/>
          <w:iCs/>
          <w:sz w:val="20"/>
        </w:rPr>
        <w:t>El PPT requereix l’oferta de 4 espectacles amb característiques diverses. Es valorarà el compromís de presentació de propostes addicionals que permetin als serveis tècnics seleccionar les propostes que es considerin més adients.</w:t>
      </w:r>
    </w:p>
    <w:p w14:paraId="01F3AC2A" w14:textId="77777777" w:rsidR="00E06EA7" w:rsidRDefault="00E06EA7" w:rsidP="00E06EA7">
      <w:pPr>
        <w:rPr>
          <w:rFonts w:cs="Arial"/>
          <w:color w:val="000000"/>
          <w:spacing w:val="-2"/>
          <w:sz w:val="20"/>
        </w:rPr>
      </w:pPr>
    </w:p>
    <w:p w14:paraId="7C207988" w14:textId="77777777" w:rsidR="00E06EA7" w:rsidRDefault="00E06EA7" w:rsidP="00E06EA7">
      <w:pPr>
        <w:rPr>
          <w:rFonts w:cs="Arial"/>
          <w:color w:val="000000"/>
          <w:spacing w:val="-2"/>
          <w:sz w:val="20"/>
        </w:rPr>
      </w:pPr>
    </w:p>
    <w:p w14:paraId="04E3520B" w14:textId="77777777" w:rsidR="00E06EA7" w:rsidRDefault="00E06EA7" w:rsidP="00E06EA7">
      <w:pPr>
        <w:rPr>
          <w:rFonts w:cs="Arial"/>
          <w:color w:val="000000"/>
          <w:spacing w:val="-2"/>
          <w:sz w:val="20"/>
        </w:rPr>
      </w:pPr>
      <w:r w:rsidRPr="00E0475B">
        <w:rPr>
          <w:rFonts w:cs="Arial"/>
          <w:b/>
          <w:bCs/>
          <w:color w:val="000000"/>
          <w:spacing w:val="-2"/>
          <w:sz w:val="20"/>
        </w:rPr>
        <w:t xml:space="preserve">Cal marcar una creu a </w:t>
      </w:r>
      <w:r>
        <w:rPr>
          <w:rFonts w:cs="Arial"/>
          <w:b/>
          <w:bCs/>
          <w:color w:val="000000"/>
          <w:spacing w:val="-2"/>
          <w:sz w:val="20"/>
        </w:rPr>
        <w:t>una</w:t>
      </w:r>
      <w:r w:rsidRPr="00E0475B">
        <w:rPr>
          <w:rFonts w:cs="Arial"/>
          <w:b/>
          <w:bCs/>
          <w:color w:val="000000"/>
          <w:spacing w:val="-2"/>
          <w:sz w:val="20"/>
        </w:rPr>
        <w:t xml:space="preserve"> de les </w:t>
      </w:r>
      <w:r>
        <w:rPr>
          <w:rFonts w:cs="Arial"/>
          <w:b/>
          <w:bCs/>
          <w:color w:val="000000"/>
          <w:spacing w:val="-2"/>
          <w:sz w:val="20"/>
        </w:rPr>
        <w:t xml:space="preserve">següents </w:t>
      </w:r>
      <w:r w:rsidRPr="00E0475B">
        <w:rPr>
          <w:rFonts w:cs="Arial"/>
          <w:b/>
          <w:bCs/>
          <w:color w:val="000000"/>
          <w:spacing w:val="-2"/>
          <w:sz w:val="20"/>
        </w:rPr>
        <w:t>opcions</w:t>
      </w:r>
      <w:r w:rsidRPr="00E0475B">
        <w:rPr>
          <w:rFonts w:cs="Arial"/>
          <w:color w:val="000000"/>
          <w:spacing w:val="-2"/>
          <w:sz w:val="20"/>
        </w:rPr>
        <w:t>, en cas de no marcar-les, es considerarà que no hi</w:t>
      </w:r>
      <w:r>
        <w:rPr>
          <w:rFonts w:cs="Arial"/>
          <w:color w:val="000000"/>
          <w:spacing w:val="-2"/>
          <w:sz w:val="20"/>
        </w:rPr>
        <w:t xml:space="preserve"> </w:t>
      </w:r>
      <w:r w:rsidRPr="00E0475B">
        <w:rPr>
          <w:rFonts w:cs="Arial"/>
          <w:color w:val="000000"/>
          <w:spacing w:val="-2"/>
          <w:sz w:val="20"/>
        </w:rPr>
        <w:t>ha compromís a la realització i per tant la puntuació serà zero</w:t>
      </w:r>
      <w:r>
        <w:rPr>
          <w:rFonts w:cs="Arial"/>
          <w:color w:val="000000"/>
          <w:spacing w:val="-2"/>
          <w:sz w:val="20"/>
        </w:rPr>
        <w:t>:</w:t>
      </w:r>
    </w:p>
    <w:p w14:paraId="1FCF2F50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6A56D631" w14:textId="278DAD93" w:rsidR="00E06EA7" w:rsidRPr="00AD476A" w:rsidRDefault="00E50B3F" w:rsidP="00E06EA7">
      <w:pPr>
        <w:jc w:val="left"/>
        <w:rPr>
          <w:rFonts w:cs="Arial"/>
          <w:sz w:val="20"/>
        </w:rPr>
      </w:pPr>
      <w:r>
        <w:rPr>
          <w:rFonts w:cs="Arial"/>
          <w:w w:val="98"/>
          <w:sz w:val="20"/>
        </w:rPr>
        <w:pict w14:anchorId="46EC8F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8pt;height:10.8pt">
            <v:imagedata r:id="rId8" o:title=""/>
          </v:shape>
        </w:pict>
      </w:r>
      <w:r w:rsidR="00E06EA7" w:rsidRPr="00E92F8B">
        <w:rPr>
          <w:rFonts w:cs="Arial"/>
          <w:color w:val="000000"/>
          <w:spacing w:val="-2"/>
          <w:sz w:val="20"/>
        </w:rPr>
        <w:t>Em comprometo a aportar</w:t>
      </w:r>
      <w:r w:rsidR="00E06EA7">
        <w:rPr>
          <w:rFonts w:cs="Arial"/>
          <w:color w:val="000000"/>
          <w:spacing w:val="-2"/>
          <w:sz w:val="20"/>
        </w:rPr>
        <w:t xml:space="preserve"> </w:t>
      </w:r>
      <w:r w:rsidR="00E06EA7" w:rsidRPr="00E979FE">
        <w:rPr>
          <w:rFonts w:cs="Arial"/>
          <w:sz w:val="20"/>
        </w:rPr>
        <w:t>0 propostes d’espectacles addicionals..</w:t>
      </w:r>
      <w:r w:rsidR="00E06EA7">
        <w:rPr>
          <w:rFonts w:cs="Arial"/>
          <w:sz w:val="20"/>
        </w:rPr>
        <w:t>.</w:t>
      </w:r>
      <w:r w:rsidR="00E06EA7" w:rsidRPr="00E979FE">
        <w:rPr>
          <w:rFonts w:cs="Arial"/>
          <w:sz w:val="20"/>
        </w:rPr>
        <w:t>.. 0 punts</w:t>
      </w:r>
    </w:p>
    <w:p w14:paraId="2064169B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3AC3F500" w14:textId="0B416F88" w:rsidR="00E06EA7" w:rsidRPr="00AD476A" w:rsidRDefault="00E50B3F" w:rsidP="00E06EA7">
      <w:pPr>
        <w:jc w:val="left"/>
        <w:rPr>
          <w:rFonts w:cs="Arial"/>
          <w:sz w:val="20"/>
        </w:rPr>
      </w:pPr>
      <w:r>
        <w:rPr>
          <w:rFonts w:cs="Arial"/>
          <w:w w:val="98"/>
          <w:sz w:val="20"/>
        </w:rPr>
        <w:pict w14:anchorId="7C39357F">
          <v:shape id="_x0000_i1026" type="#_x0000_t75" style="width:10.8pt;height:10.8pt">
            <v:imagedata r:id="rId8" o:title=""/>
          </v:shape>
        </w:pict>
      </w:r>
      <w:r w:rsidR="00E06EA7" w:rsidRPr="00E92F8B">
        <w:rPr>
          <w:rFonts w:cs="Arial"/>
          <w:color w:val="000000"/>
          <w:spacing w:val="-2"/>
          <w:sz w:val="20"/>
        </w:rPr>
        <w:t>Em comprometo a aportar</w:t>
      </w:r>
      <w:r w:rsidR="00E06EA7">
        <w:rPr>
          <w:rFonts w:cs="Arial"/>
          <w:color w:val="000000"/>
          <w:spacing w:val="-2"/>
          <w:sz w:val="20"/>
        </w:rPr>
        <w:t xml:space="preserve"> </w:t>
      </w:r>
      <w:r w:rsidR="00E06EA7" w:rsidRPr="00E979FE">
        <w:rPr>
          <w:rFonts w:cs="Arial"/>
          <w:sz w:val="20"/>
        </w:rPr>
        <w:t>1 proposta d’espectacles addicional......</w:t>
      </w:r>
      <w:r w:rsidR="00E06EA7">
        <w:rPr>
          <w:rFonts w:cs="Arial"/>
          <w:sz w:val="20"/>
        </w:rPr>
        <w:t>.</w:t>
      </w:r>
      <w:r w:rsidR="00E06EA7" w:rsidRPr="00E979FE">
        <w:rPr>
          <w:rFonts w:cs="Arial"/>
          <w:sz w:val="20"/>
        </w:rPr>
        <w:t>...1 punt</w:t>
      </w:r>
    </w:p>
    <w:p w14:paraId="0A9ADFCA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7287F33D" w14:textId="41E83DCD" w:rsidR="00E06EA7" w:rsidRPr="00E92F8B" w:rsidRDefault="00E50B3F" w:rsidP="00E06EA7">
      <w:pPr>
        <w:jc w:val="left"/>
        <w:rPr>
          <w:rFonts w:cs="Arial"/>
          <w:sz w:val="20"/>
        </w:rPr>
      </w:pPr>
      <w:r>
        <w:rPr>
          <w:rFonts w:cs="Arial"/>
          <w:w w:val="98"/>
          <w:sz w:val="20"/>
        </w:rPr>
        <w:pict w14:anchorId="39C63D6D">
          <v:shape id="_x0000_i1027" type="#_x0000_t75" style="width:10.8pt;height:10.8pt">
            <v:imagedata r:id="rId8" o:title=""/>
          </v:shape>
        </w:pict>
      </w:r>
      <w:r w:rsidR="00E06EA7" w:rsidRPr="00E92F8B">
        <w:rPr>
          <w:rFonts w:cs="Arial"/>
          <w:color w:val="000000"/>
          <w:spacing w:val="-2"/>
          <w:sz w:val="20"/>
        </w:rPr>
        <w:t>Em comprometo a aportar</w:t>
      </w:r>
      <w:r w:rsidR="00E06EA7">
        <w:rPr>
          <w:rFonts w:cs="Arial"/>
          <w:color w:val="000000"/>
          <w:spacing w:val="-2"/>
          <w:sz w:val="20"/>
        </w:rPr>
        <w:t xml:space="preserve"> </w:t>
      </w:r>
      <w:r w:rsidR="00E06EA7" w:rsidRPr="00E979FE">
        <w:rPr>
          <w:rFonts w:cs="Arial"/>
          <w:sz w:val="20"/>
        </w:rPr>
        <w:t>2 propostes d’espectacles addicional</w:t>
      </w:r>
      <w:r w:rsidR="00E06EA7">
        <w:rPr>
          <w:rFonts w:cs="Arial"/>
          <w:sz w:val="20"/>
        </w:rPr>
        <w:t>s</w:t>
      </w:r>
      <w:r w:rsidR="00E06EA7" w:rsidRPr="00E979FE">
        <w:rPr>
          <w:rFonts w:cs="Arial"/>
          <w:sz w:val="20"/>
        </w:rPr>
        <w:t>......</w:t>
      </w:r>
      <w:r w:rsidR="00E06EA7">
        <w:rPr>
          <w:rFonts w:cs="Arial"/>
          <w:sz w:val="20"/>
        </w:rPr>
        <w:t>.</w:t>
      </w:r>
      <w:r w:rsidR="00E06EA7" w:rsidRPr="00E979FE">
        <w:rPr>
          <w:rFonts w:cs="Arial"/>
          <w:sz w:val="20"/>
        </w:rPr>
        <w:t xml:space="preserve"> 2 punts</w:t>
      </w:r>
    </w:p>
    <w:p w14:paraId="648B6777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530D2742" w14:textId="6AF65F4A" w:rsidR="00E06EA7" w:rsidRPr="00E92F8B" w:rsidRDefault="00E50B3F" w:rsidP="00E06EA7">
      <w:pPr>
        <w:jc w:val="left"/>
        <w:rPr>
          <w:rFonts w:cs="Arial"/>
          <w:sz w:val="20"/>
        </w:rPr>
      </w:pPr>
      <w:r>
        <w:rPr>
          <w:rFonts w:cs="Arial"/>
          <w:w w:val="98"/>
          <w:sz w:val="20"/>
        </w:rPr>
        <w:pict w14:anchorId="052F54D8">
          <v:shape id="_x0000_i1028" type="#_x0000_t75" style="width:10.8pt;height:10.8pt">
            <v:imagedata r:id="rId8" o:title=""/>
          </v:shape>
        </w:pict>
      </w:r>
      <w:r w:rsidR="00E06EA7" w:rsidRPr="00E92F8B">
        <w:rPr>
          <w:rFonts w:cs="Arial"/>
          <w:color w:val="000000"/>
          <w:spacing w:val="-2"/>
          <w:sz w:val="20"/>
        </w:rPr>
        <w:t>Em comprometo a aportar</w:t>
      </w:r>
      <w:r w:rsidR="00E06EA7">
        <w:rPr>
          <w:rFonts w:cs="Arial"/>
          <w:color w:val="000000"/>
          <w:spacing w:val="-2"/>
          <w:sz w:val="20"/>
        </w:rPr>
        <w:t xml:space="preserve"> </w:t>
      </w:r>
      <w:r w:rsidR="00E06EA7" w:rsidRPr="00E979FE">
        <w:rPr>
          <w:rFonts w:cs="Arial"/>
          <w:sz w:val="20"/>
        </w:rPr>
        <w:t>3 propostes d’espectacles addicionals..... 3 punts</w:t>
      </w:r>
    </w:p>
    <w:p w14:paraId="3AA7DF73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55341BC3" w14:textId="2E7CC432" w:rsidR="00E06EA7" w:rsidRPr="00E979FE" w:rsidRDefault="00E50B3F" w:rsidP="00E06EA7">
      <w:pPr>
        <w:jc w:val="left"/>
        <w:rPr>
          <w:rFonts w:cs="Arial"/>
          <w:sz w:val="20"/>
        </w:rPr>
      </w:pPr>
      <w:r>
        <w:rPr>
          <w:rFonts w:cs="Arial"/>
          <w:w w:val="98"/>
          <w:sz w:val="20"/>
        </w:rPr>
        <w:pict w14:anchorId="03D69892">
          <v:shape id="_x0000_i1029" type="#_x0000_t75" style="width:10.8pt;height:10.8pt">
            <v:imagedata r:id="rId8" o:title=""/>
          </v:shape>
        </w:pict>
      </w:r>
      <w:r w:rsidR="00E06EA7" w:rsidRPr="00E92F8B">
        <w:rPr>
          <w:rFonts w:cs="Arial"/>
          <w:color w:val="000000"/>
          <w:spacing w:val="-2"/>
          <w:sz w:val="20"/>
        </w:rPr>
        <w:t>Em comprometo a aportar</w:t>
      </w:r>
      <w:r w:rsidR="00E06EA7">
        <w:rPr>
          <w:rFonts w:cs="Arial"/>
          <w:color w:val="000000"/>
          <w:spacing w:val="-2"/>
          <w:sz w:val="20"/>
        </w:rPr>
        <w:t xml:space="preserve"> </w:t>
      </w:r>
      <w:r w:rsidR="00E06EA7" w:rsidRPr="00E979FE">
        <w:rPr>
          <w:rFonts w:cs="Arial"/>
          <w:sz w:val="20"/>
        </w:rPr>
        <w:t>4 propostes d’espectables addicionals ..</w:t>
      </w:r>
      <w:r w:rsidR="00E06EA7">
        <w:rPr>
          <w:rFonts w:cs="Arial"/>
          <w:sz w:val="20"/>
        </w:rPr>
        <w:t>..</w:t>
      </w:r>
      <w:r w:rsidR="00E06EA7" w:rsidRPr="00E979FE">
        <w:rPr>
          <w:rFonts w:cs="Arial"/>
          <w:sz w:val="20"/>
        </w:rPr>
        <w:t>.10 punts</w:t>
      </w:r>
    </w:p>
    <w:p w14:paraId="4B19F1A3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3D57E656" w14:textId="55F45AC4" w:rsidR="00E06EA7" w:rsidRPr="00E92F8B" w:rsidRDefault="00E50B3F" w:rsidP="00E06EA7">
      <w:pPr>
        <w:jc w:val="left"/>
        <w:rPr>
          <w:rFonts w:cs="Arial"/>
          <w:sz w:val="20"/>
        </w:rPr>
      </w:pPr>
      <w:r>
        <w:rPr>
          <w:rFonts w:cs="Arial"/>
          <w:w w:val="98"/>
          <w:sz w:val="20"/>
        </w:rPr>
        <w:pict w14:anchorId="5AA7D20F">
          <v:shape id="_x0000_i1030" type="#_x0000_t75" style="width:10.8pt;height:10.8pt">
            <v:imagedata r:id="rId8" o:title=""/>
          </v:shape>
        </w:pict>
      </w:r>
      <w:r w:rsidR="00E06EA7" w:rsidRPr="00E92F8B">
        <w:rPr>
          <w:rFonts w:cs="Arial"/>
          <w:color w:val="000000"/>
          <w:spacing w:val="-2"/>
          <w:sz w:val="20"/>
        </w:rPr>
        <w:t>Em comprometo a aportar</w:t>
      </w:r>
      <w:r w:rsidR="00E06EA7">
        <w:rPr>
          <w:rFonts w:cs="Arial"/>
          <w:color w:val="000000"/>
          <w:spacing w:val="-2"/>
          <w:sz w:val="20"/>
        </w:rPr>
        <w:t xml:space="preserve"> </w:t>
      </w:r>
      <w:r w:rsidR="00E06EA7" w:rsidRPr="00E979FE">
        <w:rPr>
          <w:rFonts w:cs="Arial"/>
          <w:sz w:val="20"/>
        </w:rPr>
        <w:t>5 propostes d’espectables addicionals..</w:t>
      </w:r>
      <w:r w:rsidR="00E06EA7">
        <w:rPr>
          <w:rFonts w:cs="Arial"/>
          <w:sz w:val="20"/>
        </w:rPr>
        <w:t>..</w:t>
      </w:r>
      <w:r w:rsidR="00E06EA7" w:rsidRPr="00E979FE">
        <w:rPr>
          <w:rFonts w:cs="Arial"/>
          <w:sz w:val="20"/>
        </w:rPr>
        <w:t>..15 punts</w:t>
      </w:r>
    </w:p>
    <w:p w14:paraId="702C4F33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6EE74F2F" w14:textId="759C0E57" w:rsidR="00E06EA7" w:rsidRPr="00E979FE" w:rsidRDefault="00E50B3F" w:rsidP="00E06EA7">
      <w:pPr>
        <w:jc w:val="left"/>
        <w:rPr>
          <w:rFonts w:cs="Arial"/>
          <w:sz w:val="20"/>
        </w:rPr>
      </w:pPr>
      <w:r>
        <w:rPr>
          <w:rFonts w:cs="Arial"/>
          <w:w w:val="98"/>
          <w:sz w:val="20"/>
        </w:rPr>
        <w:pict w14:anchorId="73326C0D">
          <v:shape id="_x0000_i1031" type="#_x0000_t75" style="width:10.8pt;height:10.8pt">
            <v:imagedata r:id="rId8" o:title=""/>
          </v:shape>
        </w:pict>
      </w:r>
      <w:r w:rsidR="00E06EA7" w:rsidRPr="00E92F8B">
        <w:rPr>
          <w:rFonts w:cs="Arial"/>
          <w:color w:val="000000"/>
          <w:spacing w:val="-2"/>
          <w:sz w:val="20"/>
        </w:rPr>
        <w:t>Em comprometo a aportar</w:t>
      </w:r>
      <w:r w:rsidR="00E06EA7">
        <w:rPr>
          <w:rFonts w:cs="Arial"/>
          <w:color w:val="000000"/>
          <w:spacing w:val="-2"/>
          <w:sz w:val="20"/>
        </w:rPr>
        <w:t xml:space="preserve"> </w:t>
      </w:r>
      <w:r w:rsidR="00E06EA7" w:rsidRPr="00E979FE">
        <w:rPr>
          <w:rFonts w:cs="Arial"/>
          <w:sz w:val="20"/>
        </w:rPr>
        <w:t>6 Propostes d’espectables addicionals..</w:t>
      </w:r>
      <w:r w:rsidR="00E06EA7">
        <w:rPr>
          <w:rFonts w:cs="Arial"/>
          <w:sz w:val="20"/>
        </w:rPr>
        <w:t>..</w:t>
      </w:r>
      <w:r w:rsidR="00E06EA7" w:rsidRPr="00E979FE">
        <w:rPr>
          <w:rFonts w:cs="Arial"/>
          <w:sz w:val="20"/>
        </w:rPr>
        <w:t>. 20 punts</w:t>
      </w:r>
    </w:p>
    <w:p w14:paraId="3AD5C16D" w14:textId="77777777" w:rsidR="00E06EA7" w:rsidRPr="00B80EE0" w:rsidRDefault="00E06EA7" w:rsidP="00E06EA7">
      <w:pPr>
        <w:rPr>
          <w:rFonts w:cs="Arial"/>
          <w:color w:val="000000"/>
          <w:spacing w:val="-2"/>
          <w:sz w:val="20"/>
        </w:rPr>
      </w:pPr>
    </w:p>
    <w:p w14:paraId="356A361C" w14:textId="77777777" w:rsidR="00E06EA7" w:rsidRDefault="00E06EA7" w:rsidP="00E06EA7">
      <w:pPr>
        <w:rPr>
          <w:rFonts w:cs="Arial"/>
          <w:color w:val="000000"/>
          <w:spacing w:val="-2"/>
          <w:sz w:val="20"/>
        </w:rPr>
      </w:pPr>
    </w:p>
    <w:p w14:paraId="46AA9CE6" w14:textId="77777777" w:rsidR="00E06EA7" w:rsidRPr="00E0475B" w:rsidRDefault="00E06EA7" w:rsidP="00E06EA7">
      <w:pPr>
        <w:rPr>
          <w:rFonts w:cs="Arial"/>
          <w:b/>
          <w:sz w:val="20"/>
        </w:rPr>
      </w:pPr>
      <w:r w:rsidRPr="00E92F8B">
        <w:rPr>
          <w:b/>
          <w:bCs/>
          <w:sz w:val="20"/>
          <w:u w:val="single"/>
        </w:rPr>
        <w:t xml:space="preserve">Criteri </w:t>
      </w:r>
      <w:r>
        <w:rPr>
          <w:b/>
          <w:bCs/>
          <w:sz w:val="20"/>
          <w:u w:val="single"/>
        </w:rPr>
        <w:t>3</w:t>
      </w:r>
      <w:r>
        <w:rPr>
          <w:b/>
          <w:bCs/>
          <w:sz w:val="20"/>
        </w:rPr>
        <w:t xml:space="preserve">: </w:t>
      </w:r>
      <w:r w:rsidRPr="00514EBA">
        <w:rPr>
          <w:rFonts w:cs="Arial"/>
          <w:b/>
          <w:sz w:val="20"/>
          <w:u w:val="single"/>
        </w:rPr>
        <w:t xml:space="preserve">Experiència </w:t>
      </w:r>
      <w:r w:rsidRPr="00E0475B">
        <w:rPr>
          <w:rFonts w:cs="Arial"/>
          <w:b/>
          <w:sz w:val="20"/>
          <w:u w:val="single"/>
        </w:rPr>
        <w:t>professional</w:t>
      </w:r>
      <w:r w:rsidRPr="00E0475B">
        <w:rPr>
          <w:rFonts w:cs="Arial"/>
          <w:b/>
          <w:sz w:val="20"/>
        </w:rPr>
        <w:t xml:space="preserve"> relacionada amb tasques en </w:t>
      </w:r>
      <w:r w:rsidRPr="00923463">
        <w:rPr>
          <w:rFonts w:cs="Arial"/>
          <w:b/>
          <w:sz w:val="20"/>
          <w:u w:val="single"/>
        </w:rPr>
        <w:t>l’àmbit de la regidoria d’escenaris</w:t>
      </w:r>
      <w:r w:rsidRPr="00E0475B">
        <w:rPr>
          <w:rFonts w:cs="Arial"/>
          <w:b/>
          <w:sz w:val="20"/>
        </w:rPr>
        <w:t xml:space="preserve"> i suport a la producció de projectes artístics</w:t>
      </w:r>
      <w:r>
        <w:rPr>
          <w:rFonts w:cs="Arial"/>
          <w:b/>
          <w:sz w:val="20"/>
        </w:rPr>
        <w:t xml:space="preserve"> </w:t>
      </w:r>
      <w:r w:rsidRPr="00E92F8B">
        <w:rPr>
          <w:rFonts w:cs="Arial"/>
          <w:b/>
          <w:bCs/>
          <w:sz w:val="20"/>
        </w:rPr>
        <w:t>– màxim</w:t>
      </w:r>
      <w:r>
        <w:rPr>
          <w:rFonts w:cs="Arial"/>
          <w:b/>
          <w:bCs/>
          <w:sz w:val="20"/>
        </w:rPr>
        <w:t xml:space="preserve"> </w:t>
      </w:r>
      <w:r w:rsidRPr="00E0475B">
        <w:rPr>
          <w:rFonts w:cs="Arial"/>
          <w:b/>
          <w:bCs/>
          <w:sz w:val="20"/>
        </w:rPr>
        <w:t>10 punts</w:t>
      </w:r>
    </w:p>
    <w:p w14:paraId="1A51FD65" w14:textId="77777777" w:rsidR="00E06EA7" w:rsidRDefault="00E06EA7" w:rsidP="00E06EA7">
      <w:pPr>
        <w:rPr>
          <w:b/>
          <w:bCs/>
          <w:sz w:val="20"/>
        </w:rPr>
      </w:pPr>
    </w:p>
    <w:p w14:paraId="5672DD5D" w14:textId="77777777" w:rsidR="00E06EA7" w:rsidRPr="00AD476A" w:rsidRDefault="00E06EA7" w:rsidP="00E06EA7">
      <w:pPr>
        <w:rPr>
          <w:rFonts w:cs="Arial"/>
          <w:i/>
          <w:iCs/>
          <w:sz w:val="20"/>
        </w:rPr>
      </w:pPr>
      <w:r w:rsidRPr="00AD476A">
        <w:rPr>
          <w:rFonts w:cs="Arial"/>
          <w:i/>
          <w:iCs/>
          <w:sz w:val="20"/>
        </w:rPr>
        <w:t xml:space="preserve">Per a la valoració d’aquest criteri caldrà aportar el </w:t>
      </w:r>
      <w:r w:rsidRPr="00AD476A">
        <w:rPr>
          <w:rFonts w:cs="Arial"/>
          <w:i/>
          <w:iCs/>
          <w:sz w:val="20"/>
          <w:u w:val="single"/>
        </w:rPr>
        <w:t xml:space="preserve">Currículum </w:t>
      </w:r>
      <w:proofErr w:type="spellStart"/>
      <w:r w:rsidRPr="00AD476A">
        <w:rPr>
          <w:rFonts w:cs="Arial"/>
          <w:i/>
          <w:iCs/>
          <w:sz w:val="20"/>
          <w:u w:val="single"/>
        </w:rPr>
        <w:t>vitae</w:t>
      </w:r>
      <w:proofErr w:type="spellEnd"/>
      <w:r w:rsidRPr="00AD476A">
        <w:rPr>
          <w:rFonts w:cs="Arial"/>
          <w:i/>
          <w:iCs/>
          <w:sz w:val="20"/>
          <w:u w:val="single"/>
        </w:rPr>
        <w:t xml:space="preserve"> i informe de vida laboral</w:t>
      </w:r>
      <w:r w:rsidRPr="00AD476A">
        <w:rPr>
          <w:rFonts w:cs="Arial"/>
          <w:i/>
          <w:iCs/>
          <w:sz w:val="20"/>
        </w:rPr>
        <w:t xml:space="preserve"> de la persona proposada. </w:t>
      </w:r>
    </w:p>
    <w:p w14:paraId="0FA3122E" w14:textId="77777777" w:rsidR="00E06EA7" w:rsidRPr="00AD476A" w:rsidRDefault="00E06EA7" w:rsidP="00E06EA7">
      <w:pPr>
        <w:rPr>
          <w:rFonts w:cs="Arial"/>
          <w:i/>
          <w:iCs/>
          <w:sz w:val="20"/>
        </w:rPr>
      </w:pPr>
    </w:p>
    <w:p w14:paraId="7DFD1692" w14:textId="77777777" w:rsidR="00E06EA7" w:rsidRPr="00AD476A" w:rsidRDefault="00E06EA7" w:rsidP="00E06EA7">
      <w:pPr>
        <w:rPr>
          <w:rFonts w:cs="Arial"/>
          <w:i/>
          <w:iCs/>
          <w:sz w:val="20"/>
        </w:rPr>
      </w:pPr>
      <w:r w:rsidRPr="00AD476A">
        <w:rPr>
          <w:rFonts w:cs="Arial"/>
          <w:i/>
          <w:iCs/>
          <w:sz w:val="20"/>
        </w:rPr>
        <w:t xml:space="preserve">Es puntuarà l’experiència del professional proposat per l’empresa licitadora per la regidoria d’escenaris i el suport en la producció del projecte i que s’adscriurà al contracte. </w:t>
      </w:r>
    </w:p>
    <w:p w14:paraId="7157D127" w14:textId="77777777" w:rsidR="00E06EA7" w:rsidRPr="00AD476A" w:rsidRDefault="00E06EA7" w:rsidP="00E06EA7">
      <w:pPr>
        <w:rPr>
          <w:rFonts w:cs="Arial"/>
          <w:i/>
          <w:iCs/>
          <w:sz w:val="20"/>
        </w:rPr>
      </w:pPr>
    </w:p>
    <w:p w14:paraId="50FFB795" w14:textId="77777777" w:rsidR="00E06EA7" w:rsidRPr="00AD476A" w:rsidRDefault="00E06EA7" w:rsidP="00E06EA7">
      <w:pPr>
        <w:rPr>
          <w:rFonts w:cs="Arial"/>
          <w:i/>
          <w:iCs/>
          <w:sz w:val="20"/>
        </w:rPr>
      </w:pPr>
      <w:r w:rsidRPr="00AD476A">
        <w:rPr>
          <w:rFonts w:cs="Arial"/>
          <w:i/>
          <w:iCs/>
          <w:sz w:val="20"/>
        </w:rPr>
        <w:t xml:space="preserve">Només es puntuarà una única persona per oferta. </w:t>
      </w:r>
    </w:p>
    <w:p w14:paraId="7D32B70D" w14:textId="77777777" w:rsidR="00E06EA7" w:rsidRPr="00AD476A" w:rsidRDefault="00E06EA7" w:rsidP="00E06EA7">
      <w:pPr>
        <w:rPr>
          <w:b/>
          <w:bCs/>
          <w:i/>
          <w:iCs/>
          <w:sz w:val="20"/>
        </w:rPr>
      </w:pPr>
    </w:p>
    <w:p w14:paraId="1DA56B74" w14:textId="77777777" w:rsidR="00E06EA7" w:rsidRDefault="00E06EA7" w:rsidP="00E06EA7">
      <w:pPr>
        <w:rPr>
          <w:b/>
          <w:bCs/>
          <w:sz w:val="20"/>
        </w:rPr>
      </w:pPr>
    </w:p>
    <w:p w14:paraId="6E18132F" w14:textId="77777777" w:rsidR="00E06EA7" w:rsidRPr="00AD476A" w:rsidRDefault="00E06EA7" w:rsidP="00E06EA7">
      <w:pPr>
        <w:rPr>
          <w:rFonts w:cs="Arial"/>
          <w:color w:val="000000"/>
          <w:spacing w:val="-2"/>
          <w:sz w:val="20"/>
        </w:rPr>
      </w:pPr>
      <w:r w:rsidRPr="00AD476A">
        <w:rPr>
          <w:rFonts w:cs="Arial"/>
          <w:b/>
          <w:bCs/>
          <w:color w:val="000000"/>
          <w:spacing w:val="-2"/>
          <w:sz w:val="20"/>
        </w:rPr>
        <w:t>Cal marcar una creu a una de les següents opcions</w:t>
      </w:r>
      <w:r w:rsidRPr="00AD476A">
        <w:rPr>
          <w:rFonts w:cs="Arial"/>
          <w:color w:val="000000"/>
          <w:spacing w:val="-2"/>
          <w:sz w:val="20"/>
        </w:rPr>
        <w:t>, en cas de no marcar-les, es considerarà que no hi ha compromís a la realització i per tant la puntuació serà zero:</w:t>
      </w:r>
    </w:p>
    <w:p w14:paraId="2CA4EE4F" w14:textId="77777777" w:rsidR="00E06EA7" w:rsidRPr="00AD476A" w:rsidRDefault="00E06EA7" w:rsidP="00E06EA7">
      <w:pPr>
        <w:rPr>
          <w:b/>
          <w:bCs/>
          <w:sz w:val="20"/>
        </w:rPr>
      </w:pPr>
    </w:p>
    <w:p w14:paraId="4E570678" w14:textId="77777777" w:rsidR="00E06EA7" w:rsidRPr="00AD476A" w:rsidRDefault="00E06EA7" w:rsidP="00E06EA7">
      <w:pPr>
        <w:rPr>
          <w:rFonts w:cs="Arial"/>
          <w:color w:val="000000"/>
          <w:spacing w:val="-2"/>
        </w:rPr>
      </w:pPr>
    </w:p>
    <w:p w14:paraId="7BA00527" w14:textId="503072AA" w:rsidR="00E06EA7" w:rsidRPr="00923463" w:rsidRDefault="00E50B3F" w:rsidP="00E06EA7">
      <w:pPr>
        <w:rPr>
          <w:sz w:val="20"/>
        </w:rPr>
      </w:pPr>
      <w:r>
        <w:rPr>
          <w:rFonts w:cs="Arial"/>
          <w:w w:val="98"/>
          <w:sz w:val="20"/>
        </w:rPr>
        <w:pict w14:anchorId="7068306C">
          <v:shape id="_x0000_i1032" type="#_x0000_t75" style="width:10.8pt;height:10.8pt">
            <v:imagedata r:id="rId8" o:title=""/>
          </v:shape>
        </w:pict>
      </w:r>
      <w:r w:rsidR="00E06EA7" w:rsidRPr="00AD476A">
        <w:rPr>
          <w:sz w:val="20"/>
        </w:rPr>
        <w:t>No acredito experiència o a</w:t>
      </w:r>
      <w:r w:rsidR="00E06EA7" w:rsidRPr="00AD476A">
        <w:rPr>
          <w:rFonts w:cs="Arial"/>
          <w:bCs/>
          <w:sz w:val="20"/>
        </w:rPr>
        <w:t>credito menys d’1 any d’experiència........ 0 punts</w:t>
      </w:r>
    </w:p>
    <w:p w14:paraId="44F2A806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2C24B596" w14:textId="6D0A26B5" w:rsidR="00E06EA7" w:rsidRPr="00E0475B" w:rsidRDefault="00E50B3F" w:rsidP="00E06EA7">
      <w:pPr>
        <w:rPr>
          <w:sz w:val="20"/>
        </w:rPr>
      </w:pPr>
      <w:r>
        <w:rPr>
          <w:rFonts w:cs="Arial"/>
          <w:w w:val="98"/>
          <w:sz w:val="20"/>
        </w:rPr>
        <w:pict w14:anchorId="68168941">
          <v:shape id="_x0000_i1033" type="#_x0000_t75" style="width:10.8pt;height:10.8pt">
            <v:imagedata r:id="rId8" o:title=""/>
          </v:shape>
        </w:pict>
      </w:r>
      <w:r w:rsidR="00E06EA7" w:rsidRPr="00E0475B">
        <w:rPr>
          <w:sz w:val="20"/>
        </w:rPr>
        <w:t>Acredito</w:t>
      </w:r>
      <w:r w:rsidR="00E06EA7">
        <w:rPr>
          <w:sz w:val="20"/>
        </w:rPr>
        <w:t xml:space="preserve"> </w:t>
      </w:r>
      <w:r w:rsidR="00E06EA7" w:rsidRPr="00E979FE">
        <w:rPr>
          <w:rFonts w:cs="Arial"/>
          <w:sz w:val="20"/>
        </w:rPr>
        <w:t>d’1 a 5 anys d’experiència.....</w:t>
      </w:r>
      <w:r w:rsidR="00E06EA7">
        <w:rPr>
          <w:rFonts w:cs="Arial"/>
          <w:sz w:val="20"/>
        </w:rPr>
        <w:t>...............................................</w:t>
      </w:r>
      <w:r w:rsidR="00E06EA7" w:rsidRPr="00E979FE">
        <w:rPr>
          <w:rFonts w:cs="Arial"/>
          <w:sz w:val="20"/>
        </w:rPr>
        <w:t>.</w:t>
      </w:r>
      <w:r w:rsidR="00E06EA7">
        <w:rPr>
          <w:rFonts w:cs="Arial"/>
          <w:sz w:val="20"/>
        </w:rPr>
        <w:t xml:space="preserve"> </w:t>
      </w:r>
      <w:r w:rsidR="00E06EA7" w:rsidRPr="00E979FE">
        <w:rPr>
          <w:rFonts w:cs="Arial"/>
          <w:sz w:val="20"/>
        </w:rPr>
        <w:t>2 punts</w:t>
      </w:r>
    </w:p>
    <w:p w14:paraId="1757194E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037288B3" w14:textId="3FCA1FF1" w:rsidR="00E06EA7" w:rsidRPr="00E979FE" w:rsidRDefault="00E50B3F" w:rsidP="00E06EA7">
      <w:pPr>
        <w:spacing w:line="276" w:lineRule="auto"/>
        <w:rPr>
          <w:rFonts w:cs="Arial"/>
          <w:sz w:val="20"/>
        </w:rPr>
      </w:pPr>
      <w:r>
        <w:rPr>
          <w:rFonts w:cs="Arial"/>
          <w:w w:val="98"/>
          <w:sz w:val="20"/>
        </w:rPr>
        <w:pict w14:anchorId="439C83B7">
          <v:shape id="_x0000_i1034" type="#_x0000_t75" style="width:10.8pt;height:10.8pt">
            <v:imagedata r:id="rId8" o:title=""/>
          </v:shape>
        </w:pict>
      </w:r>
      <w:r w:rsidR="00E06EA7" w:rsidRPr="00E0475B">
        <w:rPr>
          <w:sz w:val="20"/>
        </w:rPr>
        <w:t>Acredito</w:t>
      </w:r>
      <w:r w:rsidR="00E06EA7">
        <w:rPr>
          <w:sz w:val="20"/>
        </w:rPr>
        <w:t xml:space="preserve"> </w:t>
      </w:r>
      <w:r w:rsidR="00E06EA7" w:rsidRPr="00E979FE">
        <w:rPr>
          <w:rFonts w:cs="Arial"/>
          <w:sz w:val="20"/>
        </w:rPr>
        <w:t>més de 5 anys però menys de 10</w:t>
      </w:r>
      <w:r w:rsidR="00E06EA7">
        <w:rPr>
          <w:rFonts w:cs="Arial"/>
          <w:sz w:val="20"/>
        </w:rPr>
        <w:t xml:space="preserve"> anys</w:t>
      </w:r>
      <w:r w:rsidR="00E06EA7" w:rsidRPr="00E979FE">
        <w:rPr>
          <w:rFonts w:cs="Arial"/>
          <w:sz w:val="20"/>
        </w:rPr>
        <w:t>...................</w:t>
      </w:r>
      <w:r w:rsidR="00E06EA7">
        <w:rPr>
          <w:rFonts w:cs="Arial"/>
          <w:sz w:val="20"/>
        </w:rPr>
        <w:t>..........</w:t>
      </w:r>
      <w:r w:rsidR="00E06EA7" w:rsidRPr="00E979FE">
        <w:rPr>
          <w:rFonts w:cs="Arial"/>
          <w:sz w:val="20"/>
        </w:rPr>
        <w:t>.... 3 punts</w:t>
      </w:r>
    </w:p>
    <w:p w14:paraId="5BF2F9D1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1366A903" w14:textId="56F36B6E" w:rsidR="00E06EA7" w:rsidRPr="00E0475B" w:rsidRDefault="00E50B3F" w:rsidP="00E06EA7">
      <w:pPr>
        <w:rPr>
          <w:sz w:val="20"/>
        </w:rPr>
      </w:pPr>
      <w:r>
        <w:rPr>
          <w:rFonts w:cs="Arial"/>
          <w:w w:val="98"/>
          <w:sz w:val="20"/>
        </w:rPr>
        <w:pict w14:anchorId="6675DC0B">
          <v:shape id="_x0000_i1035" type="#_x0000_t75" style="width:10.8pt;height:10.8pt">
            <v:imagedata r:id="rId8" o:title=""/>
          </v:shape>
        </w:pict>
      </w:r>
      <w:r w:rsidR="00E06EA7" w:rsidRPr="00E0475B">
        <w:rPr>
          <w:sz w:val="20"/>
        </w:rPr>
        <w:t>Acredito</w:t>
      </w:r>
      <w:r w:rsidR="00E06EA7">
        <w:rPr>
          <w:sz w:val="20"/>
        </w:rPr>
        <w:t xml:space="preserve"> </w:t>
      </w:r>
      <w:bookmarkStart w:id="0" w:name="_Hlk237860904"/>
      <w:r w:rsidR="00E06EA7" w:rsidRPr="00E979FE">
        <w:rPr>
          <w:rFonts w:cs="Arial"/>
          <w:sz w:val="20"/>
        </w:rPr>
        <w:t xml:space="preserve">10 anys </w:t>
      </w:r>
      <w:r w:rsidR="00E06EA7">
        <w:rPr>
          <w:rFonts w:cs="Arial"/>
          <w:sz w:val="20"/>
        </w:rPr>
        <w:t xml:space="preserve">o </w:t>
      </w:r>
      <w:r w:rsidR="00E06EA7" w:rsidRPr="00E979FE">
        <w:rPr>
          <w:rFonts w:cs="Arial"/>
          <w:sz w:val="20"/>
        </w:rPr>
        <w:t>més d’experiència.</w:t>
      </w:r>
      <w:bookmarkEnd w:id="0"/>
      <w:r w:rsidR="00E06EA7" w:rsidRPr="00E979FE">
        <w:rPr>
          <w:rFonts w:cs="Arial"/>
          <w:sz w:val="20"/>
        </w:rPr>
        <w:t>.......</w:t>
      </w:r>
      <w:r w:rsidR="00E06EA7">
        <w:rPr>
          <w:rFonts w:cs="Arial"/>
          <w:sz w:val="20"/>
        </w:rPr>
        <w:t>...</w:t>
      </w:r>
      <w:r w:rsidR="00E06EA7" w:rsidRPr="00E979FE">
        <w:rPr>
          <w:rFonts w:cs="Arial"/>
          <w:sz w:val="20"/>
        </w:rPr>
        <w:t>.......................</w:t>
      </w:r>
      <w:r w:rsidR="00E06EA7">
        <w:rPr>
          <w:rFonts w:cs="Arial"/>
          <w:sz w:val="20"/>
        </w:rPr>
        <w:t>..........</w:t>
      </w:r>
      <w:r w:rsidR="00E06EA7" w:rsidRPr="00E979FE">
        <w:rPr>
          <w:rFonts w:cs="Arial"/>
          <w:sz w:val="20"/>
        </w:rPr>
        <w:t>...</w:t>
      </w:r>
      <w:r w:rsidR="00E06EA7">
        <w:rPr>
          <w:rFonts w:cs="Arial"/>
          <w:sz w:val="20"/>
        </w:rPr>
        <w:t xml:space="preserve"> </w:t>
      </w:r>
      <w:r w:rsidR="00E06EA7" w:rsidRPr="00E979FE">
        <w:rPr>
          <w:rFonts w:cs="Arial"/>
          <w:sz w:val="20"/>
        </w:rPr>
        <w:t>10 punts</w:t>
      </w:r>
    </w:p>
    <w:p w14:paraId="646E82A6" w14:textId="77777777" w:rsidR="00E06EA7" w:rsidRDefault="00E06EA7" w:rsidP="00E06EA7">
      <w:pPr>
        <w:rPr>
          <w:b/>
          <w:bCs/>
          <w:sz w:val="20"/>
        </w:rPr>
      </w:pPr>
    </w:p>
    <w:p w14:paraId="7E96FABC" w14:textId="77777777" w:rsidR="00E06EA7" w:rsidRDefault="00E06EA7" w:rsidP="00E06EA7">
      <w:pPr>
        <w:rPr>
          <w:b/>
          <w:bCs/>
          <w:sz w:val="20"/>
        </w:rPr>
      </w:pPr>
    </w:p>
    <w:p w14:paraId="011DF5BD" w14:textId="77777777" w:rsidR="00E06EA7" w:rsidRPr="00E0475B" w:rsidRDefault="00E06EA7" w:rsidP="00E06EA7">
      <w:pPr>
        <w:rPr>
          <w:rFonts w:cs="Arial"/>
          <w:b/>
          <w:sz w:val="20"/>
        </w:rPr>
      </w:pPr>
      <w:r w:rsidRPr="00923463">
        <w:rPr>
          <w:b/>
          <w:bCs/>
          <w:sz w:val="20"/>
          <w:u w:val="single"/>
        </w:rPr>
        <w:t>Criteri 4</w:t>
      </w:r>
      <w:r>
        <w:rPr>
          <w:b/>
          <w:bCs/>
          <w:sz w:val="20"/>
        </w:rPr>
        <w:t xml:space="preserve">: </w:t>
      </w:r>
      <w:r w:rsidRPr="00923463">
        <w:rPr>
          <w:b/>
          <w:bCs/>
          <w:sz w:val="20"/>
          <w:u w:val="single"/>
        </w:rPr>
        <w:t>Experiència professional del Tècnic/a o Editor/a audiovisual</w:t>
      </w:r>
      <w:r w:rsidRPr="00923463">
        <w:rPr>
          <w:b/>
          <w:bCs/>
          <w:sz w:val="20"/>
        </w:rPr>
        <w:t>, amb títol universitari (diplomatura o grau universitari en Comunicació Audiovisual o equivalent), que realitzarà les pantalles animades, els vídeos i els recursos audiovisuals que es projectaran durant l’acte</w:t>
      </w:r>
      <w:r>
        <w:rPr>
          <w:b/>
          <w:bCs/>
          <w:sz w:val="20"/>
        </w:rPr>
        <w:t xml:space="preserve"> </w:t>
      </w:r>
      <w:r w:rsidRPr="00E92F8B">
        <w:rPr>
          <w:rFonts w:cs="Arial"/>
          <w:b/>
          <w:bCs/>
          <w:sz w:val="20"/>
        </w:rPr>
        <w:t>– màxim</w:t>
      </w:r>
      <w:r>
        <w:rPr>
          <w:rFonts w:cs="Arial"/>
          <w:b/>
          <w:bCs/>
          <w:sz w:val="20"/>
        </w:rPr>
        <w:t xml:space="preserve"> 5</w:t>
      </w:r>
      <w:r w:rsidRPr="00E0475B">
        <w:rPr>
          <w:rFonts w:cs="Arial"/>
          <w:b/>
          <w:bCs/>
          <w:sz w:val="20"/>
        </w:rPr>
        <w:t xml:space="preserve"> punts</w:t>
      </w:r>
    </w:p>
    <w:p w14:paraId="7568F573" w14:textId="77777777" w:rsidR="00E06EA7" w:rsidRDefault="00E06EA7" w:rsidP="00E06EA7">
      <w:pPr>
        <w:rPr>
          <w:b/>
          <w:bCs/>
          <w:sz w:val="20"/>
        </w:rPr>
      </w:pPr>
    </w:p>
    <w:p w14:paraId="569D39E8" w14:textId="77777777" w:rsidR="00E06EA7" w:rsidRPr="00AD476A" w:rsidRDefault="00E06EA7" w:rsidP="00E06EA7">
      <w:pPr>
        <w:rPr>
          <w:rFonts w:cs="Arial"/>
          <w:i/>
          <w:iCs/>
          <w:sz w:val="20"/>
        </w:rPr>
      </w:pPr>
      <w:r w:rsidRPr="00AD476A">
        <w:rPr>
          <w:rFonts w:cs="Arial"/>
          <w:i/>
          <w:iCs/>
          <w:sz w:val="20"/>
        </w:rPr>
        <w:t xml:space="preserve">Per a la valoració d’aquest criteri caldrà aportar el </w:t>
      </w:r>
      <w:r w:rsidRPr="00AD476A">
        <w:rPr>
          <w:rFonts w:cs="Arial"/>
          <w:i/>
          <w:iCs/>
          <w:sz w:val="20"/>
          <w:u w:val="single"/>
        </w:rPr>
        <w:t xml:space="preserve">Currículum </w:t>
      </w:r>
      <w:proofErr w:type="spellStart"/>
      <w:r w:rsidRPr="00AD476A">
        <w:rPr>
          <w:rFonts w:cs="Arial"/>
          <w:i/>
          <w:iCs/>
          <w:sz w:val="20"/>
          <w:u w:val="single"/>
        </w:rPr>
        <w:t>vitae</w:t>
      </w:r>
      <w:proofErr w:type="spellEnd"/>
      <w:r w:rsidRPr="00AD476A">
        <w:rPr>
          <w:rFonts w:cs="Arial"/>
          <w:i/>
          <w:iCs/>
          <w:sz w:val="20"/>
          <w:u w:val="single"/>
        </w:rPr>
        <w:t xml:space="preserve"> i informe de vida laboral</w:t>
      </w:r>
      <w:r w:rsidRPr="00AD476A">
        <w:rPr>
          <w:rFonts w:cs="Arial"/>
          <w:i/>
          <w:iCs/>
          <w:sz w:val="20"/>
        </w:rPr>
        <w:t xml:space="preserve"> de la persona proposada.</w:t>
      </w:r>
    </w:p>
    <w:p w14:paraId="68C36BB2" w14:textId="77777777" w:rsidR="00E06EA7" w:rsidRPr="00AD476A" w:rsidRDefault="00E06EA7" w:rsidP="00E06EA7">
      <w:pPr>
        <w:rPr>
          <w:rFonts w:cs="Arial"/>
          <w:i/>
          <w:iCs/>
          <w:sz w:val="20"/>
        </w:rPr>
      </w:pPr>
    </w:p>
    <w:p w14:paraId="2C077384" w14:textId="77777777" w:rsidR="00E06EA7" w:rsidRPr="00AD476A" w:rsidRDefault="00E06EA7" w:rsidP="00E06EA7">
      <w:pPr>
        <w:rPr>
          <w:rFonts w:cs="Arial"/>
          <w:i/>
          <w:iCs/>
          <w:sz w:val="20"/>
        </w:rPr>
      </w:pPr>
      <w:r w:rsidRPr="00AD476A">
        <w:rPr>
          <w:rFonts w:cs="Arial"/>
          <w:i/>
          <w:iCs/>
          <w:sz w:val="20"/>
        </w:rPr>
        <w:t xml:space="preserve">Només es puntuarà una única persona per oferta. </w:t>
      </w:r>
    </w:p>
    <w:p w14:paraId="34E75F5A" w14:textId="77777777" w:rsidR="00E06EA7" w:rsidRDefault="00E06EA7" w:rsidP="00E06EA7">
      <w:pPr>
        <w:rPr>
          <w:b/>
          <w:bCs/>
          <w:sz w:val="20"/>
        </w:rPr>
      </w:pPr>
    </w:p>
    <w:p w14:paraId="2B41D5B7" w14:textId="77777777" w:rsidR="00E06EA7" w:rsidRDefault="00E06EA7" w:rsidP="00E06EA7">
      <w:pPr>
        <w:rPr>
          <w:b/>
          <w:bCs/>
          <w:sz w:val="20"/>
        </w:rPr>
      </w:pPr>
    </w:p>
    <w:p w14:paraId="17B0950A" w14:textId="77777777" w:rsidR="00E06EA7" w:rsidRDefault="00E06EA7" w:rsidP="00E06EA7">
      <w:pPr>
        <w:rPr>
          <w:rFonts w:cs="Arial"/>
          <w:color w:val="000000"/>
          <w:spacing w:val="-2"/>
          <w:sz w:val="20"/>
        </w:rPr>
      </w:pPr>
      <w:r w:rsidRPr="00AD476A">
        <w:rPr>
          <w:rFonts w:cs="Arial"/>
          <w:b/>
          <w:bCs/>
          <w:color w:val="000000"/>
          <w:spacing w:val="-2"/>
          <w:sz w:val="20"/>
        </w:rPr>
        <w:t>Cal marcar una creu a una de les següents opcions</w:t>
      </w:r>
      <w:r w:rsidRPr="00AD476A">
        <w:rPr>
          <w:rFonts w:cs="Arial"/>
          <w:color w:val="000000"/>
          <w:spacing w:val="-2"/>
          <w:sz w:val="20"/>
        </w:rPr>
        <w:t>, en cas de no marcar-les, es considerarà que no hi ha compromís a la realització i per tant la puntuació serà zero:</w:t>
      </w:r>
    </w:p>
    <w:p w14:paraId="6C526604" w14:textId="77777777" w:rsidR="00E06EA7" w:rsidRDefault="00E06EA7" w:rsidP="00E06EA7">
      <w:pPr>
        <w:rPr>
          <w:b/>
          <w:bCs/>
          <w:sz w:val="20"/>
        </w:rPr>
      </w:pPr>
    </w:p>
    <w:p w14:paraId="302088F0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6B321ECD" w14:textId="6BEC87D4" w:rsidR="00E06EA7" w:rsidRPr="00AD476A" w:rsidRDefault="00E50B3F" w:rsidP="00E06EA7">
      <w:pPr>
        <w:rPr>
          <w:sz w:val="20"/>
        </w:rPr>
      </w:pPr>
      <w:r>
        <w:rPr>
          <w:rFonts w:cs="Arial"/>
          <w:w w:val="98"/>
          <w:sz w:val="20"/>
        </w:rPr>
        <w:pict w14:anchorId="528786A9">
          <v:shape id="_x0000_i1036" type="#_x0000_t75" style="width:10.8pt;height:10.8pt">
            <v:imagedata r:id="rId8" o:title=""/>
          </v:shape>
        </w:pict>
      </w:r>
      <w:r w:rsidR="00E06EA7" w:rsidRPr="00AD476A">
        <w:rPr>
          <w:sz w:val="20"/>
        </w:rPr>
        <w:t>No acredito experiència o a</w:t>
      </w:r>
      <w:r w:rsidR="00E06EA7" w:rsidRPr="00AD476A">
        <w:rPr>
          <w:rFonts w:cs="Arial"/>
          <w:bCs/>
          <w:sz w:val="20"/>
        </w:rPr>
        <w:t>credito menys d’1 any d’experiència........ 0 punts</w:t>
      </w:r>
    </w:p>
    <w:p w14:paraId="7CD4807A" w14:textId="77777777" w:rsidR="00E06EA7" w:rsidRPr="00AD476A" w:rsidRDefault="00E06EA7" w:rsidP="00E06EA7">
      <w:pPr>
        <w:rPr>
          <w:rFonts w:cs="Arial"/>
          <w:color w:val="000000"/>
          <w:spacing w:val="-2"/>
        </w:rPr>
      </w:pPr>
    </w:p>
    <w:p w14:paraId="7F51B8A2" w14:textId="7A94AEEA" w:rsidR="00E06EA7" w:rsidRPr="00AD476A" w:rsidRDefault="00E50B3F" w:rsidP="00E06EA7">
      <w:pPr>
        <w:rPr>
          <w:sz w:val="20"/>
        </w:rPr>
      </w:pPr>
      <w:r>
        <w:rPr>
          <w:rFonts w:cs="Arial"/>
          <w:w w:val="98"/>
          <w:sz w:val="20"/>
        </w:rPr>
        <w:pict w14:anchorId="3445D41E">
          <v:shape id="_x0000_i1037" type="#_x0000_t75" style="width:10.8pt;height:10.8pt">
            <v:imagedata r:id="rId8" o:title=""/>
          </v:shape>
        </w:pict>
      </w:r>
      <w:r w:rsidR="00E06EA7" w:rsidRPr="00AD476A">
        <w:rPr>
          <w:sz w:val="20"/>
        </w:rPr>
        <w:t xml:space="preserve">Acredito </w:t>
      </w:r>
      <w:r w:rsidR="00E06EA7" w:rsidRPr="00AD476A">
        <w:rPr>
          <w:rFonts w:cs="Arial"/>
          <w:bCs/>
          <w:sz w:val="20"/>
        </w:rPr>
        <w:t>d’ 1 a 4 anys d’experiència.................................................... 2 punts</w:t>
      </w:r>
    </w:p>
    <w:p w14:paraId="7D2529D7" w14:textId="77777777" w:rsidR="00E06EA7" w:rsidRPr="00AD476A" w:rsidRDefault="00E06EA7" w:rsidP="00E06EA7">
      <w:pPr>
        <w:rPr>
          <w:rFonts w:cs="Arial"/>
          <w:color w:val="000000"/>
          <w:spacing w:val="-2"/>
        </w:rPr>
      </w:pPr>
    </w:p>
    <w:p w14:paraId="15C31B36" w14:textId="195C6E9B" w:rsidR="00E06EA7" w:rsidRPr="00AD476A" w:rsidRDefault="00E50B3F" w:rsidP="00E06EA7">
      <w:pPr>
        <w:rPr>
          <w:sz w:val="20"/>
        </w:rPr>
      </w:pPr>
      <w:r>
        <w:rPr>
          <w:rFonts w:cs="Arial"/>
          <w:w w:val="98"/>
          <w:sz w:val="20"/>
        </w:rPr>
        <w:pict w14:anchorId="75E74AC0">
          <v:shape id="_x0000_i1038" type="#_x0000_t75" style="width:10.8pt;height:10.8pt">
            <v:imagedata r:id="rId8" o:title=""/>
          </v:shape>
        </w:pict>
      </w:r>
      <w:r w:rsidR="00E06EA7" w:rsidRPr="00AD476A">
        <w:rPr>
          <w:sz w:val="20"/>
        </w:rPr>
        <w:t>Acredito</w:t>
      </w:r>
      <w:bookmarkStart w:id="1" w:name="_Hlk237861406"/>
      <w:r w:rsidR="00E06EA7" w:rsidRPr="00AD476A">
        <w:rPr>
          <w:sz w:val="20"/>
        </w:rPr>
        <w:t xml:space="preserve"> </w:t>
      </w:r>
      <w:r w:rsidR="00E06EA7" w:rsidRPr="00AD476A">
        <w:rPr>
          <w:rFonts w:cs="Arial"/>
          <w:bCs/>
          <w:sz w:val="20"/>
        </w:rPr>
        <w:t>5 o més anys d’experiència.</w:t>
      </w:r>
      <w:bookmarkEnd w:id="1"/>
      <w:r w:rsidR="00E06EA7" w:rsidRPr="00AD476A">
        <w:rPr>
          <w:rFonts w:cs="Arial"/>
          <w:bCs/>
          <w:sz w:val="20"/>
        </w:rPr>
        <w:t>.................................................. 5 punts</w:t>
      </w:r>
    </w:p>
    <w:p w14:paraId="78F7B510" w14:textId="77777777" w:rsidR="00E06EA7" w:rsidRPr="00AD476A" w:rsidRDefault="00E06EA7" w:rsidP="00E06EA7">
      <w:pPr>
        <w:rPr>
          <w:sz w:val="20"/>
        </w:rPr>
      </w:pPr>
    </w:p>
    <w:p w14:paraId="51EA2DD5" w14:textId="77777777" w:rsidR="00E06EA7" w:rsidRPr="00AD476A" w:rsidRDefault="00E06EA7" w:rsidP="00E06EA7">
      <w:pPr>
        <w:rPr>
          <w:sz w:val="20"/>
        </w:rPr>
      </w:pPr>
    </w:p>
    <w:p w14:paraId="1FED2A82" w14:textId="77777777" w:rsidR="00E06EA7" w:rsidRPr="00AD476A" w:rsidRDefault="00E06EA7" w:rsidP="00E06EA7">
      <w:pPr>
        <w:rPr>
          <w:b/>
          <w:bCs/>
          <w:sz w:val="20"/>
        </w:rPr>
      </w:pPr>
      <w:r w:rsidRPr="00AD476A">
        <w:rPr>
          <w:b/>
          <w:bCs/>
          <w:sz w:val="20"/>
          <w:u w:val="single"/>
        </w:rPr>
        <w:t>Criteri 5</w:t>
      </w:r>
      <w:r w:rsidRPr="00AD476A">
        <w:rPr>
          <w:b/>
          <w:bCs/>
          <w:sz w:val="20"/>
        </w:rPr>
        <w:t xml:space="preserve">: </w:t>
      </w:r>
      <w:r w:rsidRPr="00AD476A">
        <w:rPr>
          <w:b/>
          <w:bCs/>
          <w:sz w:val="20"/>
          <w:u w:val="single"/>
        </w:rPr>
        <w:t>Experiència professional del director/a-coordinadora del projecte</w:t>
      </w:r>
      <w:r w:rsidRPr="00AD476A">
        <w:rPr>
          <w:b/>
          <w:bCs/>
          <w:sz w:val="20"/>
        </w:rPr>
        <w:t xml:space="preserve">, responsable de la interlocució amb el Servei d’Esports, de la contractació del artistes i  dels muntatges necessaris per la celebració de la gala </w:t>
      </w:r>
      <w:r w:rsidRPr="00AD476A">
        <w:rPr>
          <w:rFonts w:cs="Arial"/>
          <w:b/>
          <w:bCs/>
          <w:sz w:val="20"/>
        </w:rPr>
        <w:t>– màxim 10 punts</w:t>
      </w:r>
    </w:p>
    <w:p w14:paraId="688486CE" w14:textId="77777777" w:rsidR="00E06EA7" w:rsidRPr="00AD476A" w:rsidRDefault="00E06EA7" w:rsidP="00E06EA7">
      <w:pPr>
        <w:rPr>
          <w:sz w:val="20"/>
        </w:rPr>
      </w:pPr>
    </w:p>
    <w:p w14:paraId="3F3474E9" w14:textId="77777777" w:rsidR="00E06EA7" w:rsidRPr="00AD476A" w:rsidRDefault="00E06EA7" w:rsidP="00E06EA7">
      <w:pPr>
        <w:rPr>
          <w:rFonts w:cs="Arial"/>
          <w:color w:val="000000"/>
          <w:spacing w:val="-2"/>
          <w:sz w:val="20"/>
        </w:rPr>
      </w:pPr>
      <w:r w:rsidRPr="00AD476A">
        <w:rPr>
          <w:rFonts w:cs="Arial"/>
          <w:b/>
          <w:bCs/>
          <w:color w:val="000000"/>
          <w:spacing w:val="-2"/>
          <w:sz w:val="20"/>
        </w:rPr>
        <w:t>Cal marcar una creu a una de les següents opcions</w:t>
      </w:r>
      <w:r w:rsidRPr="00AD476A">
        <w:rPr>
          <w:rFonts w:cs="Arial"/>
          <w:color w:val="000000"/>
          <w:spacing w:val="-2"/>
          <w:sz w:val="20"/>
        </w:rPr>
        <w:t>, en cas de no marcar-les, es considerarà que no hi ha compromís a la realització i per tant la puntuació serà zero:</w:t>
      </w:r>
    </w:p>
    <w:p w14:paraId="5A75F3F2" w14:textId="77777777" w:rsidR="00E06EA7" w:rsidRPr="00AD476A" w:rsidRDefault="00E06EA7" w:rsidP="00E06EA7">
      <w:pPr>
        <w:rPr>
          <w:sz w:val="20"/>
        </w:rPr>
      </w:pPr>
    </w:p>
    <w:p w14:paraId="7A1C7AEE" w14:textId="77777777" w:rsidR="00E06EA7" w:rsidRPr="00AD476A" w:rsidRDefault="00E06EA7" w:rsidP="00E06EA7">
      <w:pPr>
        <w:rPr>
          <w:rFonts w:cs="Arial"/>
          <w:color w:val="000000"/>
          <w:spacing w:val="-2"/>
        </w:rPr>
      </w:pPr>
    </w:p>
    <w:p w14:paraId="31A4EB82" w14:textId="0755DFC0" w:rsidR="00E06EA7" w:rsidRPr="00923463" w:rsidRDefault="00E50B3F" w:rsidP="00E06EA7">
      <w:pPr>
        <w:rPr>
          <w:sz w:val="20"/>
        </w:rPr>
      </w:pPr>
      <w:r>
        <w:rPr>
          <w:rFonts w:cs="Arial"/>
          <w:w w:val="98"/>
          <w:sz w:val="20"/>
        </w:rPr>
        <w:pict w14:anchorId="452BAF5F">
          <v:shape id="_x0000_i1039" type="#_x0000_t75" style="width:10.8pt;height:10.8pt">
            <v:imagedata r:id="rId8" o:title=""/>
          </v:shape>
        </w:pict>
      </w:r>
      <w:r w:rsidR="00E06EA7" w:rsidRPr="00AD476A">
        <w:rPr>
          <w:sz w:val="20"/>
        </w:rPr>
        <w:t>No acredito experiència o a</w:t>
      </w:r>
      <w:r w:rsidR="00E06EA7" w:rsidRPr="00AD476A">
        <w:rPr>
          <w:rFonts w:cs="Arial"/>
          <w:bCs/>
          <w:sz w:val="20"/>
        </w:rPr>
        <w:t>credito menys d’1 any d’experiència........ 0 punts</w:t>
      </w:r>
    </w:p>
    <w:p w14:paraId="1EEB9533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4EC77721" w14:textId="256D49A0" w:rsidR="00E06EA7" w:rsidRPr="00C7413B" w:rsidRDefault="00E50B3F" w:rsidP="00E06EA7">
      <w:pPr>
        <w:rPr>
          <w:rFonts w:cs="Arial"/>
          <w:bCs/>
          <w:sz w:val="20"/>
        </w:rPr>
      </w:pPr>
      <w:r>
        <w:rPr>
          <w:rFonts w:cs="Arial"/>
          <w:w w:val="98"/>
          <w:sz w:val="20"/>
        </w:rPr>
        <w:pict w14:anchorId="37F3A0A9">
          <v:shape id="_x0000_i1040" type="#_x0000_t75" style="width:10.8pt;height:10.8pt">
            <v:imagedata r:id="rId8" o:title=""/>
          </v:shape>
        </w:pict>
      </w:r>
      <w:r w:rsidR="00E06EA7" w:rsidRPr="00E0475B">
        <w:rPr>
          <w:sz w:val="20"/>
        </w:rPr>
        <w:t>Acredito</w:t>
      </w:r>
      <w:r w:rsidR="00E06EA7">
        <w:rPr>
          <w:sz w:val="20"/>
        </w:rPr>
        <w:t xml:space="preserve"> </w:t>
      </w:r>
      <w:r w:rsidR="00E06EA7" w:rsidRPr="00E979FE">
        <w:rPr>
          <w:rFonts w:cs="Arial"/>
          <w:bCs/>
          <w:sz w:val="20"/>
        </w:rPr>
        <w:t>d’1 a 5 anys d’experiència</w:t>
      </w:r>
      <w:r w:rsidR="00E06EA7" w:rsidRPr="00C7413B">
        <w:rPr>
          <w:rFonts w:cs="Arial"/>
          <w:bCs/>
          <w:sz w:val="20"/>
        </w:rPr>
        <w:t>..................................................... 4 punts</w:t>
      </w:r>
    </w:p>
    <w:p w14:paraId="55321044" w14:textId="77777777" w:rsidR="00E06EA7" w:rsidRPr="00C7413B" w:rsidRDefault="00E06EA7" w:rsidP="00E06EA7">
      <w:pPr>
        <w:rPr>
          <w:rFonts w:cs="Arial"/>
          <w:bCs/>
          <w:sz w:val="20"/>
        </w:rPr>
      </w:pPr>
    </w:p>
    <w:p w14:paraId="7CA6F464" w14:textId="0C801411" w:rsidR="00E06EA7" w:rsidRDefault="00E50B3F" w:rsidP="00E06EA7">
      <w:pPr>
        <w:rPr>
          <w:b/>
          <w:bCs/>
          <w:sz w:val="20"/>
        </w:rPr>
      </w:pPr>
      <w:r>
        <w:rPr>
          <w:rFonts w:cs="Arial"/>
          <w:w w:val="98"/>
          <w:sz w:val="20"/>
        </w:rPr>
        <w:pict w14:anchorId="1867425F">
          <v:shape id="_x0000_i1041" type="#_x0000_t75" style="width:10.8pt;height:10.8pt">
            <v:imagedata r:id="rId8" o:title=""/>
          </v:shape>
        </w:pict>
      </w:r>
      <w:r w:rsidR="00E06EA7" w:rsidRPr="00C7413B">
        <w:rPr>
          <w:sz w:val="20"/>
        </w:rPr>
        <w:t xml:space="preserve">Acredito </w:t>
      </w:r>
      <w:r w:rsidR="00E06EA7" w:rsidRPr="00C7413B">
        <w:rPr>
          <w:rFonts w:cs="Arial"/>
          <w:bCs/>
          <w:sz w:val="20"/>
        </w:rPr>
        <w:t>més de 5 anys i fins a 10 d’experiència.................................. 7 punts</w:t>
      </w:r>
    </w:p>
    <w:p w14:paraId="2BFA8B8D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45C8775D" w14:textId="4BC0DCC6" w:rsidR="00E06EA7" w:rsidRDefault="00E50B3F" w:rsidP="00E06EA7">
      <w:pPr>
        <w:rPr>
          <w:b/>
          <w:bCs/>
          <w:sz w:val="20"/>
        </w:rPr>
      </w:pPr>
      <w:r>
        <w:rPr>
          <w:rFonts w:cs="Arial"/>
          <w:w w:val="98"/>
          <w:sz w:val="20"/>
        </w:rPr>
        <w:pict w14:anchorId="4C69FB38">
          <v:shape id="_x0000_i1042" type="#_x0000_t75" style="width:10.8pt;height:10.8pt">
            <v:imagedata r:id="rId8" o:title=""/>
          </v:shape>
        </w:pict>
      </w:r>
      <w:r w:rsidR="00E06EA7" w:rsidRPr="00E0475B">
        <w:rPr>
          <w:sz w:val="20"/>
        </w:rPr>
        <w:t>Acredito</w:t>
      </w:r>
      <w:r w:rsidR="00E06EA7">
        <w:rPr>
          <w:sz w:val="20"/>
        </w:rPr>
        <w:t xml:space="preserve"> </w:t>
      </w:r>
      <w:r w:rsidR="00E06EA7" w:rsidRPr="00E979FE">
        <w:rPr>
          <w:rFonts w:cs="Arial"/>
          <w:bCs/>
          <w:sz w:val="20"/>
        </w:rPr>
        <w:t>més de 10 anys d’experiència.......</w:t>
      </w:r>
      <w:r w:rsidR="00E06EA7">
        <w:rPr>
          <w:rFonts w:cs="Arial"/>
          <w:bCs/>
          <w:sz w:val="20"/>
        </w:rPr>
        <w:t>..............</w:t>
      </w:r>
      <w:r w:rsidR="00E06EA7" w:rsidRPr="00E979FE">
        <w:rPr>
          <w:rFonts w:cs="Arial"/>
          <w:bCs/>
          <w:sz w:val="20"/>
        </w:rPr>
        <w:t>.......................... 10 punts</w:t>
      </w:r>
    </w:p>
    <w:p w14:paraId="36980E24" w14:textId="77777777" w:rsidR="00E06EA7" w:rsidRDefault="00E06EA7" w:rsidP="00E06EA7">
      <w:pPr>
        <w:rPr>
          <w:b/>
          <w:bCs/>
          <w:sz w:val="20"/>
        </w:rPr>
      </w:pPr>
    </w:p>
    <w:p w14:paraId="02634F60" w14:textId="77777777" w:rsidR="00E06EA7" w:rsidRDefault="00E06EA7" w:rsidP="00E06EA7">
      <w:pPr>
        <w:rPr>
          <w:rFonts w:cs="Arial"/>
          <w:b/>
          <w:bCs/>
          <w:sz w:val="20"/>
          <w:u w:val="single"/>
        </w:rPr>
      </w:pPr>
    </w:p>
    <w:p w14:paraId="36E8D69D" w14:textId="77777777" w:rsidR="00E06EA7" w:rsidRDefault="00E06EA7" w:rsidP="00E06EA7">
      <w:pPr>
        <w:rPr>
          <w:b/>
          <w:bCs/>
          <w:sz w:val="20"/>
        </w:rPr>
      </w:pPr>
      <w:r w:rsidRPr="00923463">
        <w:rPr>
          <w:b/>
          <w:bCs/>
          <w:sz w:val="20"/>
          <w:u w:val="single"/>
        </w:rPr>
        <w:t xml:space="preserve">Criteri </w:t>
      </w:r>
      <w:r>
        <w:rPr>
          <w:b/>
          <w:bCs/>
          <w:sz w:val="20"/>
          <w:u w:val="single"/>
        </w:rPr>
        <w:t>6</w:t>
      </w:r>
      <w:r>
        <w:rPr>
          <w:b/>
          <w:bCs/>
          <w:sz w:val="20"/>
        </w:rPr>
        <w:t xml:space="preserve">: </w:t>
      </w:r>
      <w:r w:rsidRPr="00100804">
        <w:rPr>
          <w:b/>
          <w:bCs/>
          <w:sz w:val="20"/>
          <w:u w:val="single"/>
        </w:rPr>
        <w:t xml:space="preserve">Compromís de presentació d’una proposta </w:t>
      </w:r>
      <w:r>
        <w:rPr>
          <w:b/>
          <w:bCs/>
          <w:sz w:val="20"/>
          <w:u w:val="single"/>
        </w:rPr>
        <w:t>d</w:t>
      </w:r>
      <w:r w:rsidRPr="00100804">
        <w:rPr>
          <w:b/>
          <w:bCs/>
          <w:sz w:val="20"/>
          <w:u w:val="single"/>
        </w:rPr>
        <w:t>e recollida d’informació</w:t>
      </w:r>
      <w:r w:rsidRPr="00100804">
        <w:rPr>
          <w:b/>
          <w:bCs/>
          <w:sz w:val="20"/>
        </w:rPr>
        <w:t xml:space="preserve"> que permeti valorar la satisfacció del públic assistent a la festa</w:t>
      </w:r>
      <w:r>
        <w:rPr>
          <w:b/>
          <w:bCs/>
          <w:sz w:val="20"/>
        </w:rPr>
        <w:t xml:space="preserve"> </w:t>
      </w:r>
      <w:r w:rsidRPr="00E92F8B">
        <w:rPr>
          <w:rFonts w:cs="Arial"/>
          <w:b/>
          <w:bCs/>
          <w:sz w:val="20"/>
        </w:rPr>
        <w:t>– màxim</w:t>
      </w:r>
      <w:r>
        <w:rPr>
          <w:rFonts w:cs="Arial"/>
          <w:b/>
          <w:bCs/>
          <w:sz w:val="20"/>
        </w:rPr>
        <w:t xml:space="preserve"> 10 punts</w:t>
      </w:r>
    </w:p>
    <w:p w14:paraId="1D7E1C7B" w14:textId="77777777" w:rsidR="00E06EA7" w:rsidRDefault="00E06EA7" w:rsidP="00E06EA7">
      <w:pPr>
        <w:rPr>
          <w:b/>
          <w:bCs/>
          <w:sz w:val="20"/>
        </w:rPr>
      </w:pPr>
    </w:p>
    <w:p w14:paraId="0A176431" w14:textId="77777777" w:rsidR="00E06EA7" w:rsidRDefault="00E06EA7" w:rsidP="00E06EA7">
      <w:pPr>
        <w:rPr>
          <w:rFonts w:cs="Arial"/>
          <w:color w:val="000000"/>
          <w:spacing w:val="-2"/>
          <w:sz w:val="20"/>
        </w:rPr>
      </w:pPr>
      <w:r w:rsidRPr="00E0475B">
        <w:rPr>
          <w:rFonts w:cs="Arial"/>
          <w:b/>
          <w:bCs/>
          <w:color w:val="000000"/>
          <w:spacing w:val="-2"/>
          <w:sz w:val="20"/>
        </w:rPr>
        <w:t xml:space="preserve">Cal marcar una creu a </w:t>
      </w:r>
      <w:r>
        <w:rPr>
          <w:rFonts w:cs="Arial"/>
          <w:b/>
          <w:bCs/>
          <w:color w:val="000000"/>
          <w:spacing w:val="-2"/>
          <w:sz w:val="20"/>
        </w:rPr>
        <w:t>una</w:t>
      </w:r>
      <w:r w:rsidRPr="00E0475B">
        <w:rPr>
          <w:rFonts w:cs="Arial"/>
          <w:b/>
          <w:bCs/>
          <w:color w:val="000000"/>
          <w:spacing w:val="-2"/>
          <w:sz w:val="20"/>
        </w:rPr>
        <w:t xml:space="preserve"> de les </w:t>
      </w:r>
      <w:r>
        <w:rPr>
          <w:rFonts w:cs="Arial"/>
          <w:b/>
          <w:bCs/>
          <w:color w:val="000000"/>
          <w:spacing w:val="-2"/>
          <w:sz w:val="20"/>
        </w:rPr>
        <w:t xml:space="preserve">següents </w:t>
      </w:r>
      <w:r w:rsidRPr="00E0475B">
        <w:rPr>
          <w:rFonts w:cs="Arial"/>
          <w:b/>
          <w:bCs/>
          <w:color w:val="000000"/>
          <w:spacing w:val="-2"/>
          <w:sz w:val="20"/>
        </w:rPr>
        <w:t>opcions</w:t>
      </w:r>
      <w:r w:rsidRPr="00E0475B">
        <w:rPr>
          <w:rFonts w:cs="Arial"/>
          <w:color w:val="000000"/>
          <w:spacing w:val="-2"/>
          <w:sz w:val="20"/>
        </w:rPr>
        <w:t xml:space="preserve">, en cas de no marcar-les, </w:t>
      </w:r>
      <w:r w:rsidRPr="00A424EB">
        <w:rPr>
          <w:rFonts w:cs="Arial"/>
          <w:color w:val="000000"/>
          <w:spacing w:val="-2"/>
          <w:sz w:val="20"/>
        </w:rPr>
        <w:t>es considerarà que no hi ha compromís a la realització i per tant la puntuació serà zero:</w:t>
      </w:r>
    </w:p>
    <w:p w14:paraId="3E6B668C" w14:textId="77777777" w:rsidR="00E06EA7" w:rsidRDefault="00E06EA7" w:rsidP="00E06EA7">
      <w:pPr>
        <w:rPr>
          <w:b/>
          <w:bCs/>
          <w:sz w:val="20"/>
        </w:rPr>
      </w:pPr>
    </w:p>
    <w:p w14:paraId="3949CBEC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5F20E603" w14:textId="738DBC78" w:rsidR="00E06EA7" w:rsidRPr="00100804" w:rsidRDefault="00E50B3F" w:rsidP="00E06EA7">
      <w:pPr>
        <w:rPr>
          <w:sz w:val="20"/>
        </w:rPr>
      </w:pPr>
      <w:r>
        <w:rPr>
          <w:rFonts w:cs="Arial"/>
          <w:w w:val="98"/>
          <w:sz w:val="20"/>
        </w:rPr>
        <w:pict w14:anchorId="18D782D7">
          <v:shape id="_x0000_i1043" type="#_x0000_t75" style="width:10.8pt;height:10.8pt">
            <v:imagedata r:id="rId8" o:title=""/>
          </v:shape>
        </w:pict>
      </w:r>
      <w:r w:rsidR="00E06EA7" w:rsidRPr="00100804">
        <w:rPr>
          <w:sz w:val="20"/>
        </w:rPr>
        <w:t>No em comprometo a aportar-la.....</w:t>
      </w:r>
      <w:r w:rsidR="00E06EA7">
        <w:rPr>
          <w:sz w:val="20"/>
        </w:rPr>
        <w:t>........................</w:t>
      </w:r>
      <w:r w:rsidR="00E06EA7" w:rsidRPr="00100804">
        <w:rPr>
          <w:sz w:val="20"/>
        </w:rPr>
        <w:t>. 0 punts</w:t>
      </w:r>
    </w:p>
    <w:p w14:paraId="0C24F3A9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00A44376" w14:textId="60931D4C" w:rsidR="00E06EA7" w:rsidRPr="00100804" w:rsidRDefault="00E50B3F" w:rsidP="00E06EA7">
      <w:pPr>
        <w:rPr>
          <w:sz w:val="20"/>
        </w:rPr>
      </w:pPr>
      <w:r>
        <w:rPr>
          <w:rFonts w:cs="Arial"/>
          <w:w w:val="98"/>
          <w:sz w:val="20"/>
        </w:rPr>
        <w:pict w14:anchorId="1EC33060">
          <v:shape id="_x0000_i1044" type="#_x0000_t75" style="width:10.8pt;height:10.8pt">
            <v:imagedata r:id="rId8" o:title=""/>
          </v:shape>
        </w:pict>
      </w:r>
      <w:r w:rsidR="00E06EA7" w:rsidRPr="00100804">
        <w:rPr>
          <w:sz w:val="20"/>
        </w:rPr>
        <w:t>Em comprometo a aportar-la…...........</w:t>
      </w:r>
      <w:r w:rsidR="00E06EA7">
        <w:rPr>
          <w:sz w:val="20"/>
        </w:rPr>
        <w:t>...................</w:t>
      </w:r>
      <w:r w:rsidR="00E06EA7" w:rsidRPr="00100804">
        <w:rPr>
          <w:sz w:val="20"/>
        </w:rPr>
        <w:t>.. 10 punts</w:t>
      </w:r>
    </w:p>
    <w:p w14:paraId="38BCA7A9" w14:textId="77777777" w:rsidR="00E06EA7" w:rsidRDefault="00E06EA7" w:rsidP="00E06EA7">
      <w:pPr>
        <w:rPr>
          <w:b/>
          <w:bCs/>
          <w:sz w:val="20"/>
        </w:rPr>
      </w:pPr>
    </w:p>
    <w:p w14:paraId="3878D52A" w14:textId="77777777" w:rsidR="00E06EA7" w:rsidRDefault="00E06EA7" w:rsidP="00E06EA7">
      <w:pPr>
        <w:rPr>
          <w:b/>
          <w:bCs/>
          <w:sz w:val="20"/>
        </w:rPr>
      </w:pPr>
    </w:p>
    <w:p w14:paraId="0E96783D" w14:textId="77777777" w:rsidR="00E06EA7" w:rsidRPr="00100804" w:rsidRDefault="00E06EA7" w:rsidP="00E06EA7">
      <w:pPr>
        <w:rPr>
          <w:b/>
          <w:bCs/>
          <w:sz w:val="20"/>
        </w:rPr>
      </w:pPr>
      <w:r w:rsidRPr="00923463">
        <w:rPr>
          <w:b/>
          <w:bCs/>
          <w:sz w:val="20"/>
          <w:u w:val="single"/>
        </w:rPr>
        <w:t xml:space="preserve">Criteri </w:t>
      </w:r>
      <w:r>
        <w:rPr>
          <w:b/>
          <w:bCs/>
          <w:sz w:val="20"/>
          <w:u w:val="single"/>
        </w:rPr>
        <w:t>7</w:t>
      </w:r>
      <w:r>
        <w:rPr>
          <w:b/>
          <w:bCs/>
          <w:sz w:val="20"/>
        </w:rPr>
        <w:t xml:space="preserve">: </w:t>
      </w:r>
      <w:r w:rsidRPr="00E92F8B">
        <w:rPr>
          <w:rFonts w:cs="Arial"/>
          <w:b/>
          <w:bCs/>
          <w:sz w:val="20"/>
          <w:u w:val="single"/>
        </w:rPr>
        <w:t>Aportar propostes addicionals</w:t>
      </w:r>
      <w:r>
        <w:rPr>
          <w:rFonts w:cs="Arial"/>
          <w:b/>
          <w:bCs/>
          <w:sz w:val="20"/>
          <w:u w:val="single"/>
        </w:rPr>
        <w:t xml:space="preserve"> </w:t>
      </w:r>
      <w:r w:rsidRPr="00100804">
        <w:rPr>
          <w:rFonts w:cs="Arial"/>
          <w:b/>
          <w:bCs/>
          <w:sz w:val="20"/>
          <w:u w:val="single"/>
        </w:rPr>
        <w:t>de guarniment de l'escenari</w:t>
      </w:r>
      <w:r>
        <w:rPr>
          <w:rFonts w:cs="Arial"/>
          <w:b/>
          <w:bCs/>
          <w:sz w:val="20"/>
          <w:u w:val="single"/>
        </w:rPr>
        <w:t xml:space="preserve"> </w:t>
      </w:r>
      <w:r w:rsidRPr="00E92F8B">
        <w:rPr>
          <w:rFonts w:cs="Arial"/>
          <w:b/>
          <w:bCs/>
          <w:sz w:val="20"/>
        </w:rPr>
        <w:t>– màxim</w:t>
      </w:r>
      <w:r>
        <w:rPr>
          <w:rFonts w:cs="Arial"/>
          <w:b/>
          <w:bCs/>
          <w:sz w:val="20"/>
        </w:rPr>
        <w:t xml:space="preserve"> 10 punts</w:t>
      </w:r>
    </w:p>
    <w:p w14:paraId="3D8F76AE" w14:textId="77777777" w:rsidR="00E06EA7" w:rsidRDefault="00E06EA7" w:rsidP="00E06EA7">
      <w:pPr>
        <w:rPr>
          <w:rFonts w:cs="Arial"/>
          <w:color w:val="000000"/>
          <w:spacing w:val="-2"/>
          <w:sz w:val="20"/>
        </w:rPr>
      </w:pPr>
    </w:p>
    <w:p w14:paraId="43C8C5BB" w14:textId="77777777" w:rsidR="00E06EA7" w:rsidRPr="00AD476A" w:rsidRDefault="00E06EA7" w:rsidP="00E06EA7">
      <w:pPr>
        <w:rPr>
          <w:rFonts w:cs="Arial"/>
          <w:i/>
          <w:iCs/>
          <w:sz w:val="20"/>
        </w:rPr>
      </w:pPr>
      <w:r w:rsidRPr="00AD476A">
        <w:rPr>
          <w:rFonts w:cs="Arial"/>
          <w:i/>
          <w:iCs/>
          <w:sz w:val="20"/>
        </w:rPr>
        <w:t>El PPT requereix que l’adjudicatària haurà de presentar al menys 2 propostes per al guarniment de l’escenari  que contingui el faristol dels del qual es faran els discursos, i algun altre element decoratiu amb motius relacionats amb l’esport i  amb la Festa de Sabadell.</w:t>
      </w:r>
    </w:p>
    <w:p w14:paraId="08566C95" w14:textId="77777777" w:rsidR="00E06EA7" w:rsidRPr="00AD476A" w:rsidRDefault="00E06EA7" w:rsidP="00E06EA7">
      <w:pPr>
        <w:rPr>
          <w:rFonts w:cs="Arial"/>
          <w:i/>
          <w:iCs/>
          <w:sz w:val="20"/>
          <w:lang w:eastAsia="ca-ES"/>
        </w:rPr>
      </w:pPr>
    </w:p>
    <w:p w14:paraId="769034D7" w14:textId="77777777" w:rsidR="00E06EA7" w:rsidRPr="00AD476A" w:rsidRDefault="00E06EA7" w:rsidP="00E06EA7">
      <w:pPr>
        <w:rPr>
          <w:rFonts w:cs="Arial"/>
          <w:i/>
          <w:iCs/>
          <w:sz w:val="20"/>
        </w:rPr>
      </w:pPr>
      <w:r w:rsidRPr="00AD476A">
        <w:rPr>
          <w:rFonts w:cs="Arial"/>
          <w:i/>
          <w:iCs/>
          <w:sz w:val="20"/>
        </w:rPr>
        <w:t>Addicionalment es puntuarà el compromís de la presentació de propostes addicionals durant l’execució del contracte.</w:t>
      </w:r>
    </w:p>
    <w:p w14:paraId="15481C76" w14:textId="77777777" w:rsidR="00E06EA7" w:rsidRDefault="00E06EA7" w:rsidP="00E06EA7">
      <w:pPr>
        <w:rPr>
          <w:rFonts w:cs="Arial"/>
          <w:sz w:val="20"/>
        </w:rPr>
      </w:pPr>
    </w:p>
    <w:p w14:paraId="0A789431" w14:textId="77777777" w:rsidR="00E06EA7" w:rsidRDefault="00E06EA7" w:rsidP="00E06EA7">
      <w:pPr>
        <w:rPr>
          <w:rFonts w:cs="Arial"/>
          <w:sz w:val="20"/>
        </w:rPr>
      </w:pPr>
    </w:p>
    <w:p w14:paraId="4ED9CD8D" w14:textId="77777777" w:rsidR="00E06EA7" w:rsidRDefault="00E06EA7" w:rsidP="00E06EA7">
      <w:pPr>
        <w:rPr>
          <w:rFonts w:cs="Arial"/>
          <w:color w:val="000000"/>
          <w:spacing w:val="-2"/>
          <w:sz w:val="20"/>
        </w:rPr>
      </w:pPr>
      <w:r w:rsidRPr="00E0475B">
        <w:rPr>
          <w:rFonts w:cs="Arial"/>
          <w:b/>
          <w:bCs/>
          <w:color w:val="000000"/>
          <w:spacing w:val="-2"/>
          <w:sz w:val="20"/>
        </w:rPr>
        <w:t xml:space="preserve">Cal marcar una creu a </w:t>
      </w:r>
      <w:r>
        <w:rPr>
          <w:rFonts w:cs="Arial"/>
          <w:b/>
          <w:bCs/>
          <w:color w:val="000000"/>
          <w:spacing w:val="-2"/>
          <w:sz w:val="20"/>
        </w:rPr>
        <w:t>una</w:t>
      </w:r>
      <w:r w:rsidRPr="00E0475B">
        <w:rPr>
          <w:rFonts w:cs="Arial"/>
          <w:b/>
          <w:bCs/>
          <w:color w:val="000000"/>
          <w:spacing w:val="-2"/>
          <w:sz w:val="20"/>
        </w:rPr>
        <w:t xml:space="preserve"> de les </w:t>
      </w:r>
      <w:r>
        <w:rPr>
          <w:rFonts w:cs="Arial"/>
          <w:b/>
          <w:bCs/>
          <w:color w:val="000000"/>
          <w:spacing w:val="-2"/>
          <w:sz w:val="20"/>
        </w:rPr>
        <w:t xml:space="preserve">següents </w:t>
      </w:r>
      <w:r w:rsidRPr="00E0475B">
        <w:rPr>
          <w:rFonts w:cs="Arial"/>
          <w:b/>
          <w:bCs/>
          <w:color w:val="000000"/>
          <w:spacing w:val="-2"/>
          <w:sz w:val="20"/>
        </w:rPr>
        <w:t>opcions</w:t>
      </w:r>
      <w:r w:rsidRPr="00E0475B">
        <w:rPr>
          <w:rFonts w:cs="Arial"/>
          <w:color w:val="000000"/>
          <w:spacing w:val="-2"/>
          <w:sz w:val="20"/>
        </w:rPr>
        <w:t xml:space="preserve">, en cas de no marcar-les, </w:t>
      </w:r>
      <w:r w:rsidRPr="00A424EB">
        <w:rPr>
          <w:rFonts w:cs="Arial"/>
          <w:color w:val="000000"/>
          <w:spacing w:val="-2"/>
          <w:sz w:val="20"/>
        </w:rPr>
        <w:t>es considerarà que no hi ha compromís a la realització i per tant la puntuació serà zero:</w:t>
      </w:r>
    </w:p>
    <w:p w14:paraId="14AF8B71" w14:textId="77777777" w:rsidR="00E06EA7" w:rsidRDefault="00E06EA7" w:rsidP="00E06EA7">
      <w:pPr>
        <w:rPr>
          <w:rFonts w:cs="Arial"/>
          <w:color w:val="000000"/>
          <w:spacing w:val="-2"/>
          <w:sz w:val="20"/>
        </w:rPr>
      </w:pPr>
    </w:p>
    <w:p w14:paraId="2D853323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6A078B52" w14:textId="737C22AA" w:rsidR="00E06EA7" w:rsidRDefault="00E50B3F" w:rsidP="00E06EA7">
      <w:pPr>
        <w:rPr>
          <w:rFonts w:cs="Arial"/>
          <w:color w:val="000000"/>
          <w:spacing w:val="-2"/>
          <w:sz w:val="20"/>
        </w:rPr>
      </w:pPr>
      <w:r>
        <w:rPr>
          <w:rFonts w:cs="Arial"/>
          <w:w w:val="98"/>
          <w:sz w:val="20"/>
        </w:rPr>
        <w:pict w14:anchorId="4123842E">
          <v:shape id="_x0000_i1045" type="#_x0000_t75" style="width:10.8pt;height:10.8pt">
            <v:imagedata r:id="rId8" o:title=""/>
          </v:shape>
        </w:pict>
      </w:r>
      <w:r w:rsidR="00E06EA7" w:rsidRPr="00E92F8B">
        <w:rPr>
          <w:rFonts w:cs="Arial"/>
          <w:color w:val="000000"/>
          <w:spacing w:val="-2"/>
          <w:sz w:val="20"/>
        </w:rPr>
        <w:t>Em comprometo a aportar</w:t>
      </w:r>
      <w:r w:rsidR="00E06EA7">
        <w:rPr>
          <w:rFonts w:cs="Arial"/>
          <w:color w:val="000000"/>
          <w:spacing w:val="-2"/>
          <w:sz w:val="20"/>
        </w:rPr>
        <w:t xml:space="preserve"> </w:t>
      </w:r>
      <w:r w:rsidR="00E06EA7" w:rsidRPr="00E979FE">
        <w:rPr>
          <w:rFonts w:cs="Arial"/>
          <w:sz w:val="20"/>
        </w:rPr>
        <w:t>0 propostes</w:t>
      </w:r>
      <w:r w:rsidR="00E06EA7">
        <w:rPr>
          <w:rFonts w:cs="Arial"/>
          <w:sz w:val="20"/>
        </w:rPr>
        <w:t xml:space="preserve"> </w:t>
      </w:r>
      <w:r w:rsidR="00E06EA7" w:rsidRPr="00E979FE">
        <w:rPr>
          <w:rFonts w:cs="Arial"/>
          <w:bCs/>
          <w:sz w:val="20"/>
        </w:rPr>
        <w:t>de guarniment d’escenari addicional</w:t>
      </w:r>
      <w:r w:rsidR="00E06EA7">
        <w:rPr>
          <w:rFonts w:cs="Arial"/>
          <w:sz w:val="20"/>
        </w:rPr>
        <w:t>.</w:t>
      </w:r>
      <w:r w:rsidR="00E06EA7" w:rsidRPr="00E979FE">
        <w:rPr>
          <w:rFonts w:cs="Arial"/>
          <w:bCs/>
          <w:sz w:val="20"/>
        </w:rPr>
        <w:t>..</w:t>
      </w:r>
      <w:r w:rsidR="00E06EA7">
        <w:rPr>
          <w:rFonts w:cs="Arial"/>
          <w:bCs/>
          <w:sz w:val="20"/>
        </w:rPr>
        <w:t>.</w:t>
      </w:r>
      <w:r w:rsidR="00E06EA7" w:rsidRPr="00E979FE">
        <w:rPr>
          <w:rFonts w:cs="Arial"/>
          <w:bCs/>
          <w:sz w:val="20"/>
        </w:rPr>
        <w:t>.. 0 punts</w:t>
      </w:r>
    </w:p>
    <w:p w14:paraId="3E78BF2D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394AFAE3" w14:textId="1EFF0D53" w:rsidR="00E06EA7" w:rsidRPr="00AD476A" w:rsidRDefault="00E50B3F" w:rsidP="00E06EA7">
      <w:pPr>
        <w:rPr>
          <w:rFonts w:cs="Arial"/>
          <w:bCs/>
          <w:sz w:val="20"/>
        </w:rPr>
      </w:pPr>
      <w:r>
        <w:rPr>
          <w:rFonts w:cs="Arial"/>
          <w:w w:val="98"/>
          <w:sz w:val="20"/>
        </w:rPr>
        <w:pict w14:anchorId="0A92A01F">
          <v:shape id="_x0000_i1046" type="#_x0000_t75" style="width:10.8pt;height:10.8pt">
            <v:imagedata r:id="rId8" o:title=""/>
          </v:shape>
        </w:pict>
      </w:r>
      <w:r w:rsidR="00E06EA7" w:rsidRPr="00E92F8B">
        <w:rPr>
          <w:rFonts w:cs="Arial"/>
          <w:color w:val="000000"/>
          <w:spacing w:val="-2"/>
          <w:sz w:val="20"/>
        </w:rPr>
        <w:t>Em comprometo a aportar</w:t>
      </w:r>
      <w:r w:rsidR="00E06EA7">
        <w:rPr>
          <w:rFonts w:cs="Arial"/>
          <w:color w:val="000000"/>
          <w:spacing w:val="-2"/>
          <w:sz w:val="20"/>
        </w:rPr>
        <w:t xml:space="preserve"> </w:t>
      </w:r>
      <w:r w:rsidR="00E06EA7" w:rsidRPr="00E979FE">
        <w:rPr>
          <w:rFonts w:cs="Arial"/>
          <w:bCs/>
          <w:sz w:val="20"/>
        </w:rPr>
        <w:t>1 proposta de guarniment d’escenari addicional.....</w:t>
      </w:r>
      <w:r w:rsidR="00E06EA7">
        <w:rPr>
          <w:rFonts w:cs="Arial"/>
          <w:bCs/>
          <w:sz w:val="20"/>
        </w:rPr>
        <w:t>..</w:t>
      </w:r>
      <w:r w:rsidR="00E06EA7" w:rsidRPr="00E979FE">
        <w:rPr>
          <w:rFonts w:cs="Arial"/>
          <w:bCs/>
          <w:sz w:val="20"/>
        </w:rPr>
        <w:t>. 2 punt</w:t>
      </w:r>
      <w:r w:rsidR="00E06EA7">
        <w:rPr>
          <w:rFonts w:cs="Arial"/>
          <w:bCs/>
          <w:sz w:val="20"/>
        </w:rPr>
        <w:t>s</w:t>
      </w:r>
    </w:p>
    <w:p w14:paraId="0C87B2A1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4CDC8E00" w14:textId="16FDA351" w:rsidR="00E06EA7" w:rsidRPr="00AD476A" w:rsidRDefault="00E50B3F" w:rsidP="00E06EA7">
      <w:pPr>
        <w:rPr>
          <w:rFonts w:cs="Arial"/>
          <w:bCs/>
          <w:sz w:val="20"/>
        </w:rPr>
      </w:pPr>
      <w:r>
        <w:rPr>
          <w:rFonts w:cs="Arial"/>
          <w:w w:val="98"/>
          <w:sz w:val="20"/>
        </w:rPr>
        <w:pict w14:anchorId="36157CB6">
          <v:shape id="_x0000_i1047" type="#_x0000_t75" style="width:10.8pt;height:10.8pt">
            <v:imagedata r:id="rId8" o:title=""/>
          </v:shape>
        </w:pict>
      </w:r>
      <w:r w:rsidR="00E06EA7" w:rsidRPr="00E92F8B">
        <w:rPr>
          <w:rFonts w:cs="Arial"/>
          <w:color w:val="000000"/>
          <w:spacing w:val="-2"/>
          <w:sz w:val="20"/>
        </w:rPr>
        <w:t>Em comprometo a aportar</w:t>
      </w:r>
      <w:r w:rsidR="00E06EA7">
        <w:rPr>
          <w:rFonts w:cs="Arial"/>
          <w:color w:val="000000"/>
          <w:spacing w:val="-2"/>
          <w:sz w:val="20"/>
        </w:rPr>
        <w:t xml:space="preserve"> </w:t>
      </w:r>
      <w:r w:rsidR="00E06EA7" w:rsidRPr="00E979FE">
        <w:rPr>
          <w:rFonts w:cs="Arial"/>
          <w:bCs/>
          <w:sz w:val="20"/>
        </w:rPr>
        <w:t>2 propostes de guarniment d’escenari addicional</w:t>
      </w:r>
      <w:r w:rsidR="00E06EA7">
        <w:rPr>
          <w:rFonts w:cs="Arial"/>
          <w:bCs/>
          <w:sz w:val="20"/>
        </w:rPr>
        <w:t>s</w:t>
      </w:r>
      <w:r w:rsidR="00E06EA7" w:rsidRPr="00E979FE">
        <w:rPr>
          <w:rFonts w:cs="Arial"/>
          <w:bCs/>
          <w:sz w:val="20"/>
        </w:rPr>
        <w:t>....</w:t>
      </w:r>
      <w:r w:rsidR="00E06EA7">
        <w:rPr>
          <w:rFonts w:cs="Arial"/>
          <w:bCs/>
          <w:sz w:val="20"/>
        </w:rPr>
        <w:t>..</w:t>
      </w:r>
      <w:r w:rsidR="00E06EA7" w:rsidRPr="00E979FE">
        <w:rPr>
          <w:rFonts w:cs="Arial"/>
          <w:bCs/>
          <w:sz w:val="20"/>
        </w:rPr>
        <w:t xml:space="preserve"> 5 punts</w:t>
      </w:r>
    </w:p>
    <w:p w14:paraId="444062BA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75185368" w14:textId="5B9F1AE9" w:rsidR="00E06EA7" w:rsidRPr="00E979FE" w:rsidRDefault="00E50B3F" w:rsidP="00E06EA7">
      <w:pPr>
        <w:rPr>
          <w:rFonts w:cs="Arial"/>
          <w:bCs/>
          <w:sz w:val="20"/>
        </w:rPr>
      </w:pPr>
      <w:r>
        <w:rPr>
          <w:rFonts w:cs="Arial"/>
          <w:w w:val="98"/>
          <w:sz w:val="20"/>
        </w:rPr>
        <w:pict w14:anchorId="715E157A">
          <v:shape id="_x0000_i1048" type="#_x0000_t75" style="width:10.8pt;height:10.8pt">
            <v:imagedata r:id="rId8" o:title=""/>
          </v:shape>
        </w:pict>
      </w:r>
      <w:r w:rsidR="00E06EA7" w:rsidRPr="00E92F8B">
        <w:rPr>
          <w:rFonts w:cs="Arial"/>
          <w:color w:val="000000"/>
          <w:spacing w:val="-2"/>
          <w:sz w:val="20"/>
        </w:rPr>
        <w:t>Em comprometo a aportar</w:t>
      </w:r>
      <w:r w:rsidR="00E06EA7">
        <w:rPr>
          <w:rFonts w:cs="Arial"/>
          <w:color w:val="000000"/>
          <w:spacing w:val="-2"/>
          <w:sz w:val="20"/>
        </w:rPr>
        <w:t xml:space="preserve"> </w:t>
      </w:r>
      <w:r w:rsidR="00E06EA7" w:rsidRPr="00E979FE">
        <w:rPr>
          <w:rFonts w:cs="Arial"/>
          <w:bCs/>
          <w:sz w:val="20"/>
        </w:rPr>
        <w:t>3 propostes de guarniment d’escenari addicional</w:t>
      </w:r>
      <w:r w:rsidR="00E06EA7">
        <w:rPr>
          <w:rFonts w:cs="Arial"/>
          <w:bCs/>
          <w:sz w:val="20"/>
        </w:rPr>
        <w:t>s</w:t>
      </w:r>
      <w:r w:rsidR="00E06EA7" w:rsidRPr="00E979FE">
        <w:rPr>
          <w:rFonts w:cs="Arial"/>
          <w:bCs/>
          <w:sz w:val="20"/>
        </w:rPr>
        <w:t xml:space="preserve"> ..</w:t>
      </w:r>
      <w:r w:rsidR="00E06EA7">
        <w:rPr>
          <w:rFonts w:cs="Arial"/>
          <w:bCs/>
          <w:sz w:val="20"/>
        </w:rPr>
        <w:t>..</w:t>
      </w:r>
      <w:r w:rsidR="00E06EA7" w:rsidRPr="00E979FE">
        <w:rPr>
          <w:rFonts w:cs="Arial"/>
          <w:bCs/>
          <w:sz w:val="20"/>
        </w:rPr>
        <w:t>.10 punts</w:t>
      </w:r>
    </w:p>
    <w:p w14:paraId="4144B4D1" w14:textId="77777777" w:rsidR="00E06EA7" w:rsidRDefault="00E06EA7" w:rsidP="00E06EA7">
      <w:pPr>
        <w:rPr>
          <w:rFonts w:cs="Arial"/>
          <w:color w:val="000000"/>
          <w:spacing w:val="-2"/>
          <w:sz w:val="20"/>
        </w:rPr>
      </w:pPr>
    </w:p>
    <w:p w14:paraId="03D98F78" w14:textId="77777777" w:rsidR="00E06EA7" w:rsidRDefault="00E06EA7" w:rsidP="00E06EA7">
      <w:pPr>
        <w:rPr>
          <w:rFonts w:cs="Arial"/>
          <w:color w:val="000000"/>
          <w:spacing w:val="-2"/>
          <w:sz w:val="20"/>
        </w:rPr>
      </w:pPr>
    </w:p>
    <w:p w14:paraId="4C61A464" w14:textId="77777777" w:rsidR="00E06EA7" w:rsidRDefault="00E06EA7" w:rsidP="00E06EA7">
      <w:pPr>
        <w:rPr>
          <w:rFonts w:cs="Arial"/>
          <w:b/>
          <w:bCs/>
          <w:sz w:val="20"/>
        </w:rPr>
      </w:pPr>
      <w:r w:rsidRPr="00923463">
        <w:rPr>
          <w:b/>
          <w:bCs/>
          <w:sz w:val="20"/>
          <w:u w:val="single"/>
        </w:rPr>
        <w:t xml:space="preserve">Criteri </w:t>
      </w:r>
      <w:r>
        <w:rPr>
          <w:b/>
          <w:bCs/>
          <w:sz w:val="20"/>
          <w:u w:val="single"/>
        </w:rPr>
        <w:t>8</w:t>
      </w:r>
      <w:r>
        <w:rPr>
          <w:b/>
          <w:bCs/>
          <w:sz w:val="20"/>
        </w:rPr>
        <w:t xml:space="preserve">: </w:t>
      </w:r>
      <w:r w:rsidRPr="00E92F8B">
        <w:rPr>
          <w:rFonts w:cs="Arial"/>
          <w:b/>
          <w:bCs/>
          <w:sz w:val="20"/>
          <w:u w:val="single"/>
        </w:rPr>
        <w:t>Aportar propostes addicionals</w:t>
      </w:r>
      <w:r>
        <w:rPr>
          <w:rFonts w:cs="Arial"/>
          <w:b/>
          <w:bCs/>
          <w:sz w:val="20"/>
          <w:u w:val="single"/>
        </w:rPr>
        <w:t xml:space="preserve"> </w:t>
      </w:r>
      <w:r w:rsidRPr="00E0071D">
        <w:rPr>
          <w:rFonts w:cs="Arial"/>
          <w:b/>
          <w:bCs/>
          <w:sz w:val="20"/>
          <w:u w:val="single"/>
        </w:rPr>
        <w:t>de guarniment del vestíbul del teatre</w:t>
      </w:r>
      <w:r>
        <w:rPr>
          <w:rFonts w:cs="Arial"/>
          <w:b/>
          <w:bCs/>
          <w:sz w:val="20"/>
          <w:u w:val="single"/>
        </w:rPr>
        <w:t xml:space="preserve"> </w:t>
      </w:r>
      <w:r w:rsidRPr="00E92F8B">
        <w:rPr>
          <w:rFonts w:cs="Arial"/>
          <w:b/>
          <w:bCs/>
          <w:sz w:val="20"/>
        </w:rPr>
        <w:t>– màxim</w:t>
      </w:r>
      <w:r>
        <w:rPr>
          <w:rFonts w:cs="Arial"/>
          <w:b/>
          <w:bCs/>
          <w:sz w:val="20"/>
        </w:rPr>
        <w:t xml:space="preserve"> 5 punts</w:t>
      </w:r>
    </w:p>
    <w:p w14:paraId="58EC7A33" w14:textId="77777777" w:rsidR="00E06EA7" w:rsidRDefault="00E06EA7" w:rsidP="00E06EA7">
      <w:pPr>
        <w:rPr>
          <w:rFonts w:cs="Arial"/>
          <w:b/>
          <w:bCs/>
          <w:sz w:val="20"/>
        </w:rPr>
      </w:pPr>
    </w:p>
    <w:p w14:paraId="0318E99F" w14:textId="77777777" w:rsidR="00E06EA7" w:rsidRPr="00AD476A" w:rsidRDefault="00E06EA7" w:rsidP="00E06EA7">
      <w:pPr>
        <w:rPr>
          <w:rFonts w:cs="Arial"/>
          <w:i/>
          <w:iCs/>
          <w:sz w:val="20"/>
          <w:lang w:eastAsia="ca-ES"/>
        </w:rPr>
      </w:pPr>
      <w:r w:rsidRPr="00AD476A">
        <w:rPr>
          <w:rFonts w:cs="Arial"/>
          <w:i/>
          <w:iCs/>
          <w:sz w:val="20"/>
        </w:rPr>
        <w:t xml:space="preserve">El PPT requereix que </w:t>
      </w:r>
      <w:r w:rsidRPr="00AD476A">
        <w:rPr>
          <w:rFonts w:cs="Arial"/>
          <w:i/>
          <w:iCs/>
          <w:sz w:val="20"/>
          <w:lang w:eastAsia="ca-ES"/>
        </w:rPr>
        <w:t>l’adjudicatària haurà de presentar al menys 2 propostes per al guarniment del vestíbul del teatre que tinguin a veure amb el mon de l’esport i amb els guardonats.</w:t>
      </w:r>
    </w:p>
    <w:p w14:paraId="6DC72C3C" w14:textId="77777777" w:rsidR="00E06EA7" w:rsidRPr="00AD476A" w:rsidRDefault="00E06EA7" w:rsidP="00E06EA7">
      <w:pPr>
        <w:rPr>
          <w:rFonts w:cs="Arial"/>
          <w:b/>
          <w:bCs/>
          <w:i/>
          <w:iCs/>
          <w:sz w:val="20"/>
        </w:rPr>
      </w:pPr>
    </w:p>
    <w:p w14:paraId="0CF8F1D6" w14:textId="77777777" w:rsidR="00E06EA7" w:rsidRPr="00AD476A" w:rsidRDefault="00E06EA7" w:rsidP="00E06EA7">
      <w:pPr>
        <w:rPr>
          <w:rFonts w:cs="Arial"/>
          <w:i/>
          <w:iCs/>
          <w:sz w:val="20"/>
        </w:rPr>
      </w:pPr>
      <w:r w:rsidRPr="00AD476A">
        <w:rPr>
          <w:rFonts w:cs="Arial"/>
          <w:i/>
          <w:iCs/>
          <w:sz w:val="20"/>
        </w:rPr>
        <w:t>Addicionalment es puntuarà el compromís de la presentació de propostes addicionals durant l’execució del contracte</w:t>
      </w:r>
    </w:p>
    <w:p w14:paraId="456268D9" w14:textId="77777777" w:rsidR="00E06EA7" w:rsidRPr="00AD476A" w:rsidRDefault="00E06EA7" w:rsidP="00E06EA7">
      <w:pPr>
        <w:rPr>
          <w:rFonts w:cs="Arial"/>
          <w:b/>
          <w:bCs/>
          <w:i/>
          <w:iCs/>
          <w:sz w:val="20"/>
        </w:rPr>
      </w:pPr>
    </w:p>
    <w:p w14:paraId="6B5D18F5" w14:textId="77777777" w:rsidR="00E06EA7" w:rsidRDefault="00E06EA7" w:rsidP="00E06EA7">
      <w:pPr>
        <w:rPr>
          <w:rFonts w:cs="Arial"/>
          <w:color w:val="000000"/>
          <w:spacing w:val="-2"/>
          <w:sz w:val="20"/>
        </w:rPr>
      </w:pPr>
      <w:r w:rsidRPr="00E0475B">
        <w:rPr>
          <w:rFonts w:cs="Arial"/>
          <w:b/>
          <w:bCs/>
          <w:color w:val="000000"/>
          <w:spacing w:val="-2"/>
          <w:sz w:val="20"/>
        </w:rPr>
        <w:t xml:space="preserve">Cal marcar una creu a </w:t>
      </w:r>
      <w:r>
        <w:rPr>
          <w:rFonts w:cs="Arial"/>
          <w:b/>
          <w:bCs/>
          <w:color w:val="000000"/>
          <w:spacing w:val="-2"/>
          <w:sz w:val="20"/>
        </w:rPr>
        <w:t>una</w:t>
      </w:r>
      <w:r w:rsidRPr="00E0475B">
        <w:rPr>
          <w:rFonts w:cs="Arial"/>
          <w:b/>
          <w:bCs/>
          <w:color w:val="000000"/>
          <w:spacing w:val="-2"/>
          <w:sz w:val="20"/>
        </w:rPr>
        <w:t xml:space="preserve"> de les </w:t>
      </w:r>
      <w:r>
        <w:rPr>
          <w:rFonts w:cs="Arial"/>
          <w:b/>
          <w:bCs/>
          <w:color w:val="000000"/>
          <w:spacing w:val="-2"/>
          <w:sz w:val="20"/>
        </w:rPr>
        <w:t xml:space="preserve">següents </w:t>
      </w:r>
      <w:r w:rsidRPr="00E0475B">
        <w:rPr>
          <w:rFonts w:cs="Arial"/>
          <w:b/>
          <w:bCs/>
          <w:color w:val="000000"/>
          <w:spacing w:val="-2"/>
          <w:sz w:val="20"/>
        </w:rPr>
        <w:t>opcions</w:t>
      </w:r>
      <w:r w:rsidRPr="00E0475B">
        <w:rPr>
          <w:rFonts w:cs="Arial"/>
          <w:color w:val="000000"/>
          <w:spacing w:val="-2"/>
          <w:sz w:val="20"/>
        </w:rPr>
        <w:t>, en cas de no marcar-les</w:t>
      </w:r>
      <w:r w:rsidRPr="00A424EB">
        <w:rPr>
          <w:rFonts w:cs="Arial"/>
          <w:color w:val="000000"/>
          <w:spacing w:val="-2"/>
          <w:sz w:val="20"/>
        </w:rPr>
        <w:t>, es considerarà que no hi ha compromís a la realització i per tant la puntuació serà zero:</w:t>
      </w:r>
    </w:p>
    <w:p w14:paraId="6D935DD2" w14:textId="77777777" w:rsidR="00E06EA7" w:rsidRDefault="00E06EA7" w:rsidP="00E06EA7">
      <w:pPr>
        <w:rPr>
          <w:rFonts w:cs="Arial"/>
          <w:sz w:val="20"/>
        </w:rPr>
      </w:pPr>
    </w:p>
    <w:p w14:paraId="49833401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496EE7CC" w14:textId="6AEDAD52" w:rsidR="00E06EA7" w:rsidRPr="00E979FE" w:rsidRDefault="00E50B3F" w:rsidP="00E06EA7">
      <w:pPr>
        <w:rPr>
          <w:rFonts w:cs="Arial"/>
          <w:sz w:val="20"/>
        </w:rPr>
      </w:pPr>
      <w:r>
        <w:rPr>
          <w:rFonts w:cs="Arial"/>
          <w:w w:val="98"/>
          <w:sz w:val="20"/>
        </w:rPr>
        <w:pict w14:anchorId="416ACE79">
          <v:shape id="_x0000_i1049" type="#_x0000_t75" style="width:10.8pt;height:10.8pt">
            <v:imagedata r:id="rId8" o:title=""/>
          </v:shape>
        </w:pict>
      </w:r>
      <w:r w:rsidR="00E06EA7" w:rsidRPr="00E92F8B">
        <w:rPr>
          <w:rFonts w:cs="Arial"/>
          <w:color w:val="000000"/>
          <w:spacing w:val="-2"/>
          <w:sz w:val="20"/>
        </w:rPr>
        <w:t>Em comprometo a aportar</w:t>
      </w:r>
      <w:r w:rsidR="00E06EA7">
        <w:rPr>
          <w:rFonts w:cs="Arial"/>
          <w:color w:val="000000"/>
          <w:spacing w:val="-2"/>
          <w:sz w:val="20"/>
        </w:rPr>
        <w:t xml:space="preserve"> </w:t>
      </w:r>
      <w:r w:rsidR="00E06EA7" w:rsidRPr="00E979FE">
        <w:rPr>
          <w:rFonts w:cs="Arial"/>
          <w:sz w:val="20"/>
        </w:rPr>
        <w:t>0 propostes</w:t>
      </w:r>
      <w:r w:rsidR="00E06EA7">
        <w:rPr>
          <w:rFonts w:cs="Arial"/>
          <w:sz w:val="20"/>
        </w:rPr>
        <w:t xml:space="preserve"> </w:t>
      </w:r>
      <w:bookmarkStart w:id="2" w:name="_Hlk237862127"/>
      <w:r w:rsidR="00E06EA7" w:rsidRPr="00E979FE">
        <w:rPr>
          <w:rFonts w:cs="Arial"/>
          <w:bCs/>
          <w:sz w:val="20"/>
        </w:rPr>
        <w:t>de guarniment</w:t>
      </w:r>
      <w:r w:rsidR="00E06EA7" w:rsidRPr="00A424EB">
        <w:rPr>
          <w:rFonts w:cs="Arial"/>
          <w:bCs/>
          <w:sz w:val="20"/>
        </w:rPr>
        <w:t xml:space="preserve"> </w:t>
      </w:r>
      <w:r w:rsidR="00E06EA7" w:rsidRPr="00E979FE">
        <w:rPr>
          <w:rFonts w:cs="Arial"/>
          <w:bCs/>
          <w:sz w:val="20"/>
        </w:rPr>
        <w:t>del vestíbul addicional</w:t>
      </w:r>
      <w:r w:rsidR="00E06EA7" w:rsidRPr="00E0071D">
        <w:rPr>
          <w:rFonts w:cs="Arial"/>
          <w:bCs/>
          <w:sz w:val="20"/>
        </w:rPr>
        <w:t>..........</w:t>
      </w:r>
      <w:r w:rsidR="00E06EA7">
        <w:rPr>
          <w:rFonts w:cs="Arial"/>
          <w:bCs/>
          <w:sz w:val="20"/>
        </w:rPr>
        <w:t>...</w:t>
      </w:r>
      <w:r w:rsidR="00E06EA7" w:rsidRPr="00E0071D">
        <w:rPr>
          <w:rFonts w:cs="Arial"/>
          <w:bCs/>
          <w:sz w:val="20"/>
        </w:rPr>
        <w:t>. 0 punts</w:t>
      </w:r>
      <w:bookmarkEnd w:id="2"/>
    </w:p>
    <w:p w14:paraId="3EBF6A5B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505FF874" w14:textId="1731ABE0" w:rsidR="00E06EA7" w:rsidRPr="00E0071D" w:rsidRDefault="00E50B3F" w:rsidP="00E06EA7">
      <w:pPr>
        <w:rPr>
          <w:rFonts w:cs="Arial"/>
          <w:bCs/>
          <w:sz w:val="20"/>
        </w:rPr>
      </w:pPr>
      <w:r>
        <w:rPr>
          <w:rFonts w:cs="Arial"/>
          <w:w w:val="98"/>
          <w:sz w:val="20"/>
        </w:rPr>
        <w:pict w14:anchorId="397FDA30">
          <v:shape id="_x0000_i1050" type="#_x0000_t75" style="width:10.8pt;height:10.8pt">
            <v:imagedata r:id="rId8" o:title=""/>
          </v:shape>
        </w:pict>
      </w:r>
      <w:r w:rsidR="00E06EA7" w:rsidRPr="00E92F8B">
        <w:rPr>
          <w:rFonts w:cs="Arial"/>
          <w:color w:val="000000"/>
          <w:spacing w:val="-2"/>
          <w:sz w:val="20"/>
        </w:rPr>
        <w:t>Em comprometo a aportar</w:t>
      </w:r>
      <w:r w:rsidR="00E06EA7">
        <w:rPr>
          <w:rFonts w:cs="Arial"/>
          <w:color w:val="000000"/>
          <w:spacing w:val="-2"/>
          <w:sz w:val="20"/>
        </w:rPr>
        <w:t xml:space="preserve"> </w:t>
      </w:r>
      <w:r w:rsidR="00E06EA7" w:rsidRPr="00E979FE">
        <w:rPr>
          <w:rFonts w:cs="Arial"/>
          <w:bCs/>
          <w:sz w:val="20"/>
        </w:rPr>
        <w:t>1 proposta</w:t>
      </w:r>
      <w:r w:rsidR="00E06EA7">
        <w:rPr>
          <w:rFonts w:cs="Arial"/>
          <w:bCs/>
          <w:sz w:val="20"/>
        </w:rPr>
        <w:t xml:space="preserve"> de</w:t>
      </w:r>
      <w:r w:rsidR="00E06EA7" w:rsidRPr="00E979FE">
        <w:rPr>
          <w:rFonts w:cs="Arial"/>
          <w:bCs/>
          <w:sz w:val="20"/>
        </w:rPr>
        <w:t xml:space="preserve"> guarniment del vestíbul addicional..</w:t>
      </w:r>
      <w:r w:rsidR="00E06EA7">
        <w:rPr>
          <w:rFonts w:cs="Arial"/>
          <w:bCs/>
          <w:sz w:val="20"/>
        </w:rPr>
        <w:t>..............</w:t>
      </w:r>
      <w:r w:rsidR="00E06EA7" w:rsidRPr="00E979FE">
        <w:rPr>
          <w:rFonts w:cs="Arial"/>
          <w:bCs/>
          <w:sz w:val="20"/>
        </w:rPr>
        <w:t xml:space="preserve"> 1 punt</w:t>
      </w:r>
    </w:p>
    <w:p w14:paraId="0CCB5A5A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7055EADC" w14:textId="206E6D03" w:rsidR="00E06EA7" w:rsidRPr="00AD476A" w:rsidRDefault="00E50B3F" w:rsidP="00E06EA7">
      <w:pPr>
        <w:tabs>
          <w:tab w:val="left" w:pos="355"/>
        </w:tabs>
        <w:rPr>
          <w:rFonts w:cs="Arial"/>
          <w:bCs/>
          <w:sz w:val="20"/>
        </w:rPr>
      </w:pPr>
      <w:r>
        <w:rPr>
          <w:rFonts w:cs="Arial"/>
          <w:w w:val="98"/>
          <w:sz w:val="20"/>
        </w:rPr>
        <w:pict w14:anchorId="78E2424B">
          <v:shape id="_x0000_i1051" type="#_x0000_t75" style="width:10.8pt;height:10.8pt">
            <v:imagedata r:id="rId8" o:title=""/>
          </v:shape>
        </w:pict>
      </w:r>
      <w:r w:rsidR="00E06EA7" w:rsidRPr="00E92F8B">
        <w:rPr>
          <w:rFonts w:cs="Arial"/>
          <w:color w:val="000000"/>
          <w:spacing w:val="-2"/>
          <w:sz w:val="20"/>
        </w:rPr>
        <w:t>Em comprometo a aportar</w:t>
      </w:r>
      <w:r w:rsidR="00E06EA7">
        <w:rPr>
          <w:rFonts w:cs="Arial"/>
          <w:color w:val="000000"/>
          <w:spacing w:val="-2"/>
          <w:sz w:val="20"/>
        </w:rPr>
        <w:t xml:space="preserve"> </w:t>
      </w:r>
      <w:r w:rsidR="00E06EA7" w:rsidRPr="00E979FE">
        <w:rPr>
          <w:rFonts w:cs="Arial"/>
          <w:bCs/>
          <w:sz w:val="20"/>
        </w:rPr>
        <w:t xml:space="preserve">2 propostes </w:t>
      </w:r>
      <w:r w:rsidR="00E06EA7">
        <w:rPr>
          <w:rFonts w:cs="Arial"/>
          <w:bCs/>
          <w:sz w:val="20"/>
        </w:rPr>
        <w:t xml:space="preserve">de </w:t>
      </w:r>
      <w:r w:rsidR="00E06EA7" w:rsidRPr="00E979FE">
        <w:rPr>
          <w:rFonts w:cs="Arial"/>
          <w:bCs/>
          <w:sz w:val="20"/>
        </w:rPr>
        <w:t>guarniment del vestíbul addicional</w:t>
      </w:r>
      <w:r w:rsidR="00E06EA7">
        <w:rPr>
          <w:rFonts w:cs="Arial"/>
          <w:bCs/>
          <w:sz w:val="20"/>
        </w:rPr>
        <w:t>s</w:t>
      </w:r>
      <w:r w:rsidR="00E06EA7" w:rsidRPr="00E979FE">
        <w:rPr>
          <w:rFonts w:cs="Arial"/>
          <w:bCs/>
          <w:sz w:val="20"/>
        </w:rPr>
        <w:t>.............. 2 punts</w:t>
      </w:r>
    </w:p>
    <w:p w14:paraId="2B1FF4A8" w14:textId="77777777" w:rsidR="00E06EA7" w:rsidRPr="002049A7" w:rsidRDefault="00E06EA7" w:rsidP="00E06EA7">
      <w:pPr>
        <w:rPr>
          <w:rFonts w:cs="Arial"/>
          <w:color w:val="000000"/>
          <w:spacing w:val="-2"/>
        </w:rPr>
      </w:pPr>
    </w:p>
    <w:p w14:paraId="03F998E4" w14:textId="6810CB7F" w:rsidR="00E06EA7" w:rsidRDefault="00E50B3F" w:rsidP="00E06EA7">
      <w:pPr>
        <w:rPr>
          <w:rFonts w:cs="Arial"/>
          <w:color w:val="000000"/>
          <w:spacing w:val="-2"/>
          <w:sz w:val="20"/>
        </w:rPr>
      </w:pPr>
      <w:r>
        <w:rPr>
          <w:rFonts w:cs="Arial"/>
          <w:w w:val="98"/>
          <w:sz w:val="20"/>
        </w:rPr>
        <w:pict w14:anchorId="1B1635CD">
          <v:shape id="_x0000_i1052" type="#_x0000_t75" style="width:10.8pt;height:10.8pt">
            <v:imagedata r:id="rId8" o:title=""/>
          </v:shape>
        </w:pict>
      </w:r>
      <w:r w:rsidR="00E06EA7" w:rsidRPr="00E92F8B">
        <w:rPr>
          <w:rFonts w:cs="Arial"/>
          <w:color w:val="000000"/>
          <w:spacing w:val="-2"/>
          <w:sz w:val="20"/>
        </w:rPr>
        <w:t>Em comprometo a aportar</w:t>
      </w:r>
      <w:r w:rsidR="00E06EA7">
        <w:rPr>
          <w:rFonts w:cs="Arial"/>
          <w:color w:val="000000"/>
          <w:spacing w:val="-2"/>
          <w:sz w:val="20"/>
        </w:rPr>
        <w:t xml:space="preserve"> </w:t>
      </w:r>
      <w:r w:rsidR="00E06EA7" w:rsidRPr="00E979FE">
        <w:rPr>
          <w:rFonts w:cs="Arial"/>
          <w:bCs/>
          <w:sz w:val="20"/>
        </w:rPr>
        <w:t xml:space="preserve">3 propostes </w:t>
      </w:r>
      <w:r w:rsidR="00E06EA7">
        <w:rPr>
          <w:rFonts w:cs="Arial"/>
          <w:bCs/>
          <w:sz w:val="20"/>
        </w:rPr>
        <w:t>de</w:t>
      </w:r>
      <w:r w:rsidR="00E06EA7" w:rsidRPr="00E979FE">
        <w:rPr>
          <w:rFonts w:cs="Arial"/>
          <w:bCs/>
          <w:sz w:val="20"/>
        </w:rPr>
        <w:t xml:space="preserve"> guarniment del vestíbul addicional</w:t>
      </w:r>
      <w:r w:rsidR="00E06EA7">
        <w:rPr>
          <w:rFonts w:cs="Arial"/>
          <w:bCs/>
          <w:sz w:val="20"/>
        </w:rPr>
        <w:t>s</w:t>
      </w:r>
      <w:r w:rsidR="00E06EA7" w:rsidRPr="00E979FE">
        <w:rPr>
          <w:rFonts w:cs="Arial"/>
          <w:bCs/>
          <w:sz w:val="20"/>
        </w:rPr>
        <w:t>.............. 5 punts</w:t>
      </w:r>
    </w:p>
    <w:p w14:paraId="196B1DB9" w14:textId="77777777" w:rsidR="00E06EA7" w:rsidRDefault="00E06EA7" w:rsidP="00E06EA7">
      <w:pPr>
        <w:rPr>
          <w:rFonts w:cs="Arial"/>
          <w:color w:val="000000"/>
          <w:spacing w:val="-2"/>
          <w:sz w:val="20"/>
        </w:rPr>
      </w:pPr>
    </w:p>
    <w:p w14:paraId="3D601334" w14:textId="77777777" w:rsidR="00E06EA7" w:rsidRDefault="00E06EA7" w:rsidP="00E06EA7">
      <w:pPr>
        <w:rPr>
          <w:rFonts w:cs="Arial"/>
          <w:color w:val="000000"/>
          <w:spacing w:val="-2"/>
          <w:sz w:val="20"/>
        </w:rPr>
      </w:pPr>
    </w:p>
    <w:p w14:paraId="29CD994B" w14:textId="77777777" w:rsidR="00E06EA7" w:rsidRPr="00B80EE0" w:rsidRDefault="00E06EA7" w:rsidP="00E06EA7">
      <w:pPr>
        <w:rPr>
          <w:rFonts w:cs="Arial"/>
          <w:color w:val="000000"/>
          <w:spacing w:val="-2"/>
          <w:sz w:val="20"/>
        </w:rPr>
      </w:pPr>
    </w:p>
    <w:p w14:paraId="4F7E9F32" w14:textId="77777777" w:rsidR="00E06EA7" w:rsidRPr="00B80EE0" w:rsidRDefault="00E06EA7" w:rsidP="00E06EA7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14:paraId="47AE2FE8" w14:textId="77777777" w:rsidR="00E06EA7" w:rsidRPr="00B80EE0" w:rsidRDefault="00E06EA7" w:rsidP="00E06EA7">
      <w:pPr>
        <w:rPr>
          <w:rFonts w:cs="Arial"/>
          <w:spacing w:val="-2"/>
          <w:sz w:val="20"/>
        </w:rPr>
      </w:pPr>
    </w:p>
    <w:p w14:paraId="0070C2F5" w14:textId="77777777" w:rsidR="00E06EA7" w:rsidRPr="00B80EE0" w:rsidRDefault="00E06EA7" w:rsidP="00E06EA7">
      <w:pPr>
        <w:rPr>
          <w:rFonts w:cs="Arial"/>
          <w:spacing w:val="-2"/>
          <w:sz w:val="20"/>
        </w:rPr>
      </w:pPr>
    </w:p>
    <w:p w14:paraId="00F3E528" w14:textId="77777777" w:rsidR="00E06EA7" w:rsidRPr="00E0071D" w:rsidRDefault="00E06EA7" w:rsidP="00E06EA7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27AAF332" w14:textId="77777777" w:rsidR="00E06EA7" w:rsidRPr="00CD0F6F" w:rsidRDefault="00E06EA7" w:rsidP="00E06EA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p w14:paraId="3B0F4E8F" w14:textId="644084F6" w:rsidR="00B80EE0" w:rsidRPr="00CD0F6F" w:rsidRDefault="00B80EE0" w:rsidP="00E06EA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ascii="Calibri" w:hAnsi="Calibri"/>
          <w:sz w:val="24"/>
        </w:rPr>
      </w:pPr>
    </w:p>
    <w:sectPr w:rsidR="00B80EE0" w:rsidRPr="00CD0F6F" w:rsidSect="006D636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B5D8B" w14:textId="77777777" w:rsidR="00E50B3F" w:rsidRDefault="00E50B3F">
      <w:r>
        <w:separator/>
      </w:r>
    </w:p>
  </w:endnote>
  <w:endnote w:type="continuationSeparator" w:id="0">
    <w:p w14:paraId="73EDA649" w14:textId="77777777" w:rsidR="00E50B3F" w:rsidRDefault="00E50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DC748" w14:textId="77777777" w:rsidR="00A671FE" w:rsidRPr="00403A17" w:rsidRDefault="00505139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6D311E9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2A63021F" w14:textId="77777777" w:rsidR="00A671FE" w:rsidRPr="00403A17" w:rsidRDefault="00505139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086F5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F1CD9" w14:textId="77777777" w:rsidR="00A671FE" w:rsidRPr="009344E9" w:rsidRDefault="00505139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2B429A08" w14:textId="77777777" w:rsidR="00A671FE" w:rsidRPr="009344E9" w:rsidRDefault="00505139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E983A10" wp14:editId="20F832B5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58E81E" w14:textId="77777777" w:rsidR="00A671FE" w:rsidRDefault="00505139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983A1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4958E81E" w14:textId="77777777" w:rsidR="00A671FE" w:rsidRDefault="00505139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CBE1AC0" wp14:editId="54151F26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E017B" w14:textId="77777777" w:rsidR="00E50B3F" w:rsidRDefault="00E50B3F">
      <w:r>
        <w:separator/>
      </w:r>
    </w:p>
  </w:footnote>
  <w:footnote w:type="continuationSeparator" w:id="0">
    <w:p w14:paraId="737070A4" w14:textId="77777777" w:rsidR="00E50B3F" w:rsidRDefault="00E50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FF141" w14:textId="77777777" w:rsidR="00790D58" w:rsidRDefault="00790D58" w:rsidP="00790D58">
    <w:pPr>
      <w:rPr>
        <w:noProof/>
        <w:lang w:val="es-ES"/>
      </w:rPr>
    </w:pPr>
  </w:p>
  <w:p w14:paraId="0D7714B9" w14:textId="77777777" w:rsidR="00A671FE" w:rsidRDefault="00505139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2AB08A87" wp14:editId="51BF2FC3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62A2F9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36F46" w14:textId="6B8BEE69" w:rsidR="001D5732" w:rsidRDefault="001D5732">
    <w:pPr>
      <w:pStyle w:val="Capaler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5345663" wp14:editId="2826976D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9525"/>
          <wp:wrapNone/>
          <wp:docPr id="1975115509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EC1712"/>
    <w:multiLevelType w:val="hybridMultilevel"/>
    <w:tmpl w:val="8354B90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285311720">
    <w:abstractNumId w:val="11"/>
  </w:num>
  <w:num w:numId="2" w16cid:durableId="221253936">
    <w:abstractNumId w:val="8"/>
  </w:num>
  <w:num w:numId="3" w16cid:durableId="2141024098">
    <w:abstractNumId w:val="3"/>
  </w:num>
  <w:num w:numId="4" w16cid:durableId="1018655394">
    <w:abstractNumId w:val="2"/>
  </w:num>
  <w:num w:numId="5" w16cid:durableId="750783272">
    <w:abstractNumId w:val="1"/>
  </w:num>
  <w:num w:numId="6" w16cid:durableId="382143846">
    <w:abstractNumId w:val="0"/>
  </w:num>
  <w:num w:numId="7" w16cid:durableId="1524896988">
    <w:abstractNumId w:val="9"/>
  </w:num>
  <w:num w:numId="8" w16cid:durableId="1772622341">
    <w:abstractNumId w:val="7"/>
  </w:num>
  <w:num w:numId="9" w16cid:durableId="2037149079">
    <w:abstractNumId w:val="6"/>
  </w:num>
  <w:num w:numId="10" w16cid:durableId="684750985">
    <w:abstractNumId w:val="5"/>
  </w:num>
  <w:num w:numId="11" w16cid:durableId="193734932">
    <w:abstractNumId w:val="4"/>
  </w:num>
  <w:num w:numId="12" w16cid:durableId="5909692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D5732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5825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5139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745E2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678A1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7413B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51921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06EA7"/>
    <w:rsid w:val="00E23620"/>
    <w:rsid w:val="00E24CF5"/>
    <w:rsid w:val="00E40FCA"/>
    <w:rsid w:val="00E50B3F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D2DE7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9BA4FBC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4</Pages>
  <Words>1252</Words>
  <Characters>7138</Characters>
  <Application>Microsoft Office Word</Application>
  <DocSecurity>0</DocSecurity>
  <Lines>59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Ferreira A Jessica ESPORTS</dc:creator>
  <cp:lastModifiedBy>Ferreira A Jessica ESPORTS</cp:lastModifiedBy>
  <cp:revision>2</cp:revision>
  <cp:lastPrinted>2015-04-24T12:36:00Z</cp:lastPrinted>
  <dcterms:created xsi:type="dcterms:W3CDTF">2026-09-29T10:20:00Z</dcterms:created>
  <dcterms:modified xsi:type="dcterms:W3CDTF">2026-09-29T10:20:00Z</dcterms:modified>
</cp:coreProperties>
</file>