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4147" w14:textId="77777777" w:rsidR="0063639A" w:rsidRDefault="00030B1D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D661F20" w14:textId="7A956528" w:rsidR="003543D3" w:rsidRPr="003543D3" w:rsidRDefault="00030B1D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1B581C">
        <w:rPr>
          <w:b/>
          <w:bCs/>
          <w:u w:val="single"/>
        </w:rPr>
        <w:t>6</w:t>
      </w:r>
    </w:p>
    <w:p w14:paraId="31C502C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E07E18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F631CEE" w14:textId="77777777" w:rsidR="003543D3" w:rsidRPr="003543D3" w:rsidRDefault="00030B1D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859B518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485435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7764B56" w14:textId="77777777" w:rsidR="00524569" w:rsidRPr="008F6ECB" w:rsidRDefault="00030B1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034E214" w14:textId="77777777" w:rsidR="00524569" w:rsidRDefault="00524569" w:rsidP="00524569">
      <w:pPr>
        <w:rPr>
          <w:sz w:val="20"/>
        </w:rPr>
      </w:pPr>
    </w:p>
    <w:p w14:paraId="67D2102D" w14:textId="4470398D" w:rsidR="00524569" w:rsidRPr="008F6ECB" w:rsidRDefault="00030B1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1B581C" w:rsidRPr="001B581C">
        <w:rPr>
          <w:sz w:val="20"/>
          <w:highlight w:val="lightGray"/>
        </w:rPr>
        <w:t>Contracte de serveis d'organització, producció i realització de les activitats de la Festa de l'esport de Sabadell 2027</w:t>
      </w:r>
      <w:r>
        <w:rPr>
          <w:sz w:val="20"/>
        </w:rPr>
        <w:t xml:space="preserve"> ,</w:t>
      </w:r>
    </w:p>
    <w:p w14:paraId="00C3724E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504D9A6" w14:textId="77777777" w:rsidR="003543D3" w:rsidRDefault="00030B1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061EA1C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E68DA" w14:paraId="4C2FC9C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1B60" w14:textId="77777777" w:rsidR="003543D3" w:rsidRDefault="00030B1D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0CE9" w14:textId="77777777" w:rsidR="003543D3" w:rsidRDefault="00030B1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3B16" w14:textId="77777777" w:rsidR="003543D3" w:rsidRDefault="00030B1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50C78F5" w14:textId="77777777" w:rsidR="003543D3" w:rsidRDefault="00030B1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312A" w14:textId="77777777" w:rsidR="003543D3" w:rsidRDefault="00030B1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E68DA" w14:paraId="5AA4963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005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8E5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F10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67BD" w14:textId="77777777" w:rsidR="003543D3" w:rsidRDefault="00030B1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E68DA" w14:paraId="5133C51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FD5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F83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DDA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30ED" w14:textId="77777777" w:rsidR="003543D3" w:rsidRDefault="00030B1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E68DA" w14:paraId="6B57BA17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111F" w14:textId="77777777" w:rsidR="003543D3" w:rsidRDefault="00030B1D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9F36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6C95C" w14:textId="77777777" w:rsidR="003543D3" w:rsidRDefault="00030B1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F8B053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3549275" w14:textId="77777777" w:rsidR="003543D3" w:rsidRDefault="00030B1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4E836D2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2FFDC38" w14:textId="77777777" w:rsidR="003543D3" w:rsidRDefault="00030B1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4CB022C4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C328B8D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5A206B99" w14:textId="77777777" w:rsidR="003543D3" w:rsidRDefault="00030B1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8CCC27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24C5E8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6D3A6C7" w14:textId="77777777" w:rsidR="000C5C7B" w:rsidRDefault="00030B1D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10B2078C" w14:textId="77777777" w:rsidR="0063639A" w:rsidRPr="00524569" w:rsidRDefault="00030B1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C7244" w14:textId="77777777" w:rsidR="00030B1D" w:rsidRDefault="00030B1D">
      <w:r>
        <w:separator/>
      </w:r>
    </w:p>
  </w:endnote>
  <w:endnote w:type="continuationSeparator" w:id="0">
    <w:p w14:paraId="05D6FD09" w14:textId="77777777" w:rsidR="00030B1D" w:rsidRDefault="0003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196F3" w14:textId="77777777" w:rsidR="00A671FE" w:rsidRPr="00403A17" w:rsidRDefault="00030B1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708E20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AD4537A" w14:textId="77777777" w:rsidR="00A671FE" w:rsidRPr="00403A17" w:rsidRDefault="00030B1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EC9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508EC" w14:textId="77777777" w:rsidR="00A671FE" w:rsidRPr="009344E9" w:rsidRDefault="00030B1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B841EF9" w14:textId="7238D6D2" w:rsidR="00A671FE" w:rsidRPr="009344E9" w:rsidRDefault="00AA30C9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A2DAD52" wp14:editId="1FA403F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7422490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AA9C8" w14:textId="77777777" w:rsidR="00A671FE" w:rsidRDefault="00030B1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2DAD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C9AA9C8" w14:textId="77777777" w:rsidR="00A671FE" w:rsidRDefault="00030B1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55F1AF9" wp14:editId="6923DDB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5396415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C2D57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AA0A" w14:textId="77777777" w:rsidR="00030B1D" w:rsidRDefault="00030B1D">
      <w:r>
        <w:separator/>
      </w:r>
    </w:p>
  </w:footnote>
  <w:footnote w:type="continuationSeparator" w:id="0">
    <w:p w14:paraId="019503D0" w14:textId="77777777" w:rsidR="00030B1D" w:rsidRDefault="00030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864E1" w14:textId="77777777" w:rsidR="00790D58" w:rsidRDefault="00790D58" w:rsidP="00790D58">
    <w:pPr>
      <w:rPr>
        <w:noProof/>
        <w:lang w:val="es-ES"/>
      </w:rPr>
    </w:pPr>
  </w:p>
  <w:p w14:paraId="65B2FC0E" w14:textId="77777777" w:rsidR="00A671FE" w:rsidRDefault="00030B1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838EF96" wp14:editId="3B4C538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7C89A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5453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78833400">
    <w:abstractNumId w:val="10"/>
  </w:num>
  <w:num w:numId="2" w16cid:durableId="82262971">
    <w:abstractNumId w:val="8"/>
  </w:num>
  <w:num w:numId="3" w16cid:durableId="374424623">
    <w:abstractNumId w:val="3"/>
  </w:num>
  <w:num w:numId="4" w16cid:durableId="615792684">
    <w:abstractNumId w:val="2"/>
  </w:num>
  <w:num w:numId="5" w16cid:durableId="80303511">
    <w:abstractNumId w:val="1"/>
  </w:num>
  <w:num w:numId="6" w16cid:durableId="1136723696">
    <w:abstractNumId w:val="0"/>
  </w:num>
  <w:num w:numId="7" w16cid:durableId="999775341">
    <w:abstractNumId w:val="9"/>
  </w:num>
  <w:num w:numId="8" w16cid:durableId="601838544">
    <w:abstractNumId w:val="7"/>
  </w:num>
  <w:num w:numId="9" w16cid:durableId="624503779">
    <w:abstractNumId w:val="6"/>
  </w:num>
  <w:num w:numId="10" w16cid:durableId="565646825">
    <w:abstractNumId w:val="5"/>
  </w:num>
  <w:num w:numId="11" w16cid:durableId="34697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0B1D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581C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45E2"/>
    <w:rsid w:val="007831A2"/>
    <w:rsid w:val="00790D58"/>
    <w:rsid w:val="00792753"/>
    <w:rsid w:val="007A03CB"/>
    <w:rsid w:val="007A4CA7"/>
    <w:rsid w:val="007A5051"/>
    <w:rsid w:val="007B0AEF"/>
    <w:rsid w:val="007B1D99"/>
    <w:rsid w:val="007C2076"/>
    <w:rsid w:val="007D5FF8"/>
    <w:rsid w:val="007F081C"/>
    <w:rsid w:val="007F0853"/>
    <w:rsid w:val="007F69FB"/>
    <w:rsid w:val="00802E58"/>
    <w:rsid w:val="00814BCA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30C9"/>
    <w:rsid w:val="00AD59EE"/>
    <w:rsid w:val="00AE68DA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494BEF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Ferreira A Jessica ESPORTS</dc:creator>
  <cp:lastModifiedBy>Ferreira A Jessica ESPORTS</cp:lastModifiedBy>
  <cp:revision>2</cp:revision>
  <cp:lastPrinted>2015-04-24T12:36:00Z</cp:lastPrinted>
  <dcterms:created xsi:type="dcterms:W3CDTF">2026-09-29T10:23:00Z</dcterms:created>
  <dcterms:modified xsi:type="dcterms:W3CDTF">2026-09-29T10:23:00Z</dcterms:modified>
</cp:coreProperties>
</file>