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AB3CB" w14:textId="77777777" w:rsidR="0063639A" w:rsidRDefault="00DB7CC9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2C20622B" w14:textId="3EA9CC7B" w:rsidR="003543D3" w:rsidRPr="003543D3" w:rsidRDefault="00DB7CC9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1C0217">
        <w:rPr>
          <w:b/>
          <w:bCs/>
          <w:u w:val="single"/>
        </w:rPr>
        <w:t>6</w:t>
      </w:r>
    </w:p>
    <w:p w14:paraId="7162D9EB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784F0574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0A91215D" w14:textId="77777777" w:rsidR="003543D3" w:rsidRPr="003543D3" w:rsidRDefault="00DB7CC9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7CB9A7C0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79656F13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436335B2" w14:textId="77777777" w:rsidR="00524569" w:rsidRPr="008F6ECB" w:rsidRDefault="00DB7CC9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500FC900" w14:textId="77777777" w:rsidR="00524569" w:rsidRDefault="00524569" w:rsidP="00524569">
      <w:pPr>
        <w:rPr>
          <w:sz w:val="20"/>
        </w:rPr>
      </w:pPr>
    </w:p>
    <w:p w14:paraId="089EEEF4" w14:textId="4F57569F" w:rsidR="00524569" w:rsidRPr="008F6ECB" w:rsidRDefault="00DB7CC9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</w:t>
      </w:r>
      <w:r w:rsidR="0017166A">
        <w:rPr>
          <w:sz w:val="20"/>
        </w:rPr>
        <w:t xml:space="preserve"> </w:t>
      </w:r>
      <w:r w:rsidR="0017166A" w:rsidRPr="0017166A">
        <w:rPr>
          <w:b/>
          <w:sz w:val="20"/>
        </w:rPr>
        <w:t>Contracte de serveis de vigilància, prevenció, salvament i socorrisme a La Bassa i les Piscines Municipals de Sabadell</w:t>
      </w:r>
      <w:r>
        <w:rPr>
          <w:sz w:val="20"/>
        </w:rPr>
        <w:t xml:space="preserve"> ,</w:t>
      </w:r>
    </w:p>
    <w:p w14:paraId="5441B3F9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77A22D2C" w14:textId="77777777" w:rsidR="003543D3" w:rsidRDefault="00DB7CC9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14:paraId="23ABE965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D97F67" w14:paraId="317CC8DA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59DA3" w14:textId="77777777" w:rsidR="003543D3" w:rsidRDefault="00DB7CC9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D36CD" w14:textId="77777777" w:rsidR="003543D3" w:rsidRDefault="00DB7CC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C4656" w14:textId="77777777" w:rsidR="003543D3" w:rsidRDefault="00DB7CC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7DB358B6" w14:textId="77777777" w:rsidR="003543D3" w:rsidRDefault="00DB7CC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F278A" w14:textId="77777777" w:rsidR="003543D3" w:rsidRDefault="00DB7CC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D97F67" w14:paraId="341ED235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265E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6AF73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5BDAC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A42BA" w14:textId="77777777" w:rsidR="003543D3" w:rsidRDefault="00DB7CC9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D97F67" w14:paraId="0D564280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FFD1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B01E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D5BC5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66B7C" w14:textId="77777777" w:rsidR="003543D3" w:rsidRDefault="00DB7CC9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D97F67" w14:paraId="438059EF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1E2CB" w14:textId="77777777" w:rsidR="003543D3" w:rsidRDefault="00DB7CC9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66BBA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F7A36" w14:textId="77777777" w:rsidR="003543D3" w:rsidRDefault="00DB7CC9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2E070A61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5F25FBEF" w14:textId="77777777" w:rsidR="003543D3" w:rsidRDefault="00DB7CC9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</w:t>
      </w:r>
      <w:r>
        <w:rPr>
          <w:rFonts w:ascii="Arial" w:hAnsi="Arial" w:cs="Arial"/>
          <w:b w:val="0"/>
          <w:sz w:val="20"/>
          <w:u w:val="none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14:paraId="4F3EF1B7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CCBD6EB" w14:textId="77777777" w:rsidR="003543D3" w:rsidRDefault="00DB7CC9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7300BC40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7E42DD01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66257602" w14:textId="77777777" w:rsidR="003543D3" w:rsidRDefault="00DB7CC9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462D144D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4A70A530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5E7E0CC2" w14:textId="77777777" w:rsidR="000C5C7B" w:rsidRDefault="00DB7CC9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24BC6504" w14:textId="77777777" w:rsidR="0063639A" w:rsidRPr="00524569" w:rsidRDefault="00DB7CC9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21FE2" w14:textId="77777777" w:rsidR="00DB7CC9" w:rsidRDefault="00DB7CC9">
      <w:r>
        <w:separator/>
      </w:r>
    </w:p>
  </w:endnote>
  <w:endnote w:type="continuationSeparator" w:id="0">
    <w:p w14:paraId="7A6B0361" w14:textId="77777777" w:rsidR="00DB7CC9" w:rsidRDefault="00DB7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EB367" w14:textId="77777777" w:rsidR="00A671FE" w:rsidRPr="00403A17" w:rsidRDefault="00DB7CC9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353554D4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5A041DC2" w14:textId="77777777" w:rsidR="00A671FE" w:rsidRPr="00403A17" w:rsidRDefault="00DB7CC9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07943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48B45" w14:textId="77777777" w:rsidR="00A671FE" w:rsidRPr="009344E9" w:rsidRDefault="00DB7CC9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3BBFB201" w14:textId="1D0A82BD" w:rsidR="00A671FE" w:rsidRPr="009344E9" w:rsidRDefault="00AE68B4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5DF803D" wp14:editId="05FEDA54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17727905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F2670C" w14:textId="77777777" w:rsidR="00A671FE" w:rsidRDefault="00DB7CC9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DF803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27F2670C" w14:textId="77777777" w:rsidR="00A671FE" w:rsidRDefault="00DB7CC9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A479A2B" wp14:editId="03C87859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90061382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095F59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5AFA6" w14:textId="77777777" w:rsidR="00DB7CC9" w:rsidRDefault="00DB7CC9">
      <w:r>
        <w:separator/>
      </w:r>
    </w:p>
  </w:footnote>
  <w:footnote w:type="continuationSeparator" w:id="0">
    <w:p w14:paraId="7DFCB175" w14:textId="77777777" w:rsidR="00DB7CC9" w:rsidRDefault="00DB7C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EF01E" w14:textId="77777777" w:rsidR="00790D58" w:rsidRDefault="00790D58" w:rsidP="00790D58">
    <w:pPr>
      <w:rPr>
        <w:noProof/>
        <w:lang w:val="es-ES"/>
      </w:rPr>
    </w:pPr>
  </w:p>
  <w:p w14:paraId="7ACE7328" w14:textId="77777777" w:rsidR="00A671FE" w:rsidRDefault="00DB7CC9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7AE9B0CE" wp14:editId="7230D16F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24B194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C14A2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473061606">
    <w:abstractNumId w:val="10"/>
  </w:num>
  <w:num w:numId="2" w16cid:durableId="904098112">
    <w:abstractNumId w:val="8"/>
  </w:num>
  <w:num w:numId="3" w16cid:durableId="325868065">
    <w:abstractNumId w:val="3"/>
  </w:num>
  <w:num w:numId="4" w16cid:durableId="2139493009">
    <w:abstractNumId w:val="2"/>
  </w:num>
  <w:num w:numId="5" w16cid:durableId="24645591">
    <w:abstractNumId w:val="1"/>
  </w:num>
  <w:num w:numId="6" w16cid:durableId="235089167">
    <w:abstractNumId w:val="0"/>
  </w:num>
  <w:num w:numId="7" w16cid:durableId="143477092">
    <w:abstractNumId w:val="9"/>
  </w:num>
  <w:num w:numId="8" w16cid:durableId="1828740234">
    <w:abstractNumId w:val="7"/>
  </w:num>
  <w:num w:numId="9" w16cid:durableId="235364842">
    <w:abstractNumId w:val="6"/>
  </w:num>
  <w:num w:numId="10" w16cid:durableId="1235318664">
    <w:abstractNumId w:val="5"/>
  </w:num>
  <w:num w:numId="11" w16cid:durableId="94753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1438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166A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C0217"/>
    <w:rsid w:val="001D5076"/>
    <w:rsid w:val="001F565E"/>
    <w:rsid w:val="001F6CA6"/>
    <w:rsid w:val="001F771D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84573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B3703"/>
    <w:rsid w:val="00AD59EE"/>
    <w:rsid w:val="00AE68B4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97F67"/>
    <w:rsid w:val="00DA7813"/>
    <w:rsid w:val="00DB475D"/>
    <w:rsid w:val="00DB7CC9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2DE803C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Ribé R Meritxell  ESPORTS</dc:creator>
  <cp:lastModifiedBy>Ribé R Meritxell  ESPORTS</cp:lastModifiedBy>
  <cp:revision>2</cp:revision>
  <cp:lastPrinted>2015-04-24T12:36:00Z</cp:lastPrinted>
  <dcterms:created xsi:type="dcterms:W3CDTF">2026-10-14T10:44:00Z</dcterms:created>
  <dcterms:modified xsi:type="dcterms:W3CDTF">2026-10-14T10:44:00Z</dcterms:modified>
</cp:coreProperties>
</file>